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A75EA" w14:textId="77777777" w:rsidR="00A62429" w:rsidRDefault="00B666C7" w:rsidP="00A62429">
      <w:pPr>
        <w:tabs>
          <w:tab w:val="left" w:pos="7320"/>
        </w:tabs>
        <w:spacing w:before="6000"/>
        <w:jc w:val="center"/>
        <w:rPr>
          <w:rFonts w:eastAsiaTheme="minorHAnsi"/>
          <w:color w:val="911E6C"/>
          <w:sz w:val="60"/>
          <w:szCs w:val="60"/>
        </w:rPr>
      </w:pPr>
      <w:bookmarkStart w:id="0" w:name="OLE_LINK1"/>
      <w:bookmarkStart w:id="1" w:name="OLE_LINK2"/>
      <w:bookmarkStart w:id="2" w:name="xgraphic"/>
      <w:r w:rsidRPr="00A62429">
        <w:rPr>
          <w:rFonts w:eastAsiaTheme="minorHAnsi"/>
          <w:noProof/>
          <w:color w:val="911E6C"/>
          <w:sz w:val="60"/>
          <w:szCs w:val="60"/>
          <w:lang w:eastAsia="hu-HU"/>
        </w:rPr>
        <w:drawing>
          <wp:anchor distT="0" distB="0" distL="114300" distR="114300" simplePos="0" relativeHeight="251655680" behindDoc="1" locked="0" layoutInCell="1" allowOverlap="1" wp14:anchorId="51AB31BD" wp14:editId="2F9FF6CE">
            <wp:simplePos x="0" y="0"/>
            <wp:positionH relativeFrom="margin">
              <wp:posOffset>-913653</wp:posOffset>
            </wp:positionH>
            <wp:positionV relativeFrom="page">
              <wp:posOffset>0</wp:posOffset>
            </wp:positionV>
            <wp:extent cx="7565091" cy="3356386"/>
            <wp:effectExtent l="19050" t="0" r="0" b="0"/>
            <wp:wrapNone/>
            <wp:docPr id="1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hh_ostrom.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5091" cy="3356386"/>
                    </a:xfrm>
                    <a:prstGeom prst="rect">
                      <a:avLst/>
                    </a:prstGeom>
                  </pic:spPr>
                </pic:pic>
              </a:graphicData>
            </a:graphic>
          </wp:anchor>
        </w:drawing>
      </w:r>
      <w:r w:rsidR="00D30808" w:rsidRPr="00A62429">
        <w:rPr>
          <w:rFonts w:eastAsiaTheme="minorHAnsi"/>
          <w:color w:val="911E6C"/>
          <w:sz w:val="60"/>
          <w:szCs w:val="60"/>
        </w:rPr>
        <w:t xml:space="preserve">Hír-Közmű </w:t>
      </w:r>
      <w:r w:rsidR="00E06AD8" w:rsidRPr="00A62429">
        <w:rPr>
          <w:rFonts w:eastAsiaTheme="minorHAnsi"/>
          <w:color w:val="911E6C"/>
          <w:sz w:val="60"/>
          <w:szCs w:val="60"/>
        </w:rPr>
        <w:t>1.0 E-Terv</w:t>
      </w:r>
    </w:p>
    <w:p w14:paraId="2B384DDE" w14:textId="77777777" w:rsidR="00A62429" w:rsidRDefault="00A62429" w:rsidP="00A62429">
      <w:pPr>
        <w:tabs>
          <w:tab w:val="left" w:pos="7320"/>
        </w:tabs>
        <w:spacing w:before="0"/>
        <w:jc w:val="center"/>
        <w:rPr>
          <w:rFonts w:eastAsiaTheme="minorHAnsi"/>
          <w:b/>
          <w:color w:val="911E6C"/>
          <w:sz w:val="60"/>
          <w:szCs w:val="60"/>
        </w:rPr>
      </w:pPr>
    </w:p>
    <w:p w14:paraId="5279F35E" w14:textId="7FD46FE9" w:rsidR="00A62429" w:rsidRDefault="00A62429" w:rsidP="00A62429">
      <w:pPr>
        <w:tabs>
          <w:tab w:val="left" w:pos="7320"/>
        </w:tabs>
        <w:spacing w:before="0"/>
        <w:jc w:val="center"/>
        <w:rPr>
          <w:rFonts w:eastAsiaTheme="minorHAnsi"/>
          <w:b/>
          <w:color w:val="911E6C"/>
          <w:sz w:val="60"/>
          <w:szCs w:val="60"/>
        </w:rPr>
      </w:pPr>
      <w:r w:rsidRPr="002506B3">
        <w:rPr>
          <w:rFonts w:eastAsiaTheme="minorHAnsi"/>
          <w:b/>
          <w:color w:val="911E6C"/>
          <w:sz w:val="60"/>
          <w:szCs w:val="60"/>
        </w:rPr>
        <w:t>Egység</w:t>
      </w:r>
      <w:r w:rsidRPr="00A62429">
        <w:rPr>
          <w:rFonts w:eastAsiaTheme="minorHAnsi"/>
          <w:b/>
          <w:color w:val="911E6C"/>
          <w:sz w:val="60"/>
          <w:szCs w:val="60"/>
        </w:rPr>
        <w:t>es Hírközlési Objektummodell (EHO_</w:t>
      </w:r>
      <w:r w:rsidR="005913C3">
        <w:rPr>
          <w:rFonts w:eastAsiaTheme="minorHAnsi"/>
          <w:b/>
          <w:color w:val="911E6C"/>
          <w:sz w:val="60"/>
          <w:szCs w:val="60"/>
        </w:rPr>
        <w:t>3</w:t>
      </w:r>
      <w:r w:rsidRPr="00A62429">
        <w:rPr>
          <w:rFonts w:eastAsiaTheme="minorHAnsi"/>
          <w:b/>
          <w:color w:val="911E6C"/>
          <w:sz w:val="60"/>
          <w:szCs w:val="60"/>
        </w:rPr>
        <w:t>)</w:t>
      </w:r>
    </w:p>
    <w:p w14:paraId="0CCCE05E" w14:textId="77777777" w:rsidR="00A62429" w:rsidRDefault="00A62429" w:rsidP="00A62429">
      <w:pPr>
        <w:tabs>
          <w:tab w:val="left" w:pos="7320"/>
        </w:tabs>
        <w:spacing w:before="0"/>
        <w:jc w:val="center"/>
        <w:rPr>
          <w:rFonts w:eastAsiaTheme="minorHAnsi"/>
          <w:b/>
          <w:color w:val="911E6C"/>
          <w:sz w:val="60"/>
          <w:szCs w:val="60"/>
        </w:rPr>
      </w:pPr>
    </w:p>
    <w:p w14:paraId="15667668" w14:textId="720AF04D" w:rsidR="00C33C4C" w:rsidRPr="008E79D6" w:rsidRDefault="005913C3" w:rsidP="009C20CF">
      <w:pPr>
        <w:tabs>
          <w:tab w:val="left" w:pos="7320"/>
        </w:tabs>
        <w:spacing w:before="0"/>
        <w:jc w:val="center"/>
        <w:rPr>
          <w:rFonts w:eastAsiaTheme="minorHAnsi"/>
          <w:b/>
          <w:color w:val="911E6C"/>
          <w:sz w:val="60"/>
          <w:szCs w:val="60"/>
        </w:rPr>
      </w:pPr>
      <w:r w:rsidRPr="005913C3">
        <w:rPr>
          <w:rFonts w:eastAsiaTheme="minorHAnsi"/>
          <w:b/>
          <w:color w:val="911E6C"/>
          <w:sz w:val="60"/>
          <w:szCs w:val="60"/>
        </w:rPr>
        <w:t>Jelkulcs</w:t>
      </w:r>
      <w:r w:rsidR="000F65F0">
        <w:rPr>
          <w:rFonts w:eastAsiaTheme="minorHAnsi"/>
          <w:b/>
          <w:color w:val="911E6C"/>
          <w:sz w:val="60"/>
          <w:szCs w:val="60"/>
        </w:rPr>
        <w:t>ok</w:t>
      </w:r>
      <w:bookmarkStart w:id="3" w:name="_GoBack"/>
      <w:bookmarkEnd w:id="3"/>
    </w:p>
    <w:p w14:paraId="16D92430" w14:textId="2AC82B33" w:rsidR="00C33C4C" w:rsidRDefault="00C33C4C" w:rsidP="00FF39C8">
      <w:pPr>
        <w:tabs>
          <w:tab w:val="left" w:pos="7320"/>
        </w:tabs>
        <w:spacing w:before="240"/>
        <w:rPr>
          <w:rFonts w:eastAsiaTheme="minorHAnsi"/>
          <w:color w:val="465155"/>
          <w:sz w:val="36"/>
          <w:szCs w:val="36"/>
        </w:rPr>
      </w:pPr>
    </w:p>
    <w:p w14:paraId="5C2E0E14" w14:textId="77777777" w:rsidR="00A62429" w:rsidRPr="008E79D6" w:rsidRDefault="00A62429" w:rsidP="00FF39C8">
      <w:pPr>
        <w:tabs>
          <w:tab w:val="left" w:pos="7320"/>
        </w:tabs>
        <w:spacing w:before="240"/>
        <w:rPr>
          <w:rFonts w:eastAsiaTheme="minorHAnsi"/>
          <w:color w:val="465155"/>
          <w:sz w:val="36"/>
          <w:szCs w:val="36"/>
        </w:rPr>
      </w:pPr>
    </w:p>
    <w:p w14:paraId="234E05F4" w14:textId="01C3011D" w:rsidR="00F773F0" w:rsidRPr="008E79D6" w:rsidRDefault="00874EE9" w:rsidP="00FF39C8">
      <w:pPr>
        <w:tabs>
          <w:tab w:val="left" w:pos="7320"/>
        </w:tabs>
        <w:spacing w:before="0"/>
        <w:rPr>
          <w:rFonts w:eastAsiaTheme="minorHAnsi"/>
          <w:color w:val="465155"/>
          <w:sz w:val="36"/>
          <w:szCs w:val="36"/>
        </w:rPr>
      </w:pPr>
      <w:r w:rsidRPr="008E79D6">
        <w:rPr>
          <w:rFonts w:eastAsiaTheme="minorHAnsi"/>
          <w:color w:val="465155"/>
          <w:sz w:val="36"/>
          <w:szCs w:val="36"/>
        </w:rPr>
        <w:t xml:space="preserve">v </w:t>
      </w:r>
      <w:r w:rsidR="00A62429">
        <w:rPr>
          <w:rFonts w:eastAsiaTheme="minorHAnsi"/>
          <w:color w:val="465155"/>
          <w:sz w:val="36"/>
          <w:szCs w:val="36"/>
        </w:rPr>
        <w:t>2</w:t>
      </w:r>
      <w:r w:rsidR="004A74F0">
        <w:rPr>
          <w:rFonts w:eastAsiaTheme="minorHAnsi"/>
          <w:color w:val="465155"/>
          <w:sz w:val="36"/>
          <w:szCs w:val="36"/>
        </w:rPr>
        <w:t>.</w:t>
      </w:r>
      <w:r w:rsidR="007A0716">
        <w:rPr>
          <w:rFonts w:eastAsiaTheme="minorHAnsi"/>
          <w:color w:val="465155"/>
          <w:sz w:val="36"/>
          <w:szCs w:val="36"/>
        </w:rPr>
        <w:t>1</w:t>
      </w:r>
    </w:p>
    <w:bookmarkEnd w:id="0"/>
    <w:bookmarkEnd w:id="1"/>
    <w:p w14:paraId="13D8CBCD" w14:textId="77777777" w:rsidR="002506B3" w:rsidRDefault="00187DDD" w:rsidP="009C427A">
      <w:r w:rsidRPr="008E79D6">
        <w:br w:type="page"/>
      </w:r>
      <w:bookmarkStart w:id="4" w:name="_Toc214360812"/>
      <w:bookmarkStart w:id="5" w:name="_Toc214433082"/>
      <w:bookmarkEnd w:id="2"/>
    </w:p>
    <w:tbl>
      <w:tblPr>
        <w:tblStyle w:val="RacioNet"/>
        <w:tblW w:w="93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277"/>
        <w:gridCol w:w="1276"/>
        <w:gridCol w:w="4819"/>
        <w:gridCol w:w="1928"/>
      </w:tblGrid>
      <w:tr w:rsidR="003D6BD0" w:rsidRPr="00C72C35" w14:paraId="6403F022" w14:textId="77777777" w:rsidTr="00C93B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single" w:sz="4" w:space="0" w:color="auto"/>
              <w:left w:val="single" w:sz="4" w:space="0" w:color="auto"/>
              <w:right w:val="single" w:sz="4" w:space="0" w:color="FFFFFF" w:themeColor="background1"/>
            </w:tcBorders>
            <w:shd w:val="clear" w:color="auto" w:fill="911E6C"/>
          </w:tcPr>
          <w:p w14:paraId="2679BA3E" w14:textId="77777777" w:rsidR="003D6BD0" w:rsidRPr="00E5481D" w:rsidRDefault="003D6BD0" w:rsidP="00C93BD4">
            <w:pPr>
              <w:pStyle w:val="Footer"/>
              <w:spacing w:line="276" w:lineRule="auto"/>
              <w:jc w:val="center"/>
              <w:rPr>
                <w:rFonts w:cs="Arial"/>
                <w:color w:val="auto"/>
                <w:sz w:val="20"/>
                <w:szCs w:val="20"/>
              </w:rPr>
            </w:pPr>
            <w:r>
              <w:rPr>
                <w:rFonts w:cs="Arial"/>
                <w:sz w:val="20"/>
                <w:szCs w:val="20"/>
              </w:rPr>
              <w:lastRenderedPageBreak/>
              <w:t>Verzió</w:t>
            </w:r>
            <w:r w:rsidRPr="00E5481D">
              <w:rPr>
                <w:rFonts w:cs="Arial"/>
                <w:sz w:val="20"/>
                <w:szCs w:val="20"/>
              </w:rPr>
              <w:t>szám</w:t>
            </w:r>
          </w:p>
        </w:tc>
        <w:tc>
          <w:tcPr>
            <w:tcW w:w="1276" w:type="dxa"/>
            <w:tcBorders>
              <w:top w:val="single" w:sz="4" w:space="0" w:color="auto"/>
              <w:left w:val="single" w:sz="4" w:space="0" w:color="FFFFFF" w:themeColor="background1"/>
              <w:right w:val="single" w:sz="4" w:space="0" w:color="FFFFFF" w:themeColor="background1"/>
            </w:tcBorders>
            <w:shd w:val="clear" w:color="auto" w:fill="911E6C"/>
          </w:tcPr>
          <w:p w14:paraId="26EAA954" w14:textId="77777777" w:rsidR="003D6BD0" w:rsidRPr="00E5481D" w:rsidRDefault="003D6BD0" w:rsidP="00C93BD4">
            <w:pPr>
              <w:pStyle w:val="Foote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Pr>
                <w:rFonts w:cs="Arial"/>
                <w:sz w:val="20"/>
                <w:szCs w:val="20"/>
              </w:rPr>
              <w:t>Kiad</w:t>
            </w:r>
            <w:r w:rsidRPr="00E5481D">
              <w:rPr>
                <w:rFonts w:cs="Arial"/>
                <w:sz w:val="20"/>
                <w:szCs w:val="20"/>
              </w:rPr>
              <w:t>ás dátuma</w:t>
            </w:r>
          </w:p>
        </w:tc>
        <w:tc>
          <w:tcPr>
            <w:tcW w:w="4819" w:type="dxa"/>
            <w:tcBorders>
              <w:top w:val="single" w:sz="4" w:space="0" w:color="auto"/>
              <w:left w:val="single" w:sz="4" w:space="0" w:color="FFFFFF" w:themeColor="background1"/>
              <w:right w:val="single" w:sz="4" w:space="0" w:color="FFFFFF" w:themeColor="background1"/>
            </w:tcBorders>
            <w:shd w:val="clear" w:color="auto" w:fill="911E6C"/>
          </w:tcPr>
          <w:p w14:paraId="136EB5F6" w14:textId="77777777" w:rsidR="003D6BD0" w:rsidRPr="00E5481D" w:rsidRDefault="003D6BD0" w:rsidP="00C93BD4">
            <w:pPr>
              <w:pStyle w:val="Foote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Pr>
                <w:rFonts w:cs="Arial"/>
                <w:sz w:val="20"/>
                <w:szCs w:val="20"/>
              </w:rPr>
              <w:t>Verzió/v</w:t>
            </w:r>
            <w:r w:rsidRPr="00E5481D">
              <w:rPr>
                <w:rFonts w:cs="Arial"/>
                <w:sz w:val="20"/>
                <w:szCs w:val="20"/>
              </w:rPr>
              <w:t>áltoztatás leírása</w:t>
            </w:r>
          </w:p>
        </w:tc>
        <w:tc>
          <w:tcPr>
            <w:tcW w:w="1928" w:type="dxa"/>
            <w:tcBorders>
              <w:top w:val="single" w:sz="4" w:space="0" w:color="auto"/>
              <w:left w:val="single" w:sz="4" w:space="0" w:color="FFFFFF" w:themeColor="background1"/>
              <w:right w:val="single" w:sz="4" w:space="0" w:color="auto"/>
            </w:tcBorders>
            <w:shd w:val="clear" w:color="auto" w:fill="911E6C"/>
          </w:tcPr>
          <w:p w14:paraId="19476BEC" w14:textId="77777777" w:rsidR="003D6BD0" w:rsidRPr="00E5481D" w:rsidRDefault="003D6BD0" w:rsidP="00C93BD4">
            <w:pPr>
              <w:pStyle w:val="Footer"/>
              <w:spacing w:line="276"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Pr>
                <w:rFonts w:cs="Arial"/>
                <w:sz w:val="20"/>
                <w:szCs w:val="20"/>
              </w:rPr>
              <w:t>Létrehozó/ v</w:t>
            </w:r>
            <w:r w:rsidRPr="00E5481D">
              <w:rPr>
                <w:rFonts w:cs="Arial"/>
                <w:sz w:val="20"/>
                <w:szCs w:val="20"/>
              </w:rPr>
              <w:t xml:space="preserve">áltoztató </w:t>
            </w:r>
          </w:p>
        </w:tc>
      </w:tr>
      <w:tr w:rsidR="003D6BD0" w:rsidRPr="00C72C35" w14:paraId="0BB6BC18" w14:textId="77777777" w:rsidTr="00C93BD4">
        <w:tc>
          <w:tcPr>
            <w:cnfStyle w:val="001000000000" w:firstRow="0" w:lastRow="0" w:firstColumn="1" w:lastColumn="0" w:oddVBand="0" w:evenVBand="0" w:oddHBand="0" w:evenHBand="0" w:firstRowFirstColumn="0" w:firstRowLastColumn="0" w:lastRowFirstColumn="0" w:lastRowLastColumn="0"/>
            <w:tcW w:w="1277" w:type="dxa"/>
          </w:tcPr>
          <w:p w14:paraId="0620396C" w14:textId="77777777" w:rsidR="003D6BD0" w:rsidRPr="00E5481D" w:rsidRDefault="003D6BD0" w:rsidP="00FD3394">
            <w:pPr>
              <w:pStyle w:val="Footer"/>
              <w:spacing w:before="60" w:line="276" w:lineRule="auto"/>
              <w:jc w:val="center"/>
              <w:rPr>
                <w:rFonts w:cs="Arial"/>
                <w:sz w:val="20"/>
                <w:szCs w:val="20"/>
              </w:rPr>
            </w:pPr>
            <w:r>
              <w:rPr>
                <w:rFonts w:cs="Arial"/>
                <w:sz w:val="20"/>
                <w:szCs w:val="20"/>
              </w:rPr>
              <w:t>1</w:t>
            </w:r>
            <w:r w:rsidRPr="00E5481D">
              <w:rPr>
                <w:rFonts w:cs="Arial"/>
                <w:sz w:val="20"/>
                <w:szCs w:val="20"/>
              </w:rPr>
              <w:t>.</w:t>
            </w:r>
            <w:r>
              <w:rPr>
                <w:rFonts w:cs="Arial"/>
                <w:sz w:val="20"/>
                <w:szCs w:val="20"/>
              </w:rPr>
              <w:t>0</w:t>
            </w:r>
          </w:p>
        </w:tc>
        <w:tc>
          <w:tcPr>
            <w:tcW w:w="1276" w:type="dxa"/>
          </w:tcPr>
          <w:p w14:paraId="1D479B62" w14:textId="77777777" w:rsidR="003D6BD0" w:rsidRPr="00E5481D" w:rsidRDefault="003D6BD0" w:rsidP="00FD3394">
            <w:pPr>
              <w:pStyle w:val="Footer"/>
              <w:spacing w:before="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2017.03.14</w:t>
            </w:r>
          </w:p>
        </w:tc>
        <w:tc>
          <w:tcPr>
            <w:tcW w:w="4819" w:type="dxa"/>
          </w:tcPr>
          <w:p w14:paraId="5F20CC73" w14:textId="77777777" w:rsidR="003D6BD0" w:rsidRPr="00E5481D" w:rsidRDefault="003D6BD0" w:rsidP="00FD3394">
            <w:pPr>
              <w:pStyle w:val="Footer"/>
              <w:spacing w:before="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Szakma által támogatott objektummodell tervezet</w:t>
            </w:r>
          </w:p>
        </w:tc>
        <w:tc>
          <w:tcPr>
            <w:tcW w:w="1928" w:type="dxa"/>
          </w:tcPr>
          <w:p w14:paraId="08504D6B" w14:textId="77777777" w:rsidR="003D6BD0" w:rsidRPr="00E5481D" w:rsidRDefault="003D6BD0" w:rsidP="00FD3394">
            <w:pPr>
              <w:pStyle w:val="Footer"/>
              <w:spacing w:before="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Szabó Tibor</w:t>
            </w:r>
          </w:p>
        </w:tc>
      </w:tr>
      <w:tr w:rsidR="003D6BD0" w:rsidRPr="00C72C35" w14:paraId="20F5F61C" w14:textId="77777777" w:rsidTr="00C93BD4">
        <w:tc>
          <w:tcPr>
            <w:cnfStyle w:val="001000000000" w:firstRow="0" w:lastRow="0" w:firstColumn="1" w:lastColumn="0" w:oddVBand="0" w:evenVBand="0" w:oddHBand="0" w:evenHBand="0" w:firstRowFirstColumn="0" w:firstRowLastColumn="0" w:lastRowFirstColumn="0" w:lastRowLastColumn="0"/>
            <w:tcW w:w="1277" w:type="dxa"/>
          </w:tcPr>
          <w:p w14:paraId="7C5A9D5C" w14:textId="77777777" w:rsidR="003D6BD0" w:rsidRPr="00E5481D" w:rsidRDefault="003D6BD0" w:rsidP="00FD3394">
            <w:pPr>
              <w:pStyle w:val="Footer"/>
              <w:spacing w:before="60" w:line="276" w:lineRule="auto"/>
              <w:jc w:val="center"/>
              <w:rPr>
                <w:rFonts w:cs="Arial"/>
                <w:sz w:val="20"/>
                <w:szCs w:val="20"/>
              </w:rPr>
            </w:pPr>
            <w:r w:rsidRPr="00E5481D">
              <w:rPr>
                <w:rFonts w:cs="Arial"/>
                <w:sz w:val="20"/>
                <w:szCs w:val="20"/>
              </w:rPr>
              <w:t>2</w:t>
            </w:r>
            <w:r>
              <w:rPr>
                <w:rFonts w:cs="Arial"/>
                <w:sz w:val="20"/>
                <w:szCs w:val="20"/>
              </w:rPr>
              <w:t>.0</w:t>
            </w:r>
          </w:p>
        </w:tc>
        <w:tc>
          <w:tcPr>
            <w:tcW w:w="1276" w:type="dxa"/>
          </w:tcPr>
          <w:p w14:paraId="3B53DEEA" w14:textId="77777777" w:rsidR="003D6BD0" w:rsidRPr="00E5481D" w:rsidRDefault="003D6BD0" w:rsidP="00FD3394">
            <w:pPr>
              <w:pStyle w:val="Footer"/>
              <w:spacing w:before="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5481D">
              <w:rPr>
                <w:rFonts w:cs="Arial"/>
                <w:sz w:val="20"/>
                <w:szCs w:val="20"/>
              </w:rPr>
              <w:t>2017.06.</w:t>
            </w:r>
            <w:r>
              <w:rPr>
                <w:rFonts w:cs="Arial"/>
                <w:sz w:val="20"/>
                <w:szCs w:val="20"/>
              </w:rPr>
              <w:t>20</w:t>
            </w:r>
          </w:p>
        </w:tc>
        <w:tc>
          <w:tcPr>
            <w:tcW w:w="4819" w:type="dxa"/>
          </w:tcPr>
          <w:p w14:paraId="3DFE9E8E" w14:textId="77777777" w:rsidR="003D6BD0" w:rsidRDefault="003D6BD0" w:rsidP="00FD3394">
            <w:pPr>
              <w:pStyle w:val="Footer"/>
              <w:spacing w:before="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Szakma által elfogadott objektummodell. </w:t>
            </w:r>
          </w:p>
          <w:p w14:paraId="0FDF1B3A" w14:textId="6C15706B" w:rsidR="003D6BD0" w:rsidRDefault="003D6BD0" w:rsidP="00FD3394">
            <w:pPr>
              <w:pStyle w:val="Footer"/>
              <w:spacing w:before="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Főbb változások:</w:t>
            </w:r>
          </w:p>
          <w:p w14:paraId="7DD1C454" w14:textId="10EE2B8F" w:rsidR="00FD3394" w:rsidRDefault="003D6BD0" w:rsidP="00C93BD4">
            <w:pPr>
              <w:pStyle w:val="Footer"/>
              <w:numPr>
                <w:ilvl w:val="0"/>
                <w:numId w:val="36"/>
              </w:numPr>
              <w:spacing w:before="60" w:line="276" w:lineRule="auto"/>
              <w:ind w:left="289" w:hanging="213"/>
              <w:cnfStyle w:val="000000000000" w:firstRow="0" w:lastRow="0" w:firstColumn="0" w:lastColumn="0" w:oddVBand="0" w:evenVBand="0" w:oddHBand="0" w:evenHBand="0" w:firstRowFirstColumn="0" w:firstRowLastColumn="0" w:lastRowFirstColumn="0" w:lastRowLastColumn="0"/>
              <w:rPr>
                <w:rFonts w:cs="Arial"/>
                <w:sz w:val="20"/>
                <w:szCs w:val="20"/>
              </w:rPr>
            </w:pPr>
            <w:r w:rsidRPr="00FD3394">
              <w:rPr>
                <w:rFonts w:cs="Arial"/>
                <w:sz w:val="20"/>
                <w:szCs w:val="20"/>
              </w:rPr>
              <w:t>Jelkulcskészlet pontosítása</w:t>
            </w:r>
            <w:r w:rsidR="00FD3394">
              <w:rPr>
                <w:rFonts w:cs="Arial"/>
                <w:sz w:val="20"/>
                <w:szCs w:val="20"/>
              </w:rPr>
              <w:t>;</w:t>
            </w:r>
          </w:p>
          <w:p w14:paraId="140F7F93" w14:textId="1C09CBBE" w:rsidR="00FD3394" w:rsidRDefault="003D6BD0" w:rsidP="00FD3394">
            <w:pPr>
              <w:pStyle w:val="Footer"/>
              <w:numPr>
                <w:ilvl w:val="0"/>
                <w:numId w:val="36"/>
              </w:numPr>
              <w:spacing w:before="60" w:line="276" w:lineRule="auto"/>
              <w:ind w:left="289" w:hanging="213"/>
              <w:cnfStyle w:val="000000000000" w:firstRow="0" w:lastRow="0" w:firstColumn="0" w:lastColumn="0" w:oddVBand="0" w:evenVBand="0" w:oddHBand="0" w:evenHBand="0" w:firstRowFirstColumn="0" w:firstRowLastColumn="0" w:lastRowFirstColumn="0" w:lastRowLastColumn="0"/>
              <w:rPr>
                <w:rFonts w:cs="Arial"/>
                <w:sz w:val="20"/>
                <w:szCs w:val="20"/>
              </w:rPr>
            </w:pPr>
            <w:r w:rsidRPr="00FD3394">
              <w:rPr>
                <w:rFonts w:cs="Arial"/>
                <w:sz w:val="20"/>
                <w:szCs w:val="20"/>
              </w:rPr>
              <w:t>Hiányzó jelkulcsok pótlása</w:t>
            </w:r>
            <w:r w:rsidR="00FD3394">
              <w:rPr>
                <w:rFonts w:cs="Arial"/>
                <w:sz w:val="20"/>
                <w:szCs w:val="20"/>
              </w:rPr>
              <w:t>;</w:t>
            </w:r>
          </w:p>
          <w:p w14:paraId="2FD7EC0B" w14:textId="3ED9F3BE" w:rsidR="003D6BD0" w:rsidRPr="00E5481D" w:rsidRDefault="003D6BD0" w:rsidP="00FD3394">
            <w:pPr>
              <w:pStyle w:val="Footer"/>
              <w:numPr>
                <w:ilvl w:val="0"/>
                <w:numId w:val="36"/>
              </w:numPr>
              <w:spacing w:before="60" w:line="276" w:lineRule="auto"/>
              <w:ind w:left="289" w:hanging="213"/>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Kiegészítés a HTMR által kezelt jelkulcsokkal</w:t>
            </w:r>
            <w:r w:rsidR="00FD3394">
              <w:rPr>
                <w:rFonts w:cs="Arial"/>
                <w:sz w:val="20"/>
                <w:szCs w:val="20"/>
              </w:rPr>
              <w:t>.</w:t>
            </w:r>
          </w:p>
        </w:tc>
        <w:tc>
          <w:tcPr>
            <w:tcW w:w="1928" w:type="dxa"/>
          </w:tcPr>
          <w:p w14:paraId="09872729" w14:textId="77777777" w:rsidR="003D6BD0" w:rsidRPr="00E5481D" w:rsidRDefault="003D6BD0" w:rsidP="00FD3394">
            <w:pPr>
              <w:pStyle w:val="Footer"/>
              <w:spacing w:before="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Szabó Tibor</w:t>
            </w:r>
          </w:p>
        </w:tc>
      </w:tr>
      <w:tr w:rsidR="007A0716" w:rsidRPr="00C72C35" w14:paraId="5A3A8EBE" w14:textId="77777777" w:rsidTr="00C93BD4">
        <w:tc>
          <w:tcPr>
            <w:cnfStyle w:val="001000000000" w:firstRow="0" w:lastRow="0" w:firstColumn="1" w:lastColumn="0" w:oddVBand="0" w:evenVBand="0" w:oddHBand="0" w:evenHBand="0" w:firstRowFirstColumn="0" w:firstRowLastColumn="0" w:lastRowFirstColumn="0" w:lastRowLastColumn="0"/>
            <w:tcW w:w="1277" w:type="dxa"/>
          </w:tcPr>
          <w:p w14:paraId="3D7EFB43" w14:textId="28CC011F" w:rsidR="007A0716" w:rsidRPr="00E5481D" w:rsidRDefault="007A0716" w:rsidP="007A0716">
            <w:pPr>
              <w:pStyle w:val="Footer"/>
              <w:spacing w:before="60" w:line="276" w:lineRule="auto"/>
              <w:jc w:val="center"/>
              <w:rPr>
                <w:rFonts w:cs="Arial"/>
              </w:rPr>
            </w:pPr>
            <w:r w:rsidRPr="00F74576">
              <w:rPr>
                <w:rFonts w:cs="Arial"/>
                <w:sz w:val="20"/>
              </w:rPr>
              <w:t>2.1</w:t>
            </w:r>
          </w:p>
        </w:tc>
        <w:tc>
          <w:tcPr>
            <w:tcW w:w="1276" w:type="dxa"/>
          </w:tcPr>
          <w:p w14:paraId="4B7A1461" w14:textId="3553C9BF" w:rsidR="007A0716" w:rsidRPr="00E5481D" w:rsidRDefault="007A0716" w:rsidP="007A0716">
            <w:pPr>
              <w:pStyle w:val="Footer"/>
              <w:spacing w:before="60" w:line="276" w:lineRule="auto"/>
              <w:cnfStyle w:val="000000000000" w:firstRow="0" w:lastRow="0" w:firstColumn="0" w:lastColumn="0" w:oddVBand="0" w:evenVBand="0" w:oddHBand="0" w:evenHBand="0" w:firstRowFirstColumn="0" w:firstRowLastColumn="0" w:lastRowFirstColumn="0" w:lastRowLastColumn="0"/>
              <w:rPr>
                <w:rFonts w:cs="Arial"/>
              </w:rPr>
            </w:pPr>
            <w:r w:rsidRPr="00F74576">
              <w:rPr>
                <w:rFonts w:cs="Arial"/>
                <w:sz w:val="20"/>
              </w:rPr>
              <w:t>2017</w:t>
            </w:r>
            <w:r>
              <w:rPr>
                <w:rFonts w:cs="Arial"/>
                <w:sz w:val="20"/>
              </w:rPr>
              <w:t>.09.01</w:t>
            </w:r>
          </w:p>
        </w:tc>
        <w:tc>
          <w:tcPr>
            <w:tcW w:w="4819" w:type="dxa"/>
          </w:tcPr>
          <w:p w14:paraId="256C9B51" w14:textId="6A6F62CD" w:rsidR="007A0716" w:rsidRDefault="007A0716" w:rsidP="007A0716">
            <w:pPr>
              <w:pStyle w:val="Footer"/>
              <w:spacing w:before="60" w:line="276" w:lineRule="auto"/>
              <w:cnfStyle w:val="000000000000" w:firstRow="0" w:lastRow="0" w:firstColumn="0" w:lastColumn="0" w:oddVBand="0" w:evenVBand="0" w:oddHBand="0" w:evenHBand="0" w:firstRowFirstColumn="0" w:firstRowLastColumn="0" w:lastRowFirstColumn="0" w:lastRowLastColumn="0"/>
              <w:rPr>
                <w:rFonts w:cs="Arial"/>
              </w:rPr>
            </w:pPr>
            <w:r>
              <w:rPr>
                <w:rFonts w:cs="Arial"/>
                <w:sz w:val="20"/>
              </w:rPr>
              <w:t>Formai korrekciókkal módosított változat</w:t>
            </w:r>
          </w:p>
        </w:tc>
        <w:tc>
          <w:tcPr>
            <w:tcW w:w="1928" w:type="dxa"/>
          </w:tcPr>
          <w:p w14:paraId="528F303E" w14:textId="4E2E3813" w:rsidR="007A0716" w:rsidRDefault="007A0716" w:rsidP="007A0716">
            <w:pPr>
              <w:pStyle w:val="Footer"/>
              <w:spacing w:before="60" w:line="276" w:lineRule="auto"/>
              <w:cnfStyle w:val="000000000000" w:firstRow="0" w:lastRow="0" w:firstColumn="0" w:lastColumn="0" w:oddVBand="0" w:evenVBand="0" w:oddHBand="0" w:evenHBand="0" w:firstRowFirstColumn="0" w:firstRowLastColumn="0" w:lastRowFirstColumn="0" w:lastRowLastColumn="0"/>
              <w:rPr>
                <w:rFonts w:cs="Arial"/>
              </w:rPr>
            </w:pPr>
            <w:r>
              <w:rPr>
                <w:rFonts w:cs="Arial"/>
                <w:sz w:val="20"/>
              </w:rPr>
              <w:t>Szabó Tibor</w:t>
            </w:r>
          </w:p>
        </w:tc>
      </w:tr>
    </w:tbl>
    <w:p w14:paraId="0CE85AB2" w14:textId="7B6EC98A" w:rsidR="009C427A" w:rsidRDefault="009C427A" w:rsidP="009C427A">
      <w:r>
        <w:br w:type="page"/>
      </w:r>
    </w:p>
    <w:p w14:paraId="0347242E" w14:textId="3C93CB3B" w:rsidR="00B6414D" w:rsidRPr="00BD35DA" w:rsidRDefault="00B6414D" w:rsidP="00D74383">
      <w:pPr>
        <w:rPr>
          <w:rStyle w:val="BookTitle"/>
          <w:sz w:val="24"/>
        </w:rPr>
      </w:pPr>
      <w:r w:rsidRPr="00BD35DA">
        <w:rPr>
          <w:rStyle w:val="BookTitle"/>
          <w:sz w:val="24"/>
        </w:rPr>
        <w:lastRenderedPageBreak/>
        <w:t>Tartalomjegyzék</w:t>
      </w:r>
      <w:bookmarkEnd w:id="4"/>
      <w:bookmarkEnd w:id="5"/>
    </w:p>
    <w:p w14:paraId="656F2689" w14:textId="77777777" w:rsidR="007A0716" w:rsidRDefault="003E3B7A">
      <w:pPr>
        <w:pStyle w:val="TOC1"/>
        <w:tabs>
          <w:tab w:val="left" w:pos="400"/>
          <w:tab w:val="right" w:leader="dot" w:pos="9061"/>
        </w:tabs>
        <w:rPr>
          <w:rFonts w:asciiTheme="minorHAnsi" w:eastAsiaTheme="minorEastAsia" w:hAnsiTheme="minorHAnsi" w:cstheme="minorBidi"/>
          <w:b w:val="0"/>
          <w:bCs w:val="0"/>
          <w:caps w:val="0"/>
          <w:noProof/>
          <w:sz w:val="22"/>
          <w:szCs w:val="22"/>
          <w:lang w:eastAsia="hu-HU"/>
        </w:rPr>
      </w:pPr>
      <w:r w:rsidRPr="008E79D6">
        <w:rPr>
          <w:rFonts w:ascii="Franklin Gothic Book" w:hAnsi="Franklin Gothic Book"/>
          <w:b w:val="0"/>
          <w:bCs w:val="0"/>
          <w:caps w:val="0"/>
        </w:rPr>
        <w:fldChar w:fldCharType="begin"/>
      </w:r>
      <w:r w:rsidR="00BA4F9A" w:rsidRPr="008E79D6">
        <w:rPr>
          <w:rFonts w:ascii="Franklin Gothic Book" w:hAnsi="Franklin Gothic Book"/>
          <w:b w:val="0"/>
          <w:bCs w:val="0"/>
          <w:caps w:val="0"/>
        </w:rPr>
        <w:instrText xml:space="preserve"> TOC \o "1-3" \h \z \u </w:instrText>
      </w:r>
      <w:r w:rsidRPr="008E79D6">
        <w:rPr>
          <w:rFonts w:ascii="Franklin Gothic Book" w:hAnsi="Franklin Gothic Book"/>
          <w:b w:val="0"/>
          <w:bCs w:val="0"/>
          <w:caps w:val="0"/>
        </w:rPr>
        <w:fldChar w:fldCharType="separate"/>
      </w:r>
      <w:hyperlink w:anchor="_Toc492293403" w:history="1">
        <w:r w:rsidR="007A0716" w:rsidRPr="004622C4">
          <w:rPr>
            <w:rStyle w:val="Hyperlink"/>
            <w:noProof/>
          </w:rPr>
          <w:t>1.</w:t>
        </w:r>
        <w:r w:rsidR="007A0716">
          <w:rPr>
            <w:rFonts w:asciiTheme="minorHAnsi" w:eastAsiaTheme="minorEastAsia" w:hAnsiTheme="minorHAnsi" w:cstheme="minorBidi"/>
            <w:b w:val="0"/>
            <w:bCs w:val="0"/>
            <w:caps w:val="0"/>
            <w:noProof/>
            <w:sz w:val="22"/>
            <w:szCs w:val="22"/>
            <w:lang w:eastAsia="hu-HU"/>
          </w:rPr>
          <w:tab/>
        </w:r>
        <w:r w:rsidR="007A0716" w:rsidRPr="004622C4">
          <w:rPr>
            <w:rStyle w:val="Hyperlink"/>
            <w:noProof/>
          </w:rPr>
          <w:t>Objektumok megjelenítése</w:t>
        </w:r>
        <w:r w:rsidR="007A0716">
          <w:rPr>
            <w:noProof/>
            <w:webHidden/>
          </w:rPr>
          <w:tab/>
        </w:r>
        <w:r w:rsidR="007A0716">
          <w:rPr>
            <w:noProof/>
            <w:webHidden/>
          </w:rPr>
          <w:fldChar w:fldCharType="begin"/>
        </w:r>
        <w:r w:rsidR="007A0716">
          <w:rPr>
            <w:noProof/>
            <w:webHidden/>
          </w:rPr>
          <w:instrText xml:space="preserve"> PAGEREF _Toc492293403 \h </w:instrText>
        </w:r>
        <w:r w:rsidR="007A0716">
          <w:rPr>
            <w:noProof/>
            <w:webHidden/>
          </w:rPr>
        </w:r>
        <w:r w:rsidR="007A0716">
          <w:rPr>
            <w:noProof/>
            <w:webHidden/>
          </w:rPr>
          <w:fldChar w:fldCharType="separate"/>
        </w:r>
        <w:r w:rsidR="007A0716">
          <w:rPr>
            <w:noProof/>
            <w:webHidden/>
          </w:rPr>
          <w:t>4</w:t>
        </w:r>
        <w:r w:rsidR="007A0716">
          <w:rPr>
            <w:noProof/>
            <w:webHidden/>
          </w:rPr>
          <w:fldChar w:fldCharType="end"/>
        </w:r>
      </w:hyperlink>
    </w:p>
    <w:p w14:paraId="74264350" w14:textId="77777777" w:rsidR="007A0716" w:rsidRDefault="007A0716">
      <w:pPr>
        <w:pStyle w:val="TOC1"/>
        <w:tabs>
          <w:tab w:val="left" w:pos="400"/>
          <w:tab w:val="right" w:leader="dot" w:pos="9061"/>
        </w:tabs>
        <w:rPr>
          <w:rFonts w:asciiTheme="minorHAnsi" w:eastAsiaTheme="minorEastAsia" w:hAnsiTheme="minorHAnsi" w:cstheme="minorBidi"/>
          <w:b w:val="0"/>
          <w:bCs w:val="0"/>
          <w:caps w:val="0"/>
          <w:noProof/>
          <w:sz w:val="22"/>
          <w:szCs w:val="22"/>
          <w:lang w:eastAsia="hu-HU"/>
        </w:rPr>
      </w:pPr>
      <w:hyperlink w:anchor="_Toc492293404" w:history="1">
        <w:r w:rsidRPr="004622C4">
          <w:rPr>
            <w:rStyle w:val="Hyperlink"/>
            <w:noProof/>
          </w:rPr>
          <w:t>2.</w:t>
        </w:r>
        <w:r>
          <w:rPr>
            <w:rFonts w:asciiTheme="minorHAnsi" w:eastAsiaTheme="minorEastAsia" w:hAnsiTheme="minorHAnsi" w:cstheme="minorBidi"/>
            <w:b w:val="0"/>
            <w:bCs w:val="0"/>
            <w:caps w:val="0"/>
            <w:noProof/>
            <w:sz w:val="22"/>
            <w:szCs w:val="22"/>
            <w:lang w:eastAsia="hu-HU"/>
          </w:rPr>
          <w:tab/>
        </w:r>
        <w:r w:rsidRPr="004622C4">
          <w:rPr>
            <w:rStyle w:val="Hyperlink"/>
            <w:noProof/>
          </w:rPr>
          <w:t>Általános megjegyzés a jelkulcs koncepcióhoz</w:t>
        </w:r>
        <w:r>
          <w:rPr>
            <w:noProof/>
            <w:webHidden/>
          </w:rPr>
          <w:tab/>
        </w:r>
        <w:r>
          <w:rPr>
            <w:noProof/>
            <w:webHidden/>
          </w:rPr>
          <w:fldChar w:fldCharType="begin"/>
        </w:r>
        <w:r>
          <w:rPr>
            <w:noProof/>
            <w:webHidden/>
          </w:rPr>
          <w:instrText xml:space="preserve"> PAGEREF _Toc492293404 \h </w:instrText>
        </w:r>
        <w:r>
          <w:rPr>
            <w:noProof/>
            <w:webHidden/>
          </w:rPr>
        </w:r>
        <w:r>
          <w:rPr>
            <w:noProof/>
            <w:webHidden/>
          </w:rPr>
          <w:fldChar w:fldCharType="separate"/>
        </w:r>
        <w:r>
          <w:rPr>
            <w:noProof/>
            <w:webHidden/>
          </w:rPr>
          <w:t>4</w:t>
        </w:r>
        <w:r>
          <w:rPr>
            <w:noProof/>
            <w:webHidden/>
          </w:rPr>
          <w:fldChar w:fldCharType="end"/>
        </w:r>
      </w:hyperlink>
    </w:p>
    <w:p w14:paraId="7AF14354" w14:textId="77777777" w:rsidR="007A0716" w:rsidRDefault="007A0716">
      <w:pPr>
        <w:pStyle w:val="TOC1"/>
        <w:tabs>
          <w:tab w:val="left" w:pos="400"/>
          <w:tab w:val="right" w:leader="dot" w:pos="9061"/>
        </w:tabs>
        <w:rPr>
          <w:rFonts w:asciiTheme="minorHAnsi" w:eastAsiaTheme="minorEastAsia" w:hAnsiTheme="minorHAnsi" w:cstheme="minorBidi"/>
          <w:b w:val="0"/>
          <w:bCs w:val="0"/>
          <w:caps w:val="0"/>
          <w:noProof/>
          <w:sz w:val="22"/>
          <w:szCs w:val="22"/>
          <w:lang w:eastAsia="hu-HU"/>
        </w:rPr>
      </w:pPr>
      <w:hyperlink w:anchor="_Toc492293405" w:history="1">
        <w:r w:rsidRPr="004622C4">
          <w:rPr>
            <w:rStyle w:val="Hyperlink"/>
            <w:noProof/>
          </w:rPr>
          <w:t>3.</w:t>
        </w:r>
        <w:r>
          <w:rPr>
            <w:rFonts w:asciiTheme="minorHAnsi" w:eastAsiaTheme="minorEastAsia" w:hAnsiTheme="minorHAnsi" w:cstheme="minorBidi"/>
            <w:b w:val="0"/>
            <w:bCs w:val="0"/>
            <w:caps w:val="0"/>
            <w:noProof/>
            <w:sz w:val="22"/>
            <w:szCs w:val="22"/>
            <w:lang w:eastAsia="hu-HU"/>
          </w:rPr>
          <w:tab/>
        </w:r>
        <w:r w:rsidRPr="004622C4">
          <w:rPr>
            <w:rStyle w:val="Hyperlink"/>
            <w:noProof/>
          </w:rPr>
          <w:t>Jelkulcsok általános értelmezési szabályai</w:t>
        </w:r>
        <w:r>
          <w:rPr>
            <w:noProof/>
            <w:webHidden/>
          </w:rPr>
          <w:tab/>
        </w:r>
        <w:r>
          <w:rPr>
            <w:noProof/>
            <w:webHidden/>
          </w:rPr>
          <w:fldChar w:fldCharType="begin"/>
        </w:r>
        <w:r>
          <w:rPr>
            <w:noProof/>
            <w:webHidden/>
          </w:rPr>
          <w:instrText xml:space="preserve"> PAGEREF _Toc492293405 \h </w:instrText>
        </w:r>
        <w:r>
          <w:rPr>
            <w:noProof/>
            <w:webHidden/>
          </w:rPr>
        </w:r>
        <w:r>
          <w:rPr>
            <w:noProof/>
            <w:webHidden/>
          </w:rPr>
          <w:fldChar w:fldCharType="separate"/>
        </w:r>
        <w:r>
          <w:rPr>
            <w:noProof/>
            <w:webHidden/>
          </w:rPr>
          <w:t>4</w:t>
        </w:r>
        <w:r>
          <w:rPr>
            <w:noProof/>
            <w:webHidden/>
          </w:rPr>
          <w:fldChar w:fldCharType="end"/>
        </w:r>
      </w:hyperlink>
    </w:p>
    <w:p w14:paraId="14B0E3AE" w14:textId="77777777" w:rsidR="007A0716" w:rsidRDefault="007A0716">
      <w:pPr>
        <w:pStyle w:val="TOC1"/>
        <w:tabs>
          <w:tab w:val="left" w:pos="400"/>
          <w:tab w:val="right" w:leader="dot" w:pos="9061"/>
        </w:tabs>
        <w:rPr>
          <w:rFonts w:asciiTheme="minorHAnsi" w:eastAsiaTheme="minorEastAsia" w:hAnsiTheme="minorHAnsi" w:cstheme="minorBidi"/>
          <w:b w:val="0"/>
          <w:bCs w:val="0"/>
          <w:caps w:val="0"/>
          <w:noProof/>
          <w:sz w:val="22"/>
          <w:szCs w:val="22"/>
          <w:lang w:eastAsia="hu-HU"/>
        </w:rPr>
      </w:pPr>
      <w:hyperlink w:anchor="_Toc492293406" w:history="1">
        <w:r w:rsidRPr="004622C4">
          <w:rPr>
            <w:rStyle w:val="Hyperlink"/>
            <w:noProof/>
          </w:rPr>
          <w:t>4.</w:t>
        </w:r>
        <w:r>
          <w:rPr>
            <w:rFonts w:asciiTheme="minorHAnsi" w:eastAsiaTheme="minorEastAsia" w:hAnsiTheme="minorHAnsi" w:cstheme="minorBidi"/>
            <w:b w:val="0"/>
            <w:bCs w:val="0"/>
            <w:caps w:val="0"/>
            <w:noProof/>
            <w:sz w:val="22"/>
            <w:szCs w:val="22"/>
            <w:lang w:eastAsia="hu-HU"/>
          </w:rPr>
          <w:tab/>
        </w:r>
        <w:r w:rsidRPr="004622C4">
          <w:rPr>
            <w:rStyle w:val="Hyperlink"/>
            <w:noProof/>
          </w:rPr>
          <w:t>Nyomvonalas ábrázolás jelkulcsai</w:t>
        </w:r>
        <w:r>
          <w:rPr>
            <w:noProof/>
            <w:webHidden/>
          </w:rPr>
          <w:tab/>
        </w:r>
        <w:r>
          <w:rPr>
            <w:noProof/>
            <w:webHidden/>
          </w:rPr>
          <w:fldChar w:fldCharType="begin"/>
        </w:r>
        <w:r>
          <w:rPr>
            <w:noProof/>
            <w:webHidden/>
          </w:rPr>
          <w:instrText xml:space="preserve"> PAGEREF _Toc492293406 \h </w:instrText>
        </w:r>
        <w:r>
          <w:rPr>
            <w:noProof/>
            <w:webHidden/>
          </w:rPr>
        </w:r>
        <w:r>
          <w:rPr>
            <w:noProof/>
            <w:webHidden/>
          </w:rPr>
          <w:fldChar w:fldCharType="separate"/>
        </w:r>
        <w:r>
          <w:rPr>
            <w:noProof/>
            <w:webHidden/>
          </w:rPr>
          <w:t>9</w:t>
        </w:r>
        <w:r>
          <w:rPr>
            <w:noProof/>
            <w:webHidden/>
          </w:rPr>
          <w:fldChar w:fldCharType="end"/>
        </w:r>
      </w:hyperlink>
    </w:p>
    <w:p w14:paraId="611B4EEB" w14:textId="77777777" w:rsidR="007A0716" w:rsidRDefault="007A0716">
      <w:pPr>
        <w:pStyle w:val="TOC1"/>
        <w:tabs>
          <w:tab w:val="left" w:pos="400"/>
          <w:tab w:val="right" w:leader="dot" w:pos="9061"/>
        </w:tabs>
        <w:rPr>
          <w:rFonts w:asciiTheme="minorHAnsi" w:eastAsiaTheme="minorEastAsia" w:hAnsiTheme="minorHAnsi" w:cstheme="minorBidi"/>
          <w:b w:val="0"/>
          <w:bCs w:val="0"/>
          <w:caps w:val="0"/>
          <w:noProof/>
          <w:sz w:val="22"/>
          <w:szCs w:val="22"/>
          <w:lang w:eastAsia="hu-HU"/>
        </w:rPr>
      </w:pPr>
      <w:hyperlink w:anchor="_Toc492293407" w:history="1">
        <w:r w:rsidRPr="004622C4">
          <w:rPr>
            <w:rStyle w:val="Hyperlink"/>
            <w:noProof/>
          </w:rPr>
          <w:t>5.</w:t>
        </w:r>
        <w:r>
          <w:rPr>
            <w:rFonts w:asciiTheme="minorHAnsi" w:eastAsiaTheme="minorEastAsia" w:hAnsiTheme="minorHAnsi" w:cstheme="minorBidi"/>
            <w:b w:val="0"/>
            <w:bCs w:val="0"/>
            <w:caps w:val="0"/>
            <w:noProof/>
            <w:sz w:val="22"/>
            <w:szCs w:val="22"/>
            <w:lang w:eastAsia="hu-HU"/>
          </w:rPr>
          <w:tab/>
        </w:r>
        <w:r w:rsidRPr="004622C4">
          <w:rPr>
            <w:rStyle w:val="Hyperlink"/>
            <w:noProof/>
          </w:rPr>
          <w:t>Elvi rajzi ábrázolás jelkulcsai</w:t>
        </w:r>
        <w:r>
          <w:rPr>
            <w:noProof/>
            <w:webHidden/>
          </w:rPr>
          <w:tab/>
        </w:r>
        <w:r>
          <w:rPr>
            <w:noProof/>
            <w:webHidden/>
          </w:rPr>
          <w:fldChar w:fldCharType="begin"/>
        </w:r>
        <w:r>
          <w:rPr>
            <w:noProof/>
            <w:webHidden/>
          </w:rPr>
          <w:instrText xml:space="preserve"> PAGEREF _Toc492293407 \h </w:instrText>
        </w:r>
        <w:r>
          <w:rPr>
            <w:noProof/>
            <w:webHidden/>
          </w:rPr>
        </w:r>
        <w:r>
          <w:rPr>
            <w:noProof/>
            <w:webHidden/>
          </w:rPr>
          <w:fldChar w:fldCharType="separate"/>
        </w:r>
        <w:r>
          <w:rPr>
            <w:noProof/>
            <w:webHidden/>
          </w:rPr>
          <w:t>30</w:t>
        </w:r>
        <w:r>
          <w:rPr>
            <w:noProof/>
            <w:webHidden/>
          </w:rPr>
          <w:fldChar w:fldCharType="end"/>
        </w:r>
      </w:hyperlink>
    </w:p>
    <w:p w14:paraId="6FAF7CDD" w14:textId="77777777" w:rsidR="007A0716" w:rsidRDefault="007A0716">
      <w:pPr>
        <w:pStyle w:val="TOC1"/>
        <w:tabs>
          <w:tab w:val="left" w:pos="400"/>
          <w:tab w:val="right" w:leader="dot" w:pos="9061"/>
        </w:tabs>
        <w:rPr>
          <w:rFonts w:asciiTheme="minorHAnsi" w:eastAsiaTheme="minorEastAsia" w:hAnsiTheme="minorHAnsi" w:cstheme="minorBidi"/>
          <w:b w:val="0"/>
          <w:bCs w:val="0"/>
          <w:caps w:val="0"/>
          <w:noProof/>
          <w:sz w:val="22"/>
          <w:szCs w:val="22"/>
          <w:lang w:eastAsia="hu-HU"/>
        </w:rPr>
      </w:pPr>
      <w:hyperlink w:anchor="_Toc492293408" w:history="1">
        <w:r w:rsidRPr="004622C4">
          <w:rPr>
            <w:rStyle w:val="Hyperlink"/>
            <w:noProof/>
          </w:rPr>
          <w:t>6.</w:t>
        </w:r>
        <w:r>
          <w:rPr>
            <w:rFonts w:asciiTheme="minorHAnsi" w:eastAsiaTheme="minorEastAsia" w:hAnsiTheme="minorHAnsi" w:cstheme="minorBidi"/>
            <w:b w:val="0"/>
            <w:bCs w:val="0"/>
            <w:caps w:val="0"/>
            <w:noProof/>
            <w:sz w:val="22"/>
            <w:szCs w:val="22"/>
            <w:lang w:eastAsia="hu-HU"/>
          </w:rPr>
          <w:tab/>
        </w:r>
        <w:r w:rsidRPr="004622C4">
          <w:rPr>
            <w:rStyle w:val="Hyperlink"/>
            <w:noProof/>
          </w:rPr>
          <w:t>Megszakító ábrázolás</w:t>
        </w:r>
        <w:r>
          <w:rPr>
            <w:noProof/>
            <w:webHidden/>
          </w:rPr>
          <w:tab/>
        </w:r>
        <w:r>
          <w:rPr>
            <w:noProof/>
            <w:webHidden/>
          </w:rPr>
          <w:fldChar w:fldCharType="begin"/>
        </w:r>
        <w:r>
          <w:rPr>
            <w:noProof/>
            <w:webHidden/>
          </w:rPr>
          <w:instrText xml:space="preserve"> PAGEREF _Toc492293408 \h </w:instrText>
        </w:r>
        <w:r>
          <w:rPr>
            <w:noProof/>
            <w:webHidden/>
          </w:rPr>
        </w:r>
        <w:r>
          <w:rPr>
            <w:noProof/>
            <w:webHidden/>
          </w:rPr>
          <w:fldChar w:fldCharType="separate"/>
        </w:r>
        <w:r>
          <w:rPr>
            <w:noProof/>
            <w:webHidden/>
          </w:rPr>
          <w:t>41</w:t>
        </w:r>
        <w:r>
          <w:rPr>
            <w:noProof/>
            <w:webHidden/>
          </w:rPr>
          <w:fldChar w:fldCharType="end"/>
        </w:r>
      </w:hyperlink>
    </w:p>
    <w:p w14:paraId="3A560EEA" w14:textId="77777777" w:rsidR="007A0716" w:rsidRDefault="007A0716">
      <w:pPr>
        <w:pStyle w:val="TOC1"/>
        <w:tabs>
          <w:tab w:val="left" w:pos="400"/>
          <w:tab w:val="right" w:leader="dot" w:pos="9061"/>
        </w:tabs>
        <w:rPr>
          <w:rFonts w:asciiTheme="minorHAnsi" w:eastAsiaTheme="minorEastAsia" w:hAnsiTheme="minorHAnsi" w:cstheme="minorBidi"/>
          <w:b w:val="0"/>
          <w:bCs w:val="0"/>
          <w:caps w:val="0"/>
          <w:noProof/>
          <w:sz w:val="22"/>
          <w:szCs w:val="22"/>
          <w:lang w:eastAsia="hu-HU"/>
        </w:rPr>
      </w:pPr>
      <w:hyperlink w:anchor="_Toc492293409" w:history="1">
        <w:r w:rsidRPr="004622C4">
          <w:rPr>
            <w:rStyle w:val="Hyperlink"/>
            <w:noProof/>
          </w:rPr>
          <w:t>7.</w:t>
        </w:r>
        <w:r>
          <w:rPr>
            <w:rFonts w:asciiTheme="minorHAnsi" w:eastAsiaTheme="minorEastAsia" w:hAnsiTheme="minorHAnsi" w:cstheme="minorBidi"/>
            <w:b w:val="0"/>
            <w:bCs w:val="0"/>
            <w:caps w:val="0"/>
            <w:noProof/>
            <w:sz w:val="22"/>
            <w:szCs w:val="22"/>
            <w:lang w:eastAsia="hu-HU"/>
          </w:rPr>
          <w:tab/>
        </w:r>
        <w:r w:rsidRPr="004622C4">
          <w:rPr>
            <w:rStyle w:val="Hyperlink"/>
            <w:noProof/>
          </w:rPr>
          <w:t>HTMR által kezelt jelkulcsok</w:t>
        </w:r>
        <w:r>
          <w:rPr>
            <w:noProof/>
            <w:webHidden/>
          </w:rPr>
          <w:tab/>
        </w:r>
        <w:r>
          <w:rPr>
            <w:noProof/>
            <w:webHidden/>
          </w:rPr>
          <w:fldChar w:fldCharType="begin"/>
        </w:r>
        <w:r>
          <w:rPr>
            <w:noProof/>
            <w:webHidden/>
          </w:rPr>
          <w:instrText xml:space="preserve"> PAGEREF _Toc492293409 \h </w:instrText>
        </w:r>
        <w:r>
          <w:rPr>
            <w:noProof/>
            <w:webHidden/>
          </w:rPr>
        </w:r>
        <w:r>
          <w:rPr>
            <w:noProof/>
            <w:webHidden/>
          </w:rPr>
          <w:fldChar w:fldCharType="separate"/>
        </w:r>
        <w:r>
          <w:rPr>
            <w:noProof/>
            <w:webHidden/>
          </w:rPr>
          <w:t>42</w:t>
        </w:r>
        <w:r>
          <w:rPr>
            <w:noProof/>
            <w:webHidden/>
          </w:rPr>
          <w:fldChar w:fldCharType="end"/>
        </w:r>
      </w:hyperlink>
    </w:p>
    <w:p w14:paraId="63E1945C" w14:textId="77777777" w:rsidR="00D30808" w:rsidRPr="008E79D6" w:rsidRDefault="003E3B7A" w:rsidP="009C20CF">
      <w:pPr>
        <w:spacing w:beforeLines="40" w:before="96" w:after="40"/>
        <w:rPr>
          <w:rFonts w:ascii="Franklin Gothic Book" w:hAnsi="Franklin Gothic Book"/>
        </w:rPr>
      </w:pPr>
      <w:r w:rsidRPr="008E79D6">
        <w:rPr>
          <w:rFonts w:ascii="Franklin Gothic Book" w:hAnsi="Franklin Gothic Book"/>
          <w:b/>
          <w:bCs/>
          <w:caps/>
        </w:rPr>
        <w:fldChar w:fldCharType="end"/>
      </w:r>
      <w:r w:rsidR="00B6414D" w:rsidRPr="008E79D6">
        <w:rPr>
          <w:rFonts w:ascii="Franklin Gothic Book" w:hAnsi="Franklin Gothic Book"/>
        </w:rPr>
        <w:br w:type="page"/>
      </w:r>
      <w:bookmarkStart w:id="6" w:name="_Toc247388974"/>
    </w:p>
    <w:p w14:paraId="209550AD" w14:textId="77777777" w:rsidR="005913C3" w:rsidRPr="009C0474" w:rsidRDefault="005913C3" w:rsidP="005913C3">
      <w:pPr>
        <w:pStyle w:val="Heading1"/>
      </w:pPr>
      <w:bookmarkStart w:id="7" w:name="_Toc492293403"/>
      <w:bookmarkEnd w:id="6"/>
      <w:r w:rsidRPr="009C0474">
        <w:lastRenderedPageBreak/>
        <w:t>Objektumok megjelenítése</w:t>
      </w:r>
      <w:bookmarkEnd w:id="7"/>
    </w:p>
    <w:p w14:paraId="1B44C66E" w14:textId="77777777" w:rsidR="005913C3" w:rsidRPr="009C0474" w:rsidRDefault="005913C3" w:rsidP="005913C3">
      <w:pPr>
        <w:rPr>
          <w:rFonts w:cs="Arial"/>
        </w:rPr>
      </w:pPr>
      <w:r w:rsidRPr="009C0474">
        <w:rPr>
          <w:rFonts w:cs="Arial"/>
        </w:rPr>
        <w:t>Az EHO_3 jelkulcslista segédletet biztosít a hírközlési elemek rajzi megjelenítéséhez. Az EHO_1-ben részletezett változások miatt a szofisztikált jelkulcsi és rajzi megjelenítésre egyre kisebb hangsúly fektetődik, de a nyomatatott kivitelei példányok elkészítése miatt mindig szükség lesz rajzi szabályozásra.</w:t>
      </w:r>
    </w:p>
    <w:p w14:paraId="387D2BAD" w14:textId="77777777" w:rsidR="005913C3" w:rsidRPr="009C0474" w:rsidRDefault="005913C3" w:rsidP="005913C3">
      <w:pPr>
        <w:rPr>
          <w:rFonts w:cs="Arial"/>
        </w:rPr>
      </w:pPr>
      <w:r w:rsidRPr="009C0474">
        <w:rPr>
          <w:rFonts w:cs="Arial"/>
        </w:rPr>
        <w:t>A jelkulcsok egyszerűsítését a GIS rendszerek és a téradatbázison alapuló fejlett lekérdezési módszerek indokolják, továbbá hogy minden eddig rajzi jelkulcsban meghatározott tulajdonság (pl.: egy eszköz beépítési módja) rendelkezésre áll adatszinten is.</w:t>
      </w:r>
    </w:p>
    <w:p w14:paraId="35014ACA" w14:textId="77777777" w:rsidR="005913C3" w:rsidRPr="009C0474" w:rsidRDefault="005913C3" w:rsidP="005913C3">
      <w:pPr>
        <w:pStyle w:val="Heading1"/>
      </w:pPr>
      <w:bookmarkStart w:id="8" w:name="_Toc492293404"/>
      <w:r w:rsidRPr="009C0474">
        <w:t>Általános meg</w:t>
      </w:r>
      <w:r>
        <w:t>jegyzés a jelkulcs koncepcióhoz</w:t>
      </w:r>
      <w:bookmarkEnd w:id="8"/>
    </w:p>
    <w:p w14:paraId="0D9EF10A" w14:textId="5817854C" w:rsidR="005913C3" w:rsidRPr="009C0474" w:rsidRDefault="005913C3" w:rsidP="005913C3">
      <w:pPr>
        <w:rPr>
          <w:rFonts w:cs="Arial"/>
        </w:rPr>
      </w:pPr>
      <w:r w:rsidRPr="009C0474">
        <w:rPr>
          <w:rFonts w:cs="Arial"/>
        </w:rPr>
        <w:t>A jelkulcsi ábrázolás változásainak szükségessége az EHO_1-ben ismertetésre került. A teljes körű digitális adatkezelés megvalósításáig (azaz a helyszínen számítástechnikai eszközökkel való támogatás megvalósításáig (tablet, okostelefon, pc, stb.)</w:t>
      </w:r>
      <w:r w:rsidR="00A0240A">
        <w:rPr>
          <w:rFonts w:cs="Arial"/>
        </w:rPr>
        <w:t>)</w:t>
      </w:r>
      <w:r w:rsidRPr="009C0474">
        <w:rPr>
          <w:rFonts w:cs="Arial"/>
        </w:rPr>
        <w:t xml:space="preserve"> szükséges a rajzi megjelenítésre is kitérni.</w:t>
      </w:r>
    </w:p>
    <w:p w14:paraId="2591D551" w14:textId="52C193FC" w:rsidR="005913C3" w:rsidRPr="009C0474" w:rsidRDefault="005913C3" w:rsidP="005913C3">
      <w:pPr>
        <w:spacing w:after="160"/>
        <w:rPr>
          <w:rFonts w:cs="Arial"/>
        </w:rPr>
      </w:pPr>
      <w:r w:rsidRPr="009C0474">
        <w:rPr>
          <w:rFonts w:cs="Arial"/>
        </w:rPr>
        <w:t>A rajzi ábrázolásra a nyomtatott, papír alapú dokumentációk miatt van szükség. Mivel a nyomatatott dokumentációk példányszámának csökkentését számos előny indokolja, ezért felül kell vizsgál</w:t>
      </w:r>
      <w:r w:rsidR="00A0240A">
        <w:rPr>
          <w:rFonts w:cs="Arial"/>
        </w:rPr>
        <w:t>ni, mely engedélyezési, építési</w:t>
      </w:r>
      <w:r w:rsidRPr="009C0474">
        <w:rPr>
          <w:rFonts w:cs="Arial"/>
        </w:rPr>
        <w:t xml:space="preserve"> és üzemeltetési feladatok kívánják a nyomtatott anyag kizárólagosságát.</w:t>
      </w:r>
    </w:p>
    <w:p w14:paraId="66B13F3E" w14:textId="14BED28F" w:rsidR="005913C3" w:rsidRPr="009C0474" w:rsidRDefault="005913C3" w:rsidP="005913C3">
      <w:pPr>
        <w:spacing w:after="160"/>
        <w:rPr>
          <w:rFonts w:cs="Arial"/>
        </w:rPr>
      </w:pPr>
      <w:r w:rsidRPr="009C0474">
        <w:rPr>
          <w:rFonts w:cs="Arial"/>
        </w:rPr>
        <w:t>Az új digitális egyeztetési folyamat lehetővé teszi, hogy adatbázist kezeljünk, azaz digitális fájlokat, adatokat küldjünk és fogadjunk az eljárás folyamán. Az átadott adatok lekérdezhetősége, adatbázisban való tárolása biztosítani tudja az összes információt az engedélyezéshez, a rajzi jelkulcsi megjelenítés fontossága háttérbe szorul. A jelkulcsokhoz c</w:t>
      </w:r>
      <w:r w:rsidR="00A0240A">
        <w:rPr>
          <w:rFonts w:cs="Arial"/>
        </w:rPr>
        <w:t>satolt attribútum adat (például</w:t>
      </w:r>
      <w:r w:rsidRPr="009C0474">
        <w:rPr>
          <w:rFonts w:cs="Arial"/>
        </w:rPr>
        <w:t xml:space="preserve"> tulajdonosi információk, típus informá</w:t>
      </w:r>
      <w:r w:rsidR="00A0240A">
        <w:rPr>
          <w:rFonts w:cs="Arial"/>
        </w:rPr>
        <w:t>ciók, vagy kapacitás adatok, stb</w:t>
      </w:r>
      <w:r w:rsidRPr="009C0474">
        <w:rPr>
          <w:rFonts w:cs="Arial"/>
        </w:rPr>
        <w:t xml:space="preserve">.) pedig mindig a kívánt adatkör ábrázolását teszi lehetővé. Azokat </w:t>
      </w:r>
      <w:r w:rsidR="00A0240A">
        <w:rPr>
          <w:rFonts w:cs="Arial"/>
        </w:rPr>
        <w:t>a tulajdonságokat, amiket eddig</w:t>
      </w:r>
      <w:r w:rsidRPr="009C0474">
        <w:rPr>
          <w:rFonts w:cs="Arial"/>
        </w:rPr>
        <w:t xml:space="preserve"> jelkulcsi mérettel határoztunk meg, például a megszakító létesítmények típusai, most az attribútum adat kiíratásával is, vagy az objektum adat lekérdezésével is meghatározhatom. Az új szemlélet lehetővé teszi a jelkulcsok számának csökkentését, a rajzi ábrázolások egyszerűsítését.</w:t>
      </w:r>
    </w:p>
    <w:p w14:paraId="38D41DEB" w14:textId="77A0644E" w:rsidR="005913C3" w:rsidRPr="009C0474" w:rsidRDefault="005913C3" w:rsidP="005913C3">
      <w:pPr>
        <w:spacing w:after="160"/>
        <w:rPr>
          <w:rFonts w:cs="Arial"/>
        </w:rPr>
      </w:pPr>
      <w:r w:rsidRPr="009C0474">
        <w:rPr>
          <w:rFonts w:cs="Arial"/>
        </w:rPr>
        <w:t>Fontos a hírközlési tervezőknek, szabályzóknak közösen kialakítani azt az ábrázolási kört, ami minden tervezésben résztvevő szereplő érdekeit támogatja. A szolgáltatói és kamarai egyeztetéseken kerül véglegesítésre, hogy a kamarai ajánlásként kiadott nyomvonalas, elvi rajzjelek közül melyek kerülnek implementálásba a segédprogramba, amik a későbbi standard szabvány alapjait is képezik.</w:t>
      </w:r>
    </w:p>
    <w:p w14:paraId="3C8C8588" w14:textId="0D4A12EC" w:rsidR="005913C3" w:rsidRPr="009C0474" w:rsidRDefault="005913C3" w:rsidP="005913C3">
      <w:pPr>
        <w:spacing w:after="160"/>
        <w:rPr>
          <w:rFonts w:cs="Arial"/>
        </w:rPr>
      </w:pPr>
      <w:r w:rsidRPr="009C0474">
        <w:rPr>
          <w:rFonts w:cs="Arial"/>
        </w:rPr>
        <w:t>Az objektumorientált, azaz téradatbázis kezelés másik nagy előnye, hogy nem kell a közös adatokat (azonosí</w:t>
      </w:r>
      <w:r w:rsidR="00A0240A">
        <w:rPr>
          <w:rFonts w:cs="Arial"/>
        </w:rPr>
        <w:t>tó, típus, cím, koordináta, stb</w:t>
      </w:r>
      <w:r w:rsidRPr="009C0474">
        <w:rPr>
          <w:rFonts w:cs="Arial"/>
        </w:rPr>
        <w:t>.) duplikáltan rögzíteni rajzi állományonként (nyomvonalas, elvi), hanem egy adatbázisból íródik ki minden rajz a hozzárendelt jelkulcsnak és elrendezésnek megfelelően.</w:t>
      </w:r>
    </w:p>
    <w:p w14:paraId="75EB7EFB" w14:textId="77777777" w:rsidR="005913C3" w:rsidRPr="009C0474" w:rsidRDefault="005913C3" w:rsidP="005913C3">
      <w:pPr>
        <w:spacing w:after="160"/>
        <w:rPr>
          <w:rFonts w:cs="Arial"/>
        </w:rPr>
      </w:pPr>
      <w:r w:rsidRPr="009C0474">
        <w:rPr>
          <w:rFonts w:cs="Arial"/>
        </w:rPr>
        <w:t>A téradatbázis építés lehetővé teszi, hogy egy objektumnak annyiféle nézete legyen, amennyi igényként felmerül, elkerülve a duplikált rögzítést.</w:t>
      </w:r>
    </w:p>
    <w:p w14:paraId="66735572" w14:textId="77777777" w:rsidR="005913C3" w:rsidRPr="009C0474" w:rsidRDefault="005913C3" w:rsidP="005913C3">
      <w:pPr>
        <w:pStyle w:val="Heading1"/>
      </w:pPr>
      <w:bookmarkStart w:id="9" w:name="_Toc492293405"/>
      <w:r w:rsidRPr="009C0474">
        <w:t xml:space="preserve">Jelkulcsok </w:t>
      </w:r>
      <w:r>
        <w:t>általános értelmezési szabályai</w:t>
      </w:r>
      <w:bookmarkEnd w:id="9"/>
    </w:p>
    <w:p w14:paraId="71A1F6C3" w14:textId="77777777" w:rsidR="005913C3" w:rsidRPr="009C0474" w:rsidRDefault="005913C3" w:rsidP="005913C3">
      <w:pPr>
        <w:spacing w:after="160"/>
        <w:rPr>
          <w:rFonts w:cs="Arial"/>
        </w:rPr>
      </w:pPr>
      <w:r w:rsidRPr="009C0474">
        <w:rPr>
          <w:rFonts w:cs="Arial"/>
        </w:rPr>
        <w:t>Jelen jelkulcs leírást egységesen kell alkalmazni az elektronikus hírközlési hálózatos tervek nyomvonalas munkarészeinek dokumentálásához. A jelkulcs kezelését az alábbi általános követelmények mellett kell alkalmazni:</w:t>
      </w:r>
    </w:p>
    <w:p w14:paraId="6D849CCF" w14:textId="77777777" w:rsidR="005913C3" w:rsidRPr="009C0474" w:rsidRDefault="005913C3" w:rsidP="005913C3">
      <w:pPr>
        <w:pStyle w:val="ListParagraph"/>
        <w:numPr>
          <w:ilvl w:val="0"/>
          <w:numId w:val="29"/>
        </w:numPr>
        <w:spacing w:before="0" w:after="200"/>
        <w:rPr>
          <w:rFonts w:cs="Arial"/>
        </w:rPr>
      </w:pPr>
      <w:r w:rsidRPr="009C0474">
        <w:rPr>
          <w:rFonts w:cs="Arial"/>
        </w:rPr>
        <w:t>Alaptérképi tartalom esetén a következő szabályzatok az irányadók, a hírközlési szakterület az alaptérképi követelményeket nem szabályozza.</w:t>
      </w:r>
    </w:p>
    <w:tbl>
      <w:tblPr>
        <w:tblW w:w="0" w:type="auto"/>
        <w:tblBorders>
          <w:top w:val="nil"/>
          <w:left w:val="nil"/>
          <w:bottom w:val="nil"/>
          <w:right w:val="nil"/>
        </w:tblBorders>
        <w:tblLayout w:type="fixed"/>
        <w:tblLook w:val="0000" w:firstRow="0" w:lastRow="0" w:firstColumn="0" w:lastColumn="0" w:noHBand="0" w:noVBand="0"/>
      </w:tblPr>
      <w:tblGrid>
        <w:gridCol w:w="2802"/>
        <w:gridCol w:w="6096"/>
      </w:tblGrid>
      <w:tr w:rsidR="005913C3" w:rsidRPr="009C0474" w14:paraId="0FCCC64D" w14:textId="77777777" w:rsidTr="00585F57">
        <w:trPr>
          <w:trHeight w:val="220"/>
        </w:trPr>
        <w:tc>
          <w:tcPr>
            <w:tcW w:w="2802" w:type="dxa"/>
          </w:tcPr>
          <w:p w14:paraId="1380A8B6" w14:textId="77777777" w:rsidR="005913C3" w:rsidRPr="009C0474" w:rsidRDefault="005913C3" w:rsidP="00585F57">
            <w:pPr>
              <w:rPr>
                <w:rFonts w:cs="Arial"/>
              </w:rPr>
            </w:pPr>
            <w:r w:rsidRPr="009C0474">
              <w:rPr>
                <w:rFonts w:cs="Arial"/>
              </w:rPr>
              <w:t xml:space="preserve">MSZ 7772-1:1997 szabvány </w:t>
            </w:r>
          </w:p>
        </w:tc>
        <w:tc>
          <w:tcPr>
            <w:tcW w:w="6096" w:type="dxa"/>
          </w:tcPr>
          <w:p w14:paraId="49D51D2B" w14:textId="77777777" w:rsidR="005913C3" w:rsidRPr="009C0474" w:rsidRDefault="005913C3" w:rsidP="00585F57">
            <w:pPr>
              <w:rPr>
                <w:rFonts w:cs="Arial"/>
              </w:rPr>
            </w:pPr>
            <w:r w:rsidRPr="009C0474">
              <w:rPr>
                <w:rFonts w:cs="Arial"/>
              </w:rPr>
              <w:t xml:space="preserve">Digitális alaptérképek. 1. rész: A digitális alaptérkép fogalmi modellje. </w:t>
            </w:r>
          </w:p>
        </w:tc>
      </w:tr>
      <w:tr w:rsidR="005913C3" w:rsidRPr="009C0474" w14:paraId="61145B95" w14:textId="77777777" w:rsidTr="00585F57">
        <w:trPr>
          <w:trHeight w:val="217"/>
        </w:trPr>
        <w:tc>
          <w:tcPr>
            <w:tcW w:w="2802" w:type="dxa"/>
          </w:tcPr>
          <w:p w14:paraId="3DE03CFB" w14:textId="77777777" w:rsidR="005913C3" w:rsidRPr="009C0474" w:rsidRDefault="005913C3" w:rsidP="00585F57">
            <w:pPr>
              <w:rPr>
                <w:rFonts w:cs="Arial"/>
              </w:rPr>
            </w:pPr>
            <w:r w:rsidRPr="009C0474">
              <w:rPr>
                <w:rFonts w:cs="Arial"/>
              </w:rPr>
              <w:t xml:space="preserve">DAT1 szabályzat </w:t>
            </w:r>
          </w:p>
        </w:tc>
        <w:tc>
          <w:tcPr>
            <w:tcW w:w="6096" w:type="dxa"/>
          </w:tcPr>
          <w:p w14:paraId="5E904E2F" w14:textId="77777777" w:rsidR="005913C3" w:rsidRPr="009C0474" w:rsidRDefault="005913C3" w:rsidP="00585F57">
            <w:pPr>
              <w:rPr>
                <w:rFonts w:cs="Arial"/>
              </w:rPr>
            </w:pPr>
            <w:r w:rsidRPr="009C0474">
              <w:rPr>
                <w:rFonts w:cs="Arial"/>
              </w:rPr>
              <w:t xml:space="preserve">Digitális alaptérképek tervezése, előállítása, felújítása, adatcsere-formátuma, dokumentálása, ellenőrzése, minőségellenőrzése, hitelesítése és állami átvétele. </w:t>
            </w:r>
          </w:p>
        </w:tc>
      </w:tr>
      <w:tr w:rsidR="005913C3" w:rsidRPr="009C0474" w14:paraId="2E6FCA94" w14:textId="77777777" w:rsidTr="00585F57">
        <w:trPr>
          <w:trHeight w:val="340"/>
        </w:trPr>
        <w:tc>
          <w:tcPr>
            <w:tcW w:w="2802" w:type="dxa"/>
          </w:tcPr>
          <w:p w14:paraId="650A3C4B" w14:textId="77777777" w:rsidR="005913C3" w:rsidRPr="009C0474" w:rsidRDefault="005913C3" w:rsidP="00585F57">
            <w:pPr>
              <w:rPr>
                <w:rFonts w:cs="Arial"/>
              </w:rPr>
            </w:pPr>
            <w:r w:rsidRPr="009C0474">
              <w:rPr>
                <w:rFonts w:cs="Arial"/>
              </w:rPr>
              <w:t xml:space="preserve">DAT2 szabályzat </w:t>
            </w:r>
          </w:p>
        </w:tc>
        <w:tc>
          <w:tcPr>
            <w:tcW w:w="6096" w:type="dxa"/>
          </w:tcPr>
          <w:p w14:paraId="54B7E8EE" w14:textId="77777777" w:rsidR="005913C3" w:rsidRPr="009C0474" w:rsidRDefault="005913C3" w:rsidP="00585F57">
            <w:pPr>
              <w:rPr>
                <w:rFonts w:cs="Arial"/>
              </w:rPr>
            </w:pPr>
            <w:r w:rsidRPr="009C0474">
              <w:rPr>
                <w:rFonts w:cs="Arial"/>
              </w:rPr>
              <w:t xml:space="preserve">A földmérési alaptérképek digitális alaptérképpé történő átalakításáról és minőségellenőrzéséről. </w:t>
            </w:r>
          </w:p>
        </w:tc>
      </w:tr>
      <w:tr w:rsidR="005913C3" w:rsidRPr="009C0474" w14:paraId="49942C71" w14:textId="77777777" w:rsidTr="00585F57">
        <w:trPr>
          <w:trHeight w:val="217"/>
        </w:trPr>
        <w:tc>
          <w:tcPr>
            <w:tcW w:w="2802" w:type="dxa"/>
          </w:tcPr>
          <w:p w14:paraId="11BB5A9F" w14:textId="77777777" w:rsidR="005913C3" w:rsidRPr="009C0474" w:rsidRDefault="005913C3" w:rsidP="00585F57">
            <w:pPr>
              <w:rPr>
                <w:rFonts w:cs="Arial"/>
              </w:rPr>
            </w:pPr>
            <w:r w:rsidRPr="009C0474">
              <w:rPr>
                <w:rFonts w:cs="Arial"/>
              </w:rPr>
              <w:t xml:space="preserve">EHO_1 szabályzat </w:t>
            </w:r>
          </w:p>
        </w:tc>
        <w:tc>
          <w:tcPr>
            <w:tcW w:w="6096" w:type="dxa"/>
          </w:tcPr>
          <w:p w14:paraId="5B904AD8" w14:textId="77777777" w:rsidR="005913C3" w:rsidRPr="009C0474" w:rsidRDefault="005913C3" w:rsidP="00585F57">
            <w:pPr>
              <w:rPr>
                <w:rFonts w:cs="Arial"/>
              </w:rPr>
            </w:pPr>
            <w:r w:rsidRPr="009C0474">
              <w:rPr>
                <w:rFonts w:cs="Arial"/>
              </w:rPr>
              <w:t xml:space="preserve">Mérnökgeodéziai szabályzat és jelkulcs </w:t>
            </w:r>
          </w:p>
        </w:tc>
      </w:tr>
    </w:tbl>
    <w:p w14:paraId="5479BB13" w14:textId="77777777" w:rsidR="005913C3" w:rsidRDefault="005913C3" w:rsidP="005913C3"/>
    <w:p w14:paraId="5D0AA171" w14:textId="5C31DD71" w:rsidR="005913C3" w:rsidRPr="009C0474" w:rsidRDefault="005913C3" w:rsidP="005913C3">
      <w:pPr>
        <w:pStyle w:val="ListParagraph"/>
        <w:numPr>
          <w:ilvl w:val="0"/>
          <w:numId w:val="29"/>
        </w:numPr>
        <w:spacing w:before="0" w:after="200"/>
        <w:rPr>
          <w:rFonts w:cs="Arial"/>
        </w:rPr>
      </w:pPr>
      <w:r w:rsidRPr="009C0474">
        <w:rPr>
          <w:rFonts w:cs="Arial"/>
        </w:rPr>
        <w:t>Az 1:500 méretarányban megadott jelkulcsokat kell alkalmazni. Az 1:1000-es és 1:250-es méretarány esetén a léptéktényezőt egyedileg szükséges beállítani, a jelkulcsi ábrázolásnak minden esetben a valós</w:t>
      </w:r>
      <w:r w:rsidR="00C93BD4">
        <w:rPr>
          <w:rFonts w:cs="Arial"/>
        </w:rPr>
        <w:t>,</w:t>
      </w:r>
      <w:r w:rsidRPr="009C0474">
        <w:rPr>
          <w:rFonts w:cs="Arial"/>
        </w:rPr>
        <w:t xml:space="preserve"> vagy jelkulcsnak megfelelő mérethelyes állapotúnak kell lenni, amely</w:t>
      </w:r>
      <w:r w:rsidR="00F06F00">
        <w:rPr>
          <w:rFonts w:cs="Arial"/>
        </w:rPr>
        <w:t>nek</w:t>
      </w:r>
      <w:r w:rsidRPr="009C0474">
        <w:rPr>
          <w:rFonts w:cs="Arial"/>
        </w:rPr>
        <w:t xml:space="preserve"> minden esetben az 1:500-as nyomatnak megfelelő megjelenítést kell biztosítani.   </w:t>
      </w:r>
    </w:p>
    <w:p w14:paraId="7BE04836" w14:textId="77777777" w:rsidR="005913C3" w:rsidRPr="009C0474" w:rsidRDefault="005913C3" w:rsidP="005913C3">
      <w:pPr>
        <w:pStyle w:val="ListParagraph"/>
        <w:numPr>
          <w:ilvl w:val="0"/>
          <w:numId w:val="29"/>
        </w:numPr>
        <w:spacing w:before="0" w:after="200"/>
        <w:rPr>
          <w:rFonts w:cs="Arial"/>
        </w:rPr>
      </w:pPr>
      <w:r w:rsidRPr="009C0474">
        <w:rPr>
          <w:rFonts w:cs="Arial"/>
        </w:rPr>
        <w:t>Jelen jelkulcsleírás második része tartalmazza a vonalas és a felületszerű ábrázolásokat is.</w:t>
      </w:r>
    </w:p>
    <w:p w14:paraId="663F297D" w14:textId="77777777" w:rsidR="005913C3" w:rsidRPr="009C0474" w:rsidRDefault="005913C3" w:rsidP="005913C3">
      <w:pPr>
        <w:pStyle w:val="ListParagraph"/>
        <w:numPr>
          <w:ilvl w:val="0"/>
          <w:numId w:val="29"/>
        </w:numPr>
        <w:spacing w:before="0" w:after="200"/>
        <w:rPr>
          <w:rFonts w:cs="Arial"/>
        </w:rPr>
      </w:pPr>
      <w:r w:rsidRPr="009C0474">
        <w:rPr>
          <w:rFonts w:cs="Arial"/>
        </w:rPr>
        <w:t>Alapesetben a vonalas és a jelkulcs ábrázolások alap vonalvastagsága 0,13 mm.</w:t>
      </w:r>
    </w:p>
    <w:p w14:paraId="20279394" w14:textId="4A1D08EE" w:rsidR="005913C3" w:rsidRPr="009C0474" w:rsidRDefault="005913C3" w:rsidP="005913C3">
      <w:pPr>
        <w:pStyle w:val="ListParagraph"/>
        <w:numPr>
          <w:ilvl w:val="0"/>
          <w:numId w:val="29"/>
        </w:numPr>
        <w:spacing w:before="0" w:after="200"/>
        <w:rPr>
          <w:rFonts w:cs="Arial"/>
        </w:rPr>
      </w:pPr>
      <w:r w:rsidRPr="009C0474">
        <w:rPr>
          <w:rFonts w:cs="Arial"/>
        </w:rPr>
        <w:t>A jelkulcsok alapesetben két változó értékhellyel kerültek meghatározásra. A változó értékekhez az igénynek megfelelő adattábla értékek rendelhetők. Standard lehelyezés esetén a V1 változó mindig látszik és az objektumok típusát tartalmazza, a V2 változó láthatatlan beállítása az objektum ID-t tartalmazza.</w:t>
      </w:r>
    </w:p>
    <w:p w14:paraId="29554F36" w14:textId="77777777" w:rsidR="005913C3" w:rsidRPr="009C0474" w:rsidRDefault="005913C3" w:rsidP="005913C3">
      <w:pPr>
        <w:pStyle w:val="ListParagraph"/>
        <w:numPr>
          <w:ilvl w:val="0"/>
          <w:numId w:val="29"/>
        </w:numPr>
        <w:spacing w:before="0" w:after="200"/>
        <w:rPr>
          <w:rFonts w:cs="Arial"/>
        </w:rPr>
      </w:pPr>
      <w:r w:rsidRPr="009C0474">
        <w:rPr>
          <w:rFonts w:cs="Arial"/>
        </w:rPr>
        <w:t>A V1 és V2 változók szövegtípusai = Romans magassága = léptékhez igazodó, 1:500-as esetén 5 mm</w:t>
      </w:r>
    </w:p>
    <w:p w14:paraId="48CC982B" w14:textId="000916EA" w:rsidR="005913C3" w:rsidRPr="009C0474" w:rsidRDefault="005913C3" w:rsidP="005913C3">
      <w:pPr>
        <w:pStyle w:val="ListParagraph"/>
        <w:numPr>
          <w:ilvl w:val="0"/>
          <w:numId w:val="29"/>
        </w:numPr>
        <w:spacing w:before="0" w:after="200"/>
        <w:rPr>
          <w:rFonts w:cs="Arial"/>
        </w:rPr>
      </w:pPr>
      <w:r w:rsidRPr="009C0474">
        <w:rPr>
          <w:rFonts w:cs="Arial"/>
        </w:rPr>
        <w:t>Az 5 m</w:t>
      </w:r>
      <w:r w:rsidRPr="000C15E8">
        <w:rPr>
          <w:rFonts w:cs="Arial"/>
          <w:vertAlign w:val="superscript"/>
        </w:rPr>
        <w:t>2</w:t>
      </w:r>
      <w:r w:rsidRPr="009C0474">
        <w:rPr>
          <w:rFonts w:cs="Arial"/>
        </w:rPr>
        <w:t xml:space="preserve"> –nél nagyobb kiterjedésű hírközlési létesítmény</w:t>
      </w:r>
      <w:r w:rsidR="00F06F00">
        <w:rPr>
          <w:rFonts w:cs="Arial"/>
        </w:rPr>
        <w:t>t</w:t>
      </w:r>
      <w:r w:rsidRPr="009C0474">
        <w:rPr>
          <w:rFonts w:cs="Arial"/>
        </w:rPr>
        <w:t xml:space="preserve"> alakhelyesen felületként kell ábrázolni, az 5 m</w:t>
      </w:r>
      <w:r w:rsidRPr="000C15E8">
        <w:rPr>
          <w:rFonts w:cs="Arial"/>
          <w:vertAlign w:val="superscript"/>
        </w:rPr>
        <w:t>2</w:t>
      </w:r>
      <w:r w:rsidRPr="009C0474">
        <w:rPr>
          <w:rFonts w:cs="Arial"/>
        </w:rPr>
        <w:t xml:space="preserve"> alatti hírközlési létesítményeket jelkulcs szerint kell ábrázolni.</w:t>
      </w:r>
    </w:p>
    <w:p w14:paraId="6BF68362" w14:textId="77777777" w:rsidR="005913C3" w:rsidRPr="009C0474" w:rsidRDefault="005913C3" w:rsidP="005913C3">
      <w:pPr>
        <w:pStyle w:val="ListParagraph"/>
        <w:numPr>
          <w:ilvl w:val="0"/>
          <w:numId w:val="29"/>
        </w:numPr>
        <w:spacing w:before="0" w:after="200"/>
        <w:rPr>
          <w:rFonts w:cs="Arial"/>
        </w:rPr>
      </w:pPr>
      <w:r w:rsidRPr="009C0474">
        <w:rPr>
          <w:rFonts w:cs="Arial"/>
        </w:rPr>
        <w:t>Minden vonalas létesítményt vonallánccal kell ábrázolni, és minden vonalláncnak hírközlési elemhez kell csatlakoznia.</w:t>
      </w:r>
    </w:p>
    <w:p w14:paraId="6B1B37AB" w14:textId="56EC7D3C" w:rsidR="005913C3" w:rsidRPr="009C0474" w:rsidRDefault="005913C3" w:rsidP="005913C3">
      <w:pPr>
        <w:pStyle w:val="ListParagraph"/>
        <w:numPr>
          <w:ilvl w:val="0"/>
          <w:numId w:val="29"/>
        </w:numPr>
        <w:spacing w:before="0" w:after="200"/>
        <w:rPr>
          <w:rFonts w:cs="Arial"/>
        </w:rPr>
      </w:pPr>
      <w:r w:rsidRPr="009C0474">
        <w:rPr>
          <w:rFonts w:cs="Arial"/>
        </w:rPr>
        <w:t>Az 1 méternél szélesebb hírközlési hálózatot a valós kiterjedésű vonallánccal kell ábrázolni (ezt a rendszertervnél pontosítani szükséges). Segédprogram esetén többszörös vonallánccal kezelendő, objektum kitakarás nem megengedett.</w:t>
      </w:r>
    </w:p>
    <w:p w14:paraId="0E3378B6" w14:textId="77777777" w:rsidR="005913C3" w:rsidRPr="009C0474" w:rsidRDefault="005913C3" w:rsidP="005913C3">
      <w:pPr>
        <w:pStyle w:val="ListParagraph"/>
        <w:numPr>
          <w:ilvl w:val="0"/>
          <w:numId w:val="29"/>
        </w:numPr>
        <w:spacing w:before="0" w:after="200"/>
        <w:rPr>
          <w:rFonts w:cs="Arial"/>
        </w:rPr>
      </w:pPr>
      <w:r w:rsidRPr="009C0474">
        <w:rPr>
          <w:rFonts w:cs="Arial"/>
        </w:rPr>
        <w:t>Közös nyomvonalon haladó hírközlési hálózatokat külön – külön is ábrázolni szükséges, az objektum modellben meghatározott adattartalommal.</w:t>
      </w:r>
    </w:p>
    <w:p w14:paraId="67AA8CA5" w14:textId="77777777" w:rsidR="005913C3" w:rsidRPr="009C0474" w:rsidRDefault="005913C3" w:rsidP="005913C3">
      <w:pPr>
        <w:pStyle w:val="ListParagraph"/>
        <w:numPr>
          <w:ilvl w:val="0"/>
          <w:numId w:val="29"/>
        </w:numPr>
        <w:spacing w:before="0" w:after="200"/>
        <w:rPr>
          <w:rFonts w:cs="Arial"/>
        </w:rPr>
      </w:pPr>
      <w:r w:rsidRPr="009C0474">
        <w:rPr>
          <w:rFonts w:cs="Arial"/>
        </w:rPr>
        <w:t>A vonalas létesítmények feliratait az objektum adatokból az igénynek megfelelően kell képezni, és a vonalas objektum közepén északi tájolással, nyomvonallal párhuzamosan szükséges feliratozni. Standard beállítás esetén a kábel vagy hálózat típusa-hossza kerül feliratozásra.</w:t>
      </w:r>
    </w:p>
    <w:p w14:paraId="14E28E6E" w14:textId="1746D0BD" w:rsidR="005913C3" w:rsidRPr="009C0474" w:rsidRDefault="005913C3" w:rsidP="005913C3">
      <w:pPr>
        <w:pStyle w:val="ListParagraph"/>
        <w:numPr>
          <w:ilvl w:val="0"/>
          <w:numId w:val="29"/>
        </w:numPr>
        <w:spacing w:before="0" w:after="200"/>
        <w:rPr>
          <w:rFonts w:cs="Arial"/>
        </w:rPr>
      </w:pPr>
      <w:r w:rsidRPr="009C0474">
        <w:rPr>
          <w:rFonts w:cs="Arial"/>
        </w:rPr>
        <w:t>Bizonytalan nyomvonal</w:t>
      </w:r>
      <w:r w:rsidR="00476E7A">
        <w:rPr>
          <w:rFonts w:cs="Arial"/>
        </w:rPr>
        <w:t>ként jelölni</w:t>
      </w:r>
      <w:r w:rsidRPr="009C0474">
        <w:rPr>
          <w:rFonts w:cs="Arial"/>
        </w:rPr>
        <w:t xml:space="preserve"> kell azon hálózati elemeket, melyek nem rendelkeznek pontos</w:t>
      </w:r>
      <w:r w:rsidR="00F06F00">
        <w:rPr>
          <w:rFonts w:cs="Arial"/>
        </w:rPr>
        <w:t>,</w:t>
      </w:r>
      <w:r w:rsidRPr="009C0474">
        <w:rPr>
          <w:rFonts w:cs="Arial"/>
        </w:rPr>
        <w:t xml:space="preserve"> az e-közmű rendeletben meghatározott minőségű bemérési adatokkal.</w:t>
      </w:r>
    </w:p>
    <w:p w14:paraId="527EC86F" w14:textId="4F35CE26" w:rsidR="005913C3" w:rsidRPr="009C0474" w:rsidRDefault="005913C3" w:rsidP="005913C3">
      <w:pPr>
        <w:pStyle w:val="ListParagraph"/>
        <w:numPr>
          <w:ilvl w:val="0"/>
          <w:numId w:val="29"/>
        </w:numPr>
        <w:spacing w:before="0" w:after="200"/>
        <w:rPr>
          <w:rFonts w:cs="Arial"/>
        </w:rPr>
      </w:pPr>
      <w:r w:rsidRPr="009C0474">
        <w:rPr>
          <w:rFonts w:cs="Arial"/>
        </w:rPr>
        <w:t xml:space="preserve">A vezetékek ábrázolásánál </w:t>
      </w:r>
      <w:r w:rsidR="007A5B07" w:rsidRPr="009C0474">
        <w:rPr>
          <w:rFonts w:cs="Arial"/>
        </w:rPr>
        <w:t>az egységes elektronikus közműnyilvántartásról szóló</w:t>
      </w:r>
      <w:r w:rsidRPr="009C0474">
        <w:rPr>
          <w:rFonts w:cs="Arial"/>
        </w:rPr>
        <w:t xml:space="preserve"> 324/2013. Korm. rendelet</w:t>
      </w:r>
      <w:r w:rsidR="007A5B07">
        <w:rPr>
          <w:rFonts w:cs="Arial"/>
        </w:rPr>
        <w:t xml:space="preserve">ben leírt </w:t>
      </w:r>
      <w:r w:rsidRPr="009C0474">
        <w:rPr>
          <w:rFonts w:cs="Arial"/>
        </w:rPr>
        <w:t>szabályozást kell alkalmazni</w:t>
      </w:r>
      <w:r w:rsidR="007A5B07">
        <w:rPr>
          <w:rFonts w:cs="Arial"/>
        </w:rPr>
        <w:t>,</w:t>
      </w:r>
      <w:r w:rsidRPr="009C0474">
        <w:rPr>
          <w:rFonts w:cs="Arial"/>
        </w:rPr>
        <w:t xml:space="preserve"> </w:t>
      </w:r>
      <w:r w:rsidR="00F06F00">
        <w:rPr>
          <w:rFonts w:cs="Arial"/>
        </w:rPr>
        <w:t>a</w:t>
      </w:r>
      <w:r w:rsidRPr="009C0474">
        <w:rPr>
          <w:rFonts w:cs="Arial"/>
        </w:rPr>
        <w:t xml:space="preserve"> rendeletben meghatározott tartalmi követelménnyel és ábrázolási előírással. Rétegkezelésnél szabály, hogy közmű és közmű jellegű szolgáltatók adatait külön – külön rétegen kell ábrázolni</w:t>
      </w:r>
      <w:r w:rsidR="00F06F00">
        <w:rPr>
          <w:rFonts w:cs="Arial"/>
        </w:rPr>
        <w:t>, m</w:t>
      </w:r>
      <w:r w:rsidRPr="009C0474">
        <w:rPr>
          <w:rFonts w:cs="Arial"/>
        </w:rPr>
        <w:t>egteremtve a színek felületen való csoportos módosítási lehetőségét.</w:t>
      </w:r>
    </w:p>
    <w:p w14:paraId="64DC262F" w14:textId="77777777" w:rsidR="005913C3" w:rsidRPr="009C0474" w:rsidRDefault="005913C3" w:rsidP="005913C3">
      <w:r w:rsidRPr="009C0474">
        <w:t>A vonalas ábrázolás színjelölése:</w:t>
      </w:r>
    </w:p>
    <w:tbl>
      <w:tblPr>
        <w:tblW w:w="6760" w:type="dxa"/>
        <w:jc w:val="center"/>
        <w:tblCellMar>
          <w:left w:w="70" w:type="dxa"/>
          <w:right w:w="70" w:type="dxa"/>
        </w:tblCellMar>
        <w:tblLook w:val="04A0" w:firstRow="1" w:lastRow="0" w:firstColumn="1" w:lastColumn="0" w:noHBand="0" w:noVBand="1"/>
      </w:tblPr>
      <w:tblGrid>
        <w:gridCol w:w="3160"/>
        <w:gridCol w:w="1386"/>
        <w:gridCol w:w="1253"/>
        <w:gridCol w:w="1100"/>
      </w:tblGrid>
      <w:tr w:rsidR="005913C3" w:rsidRPr="009C0474" w14:paraId="4910363B" w14:textId="77777777" w:rsidTr="005913C3">
        <w:trPr>
          <w:trHeight w:val="300"/>
          <w:tblHeader/>
          <w:jc w:val="center"/>
        </w:trPr>
        <w:tc>
          <w:tcPr>
            <w:tcW w:w="3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B1CD6F" w14:textId="77777777" w:rsidR="005913C3" w:rsidRPr="009C0474" w:rsidRDefault="005913C3" w:rsidP="005913C3">
            <w:pPr>
              <w:jc w:val="center"/>
              <w:rPr>
                <w:rFonts w:cs="Arial"/>
                <w:b/>
                <w:color w:val="000000"/>
              </w:rPr>
            </w:pPr>
            <w:r w:rsidRPr="009C0474">
              <w:rPr>
                <w:rFonts w:cs="Arial"/>
                <w:b/>
                <w:color w:val="000000"/>
              </w:rPr>
              <w:t>Szakág</w:t>
            </w:r>
          </w:p>
        </w:tc>
        <w:tc>
          <w:tcPr>
            <w:tcW w:w="13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231EE5" w14:textId="77777777" w:rsidR="005913C3" w:rsidRPr="009C0474" w:rsidRDefault="005913C3" w:rsidP="005913C3">
            <w:pPr>
              <w:jc w:val="center"/>
              <w:rPr>
                <w:rFonts w:cs="Arial"/>
                <w:b/>
                <w:color w:val="000000"/>
              </w:rPr>
            </w:pPr>
            <w:r w:rsidRPr="009C0474">
              <w:rPr>
                <w:rFonts w:cs="Arial"/>
                <w:b/>
                <w:color w:val="000000"/>
              </w:rPr>
              <w:t>Színjelölés</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6535E5" w14:textId="77777777" w:rsidR="005913C3" w:rsidRPr="009C0474" w:rsidRDefault="005913C3" w:rsidP="005913C3">
            <w:pPr>
              <w:jc w:val="center"/>
              <w:rPr>
                <w:rFonts w:cs="Arial"/>
                <w:b/>
                <w:color w:val="000000"/>
              </w:rPr>
            </w:pPr>
            <w:r w:rsidRPr="009C0474">
              <w:rPr>
                <w:rFonts w:cs="Arial"/>
                <w:b/>
                <w:color w:val="000000"/>
              </w:rPr>
              <w:t>RGB kód:</w:t>
            </w:r>
          </w:p>
        </w:tc>
        <w:tc>
          <w:tcPr>
            <w:tcW w:w="11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D17206" w14:textId="77777777" w:rsidR="005913C3" w:rsidRPr="009C0474" w:rsidRDefault="005913C3" w:rsidP="005913C3">
            <w:pPr>
              <w:jc w:val="center"/>
              <w:rPr>
                <w:rFonts w:cs="Arial"/>
                <w:b/>
                <w:color w:val="000000"/>
              </w:rPr>
            </w:pPr>
            <w:r w:rsidRPr="009C0474">
              <w:rPr>
                <w:rFonts w:cs="Arial"/>
                <w:b/>
                <w:color w:val="000000"/>
              </w:rPr>
              <w:t>HTML szín:</w:t>
            </w:r>
          </w:p>
        </w:tc>
      </w:tr>
      <w:tr w:rsidR="005913C3" w:rsidRPr="009C0474" w14:paraId="4DB12162" w14:textId="77777777" w:rsidTr="00585F57">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0DFD5E69" w14:textId="77777777" w:rsidR="005913C3" w:rsidRPr="009C0474" w:rsidRDefault="005913C3" w:rsidP="00585F57">
            <w:pPr>
              <w:rPr>
                <w:rFonts w:cs="Arial"/>
                <w:color w:val="000000"/>
              </w:rPr>
            </w:pPr>
            <w:r w:rsidRPr="009C0474">
              <w:rPr>
                <w:rFonts w:cs="Arial"/>
                <w:color w:val="000000"/>
              </w:rPr>
              <w:t>Alaptérkép</w:t>
            </w:r>
          </w:p>
        </w:tc>
        <w:tc>
          <w:tcPr>
            <w:tcW w:w="1320" w:type="dxa"/>
            <w:tcBorders>
              <w:top w:val="nil"/>
              <w:left w:val="nil"/>
              <w:bottom w:val="single" w:sz="4" w:space="0" w:color="auto"/>
              <w:right w:val="single" w:sz="4" w:space="0" w:color="auto"/>
            </w:tcBorders>
            <w:shd w:val="clear" w:color="auto" w:fill="auto"/>
            <w:noWrap/>
            <w:vAlign w:val="bottom"/>
            <w:hideMark/>
          </w:tcPr>
          <w:p w14:paraId="4C1BA7FA" w14:textId="77777777" w:rsidR="005913C3" w:rsidRPr="009C0474" w:rsidRDefault="005913C3" w:rsidP="00585F57">
            <w:pPr>
              <w:rPr>
                <w:rFonts w:cs="Arial"/>
                <w:color w:val="000000"/>
              </w:rPr>
            </w:pPr>
            <w:r w:rsidRPr="009C0474">
              <w:rPr>
                <w:rFonts w:cs="Arial"/>
                <w:color w:val="000000"/>
              </w:rPr>
              <w:t>Fekete</w:t>
            </w:r>
          </w:p>
        </w:tc>
        <w:tc>
          <w:tcPr>
            <w:tcW w:w="1180" w:type="dxa"/>
            <w:tcBorders>
              <w:top w:val="nil"/>
              <w:left w:val="nil"/>
              <w:bottom w:val="single" w:sz="4" w:space="0" w:color="auto"/>
              <w:right w:val="single" w:sz="4" w:space="0" w:color="auto"/>
            </w:tcBorders>
            <w:shd w:val="clear" w:color="auto" w:fill="auto"/>
            <w:noWrap/>
            <w:vAlign w:val="bottom"/>
            <w:hideMark/>
          </w:tcPr>
          <w:p w14:paraId="5C0806BF" w14:textId="77777777" w:rsidR="005913C3" w:rsidRPr="009C0474" w:rsidRDefault="005913C3" w:rsidP="00585F57">
            <w:pPr>
              <w:rPr>
                <w:rFonts w:cs="Arial"/>
                <w:color w:val="000000"/>
              </w:rPr>
            </w:pPr>
            <w:r w:rsidRPr="009C0474">
              <w:rPr>
                <w:rFonts w:cs="Arial"/>
                <w:color w:val="000000"/>
              </w:rPr>
              <w:t>0,0,0</w:t>
            </w:r>
          </w:p>
        </w:tc>
        <w:tc>
          <w:tcPr>
            <w:tcW w:w="1100" w:type="dxa"/>
            <w:tcBorders>
              <w:top w:val="nil"/>
              <w:left w:val="nil"/>
              <w:bottom w:val="single" w:sz="4" w:space="0" w:color="auto"/>
              <w:right w:val="single" w:sz="4" w:space="0" w:color="auto"/>
            </w:tcBorders>
            <w:shd w:val="clear" w:color="auto" w:fill="auto"/>
            <w:noWrap/>
            <w:vAlign w:val="bottom"/>
            <w:hideMark/>
          </w:tcPr>
          <w:p w14:paraId="3AF7C0ED" w14:textId="77777777" w:rsidR="005913C3" w:rsidRPr="009C0474" w:rsidRDefault="005913C3" w:rsidP="00585F57">
            <w:pPr>
              <w:rPr>
                <w:rFonts w:cs="Arial"/>
                <w:color w:val="000000"/>
              </w:rPr>
            </w:pPr>
            <w:r w:rsidRPr="009C0474">
              <w:rPr>
                <w:rFonts w:cs="Arial"/>
                <w:color w:val="000000"/>
              </w:rPr>
              <w:t>000000</w:t>
            </w:r>
          </w:p>
        </w:tc>
      </w:tr>
      <w:tr w:rsidR="005913C3" w:rsidRPr="009C0474" w14:paraId="27D6B1A2" w14:textId="77777777" w:rsidTr="00585F57">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F5A8BEA" w14:textId="77777777" w:rsidR="005913C3" w:rsidRPr="009C0474" w:rsidRDefault="005913C3" w:rsidP="00585F57">
            <w:pPr>
              <w:rPr>
                <w:rFonts w:cs="Arial"/>
                <w:color w:val="000000"/>
              </w:rPr>
            </w:pPr>
            <w:r w:rsidRPr="009C0474">
              <w:rPr>
                <w:rFonts w:cs="Arial"/>
                <w:color w:val="000000"/>
              </w:rPr>
              <w:t>Erősáram villamos vezeték</w:t>
            </w:r>
          </w:p>
        </w:tc>
        <w:tc>
          <w:tcPr>
            <w:tcW w:w="1320" w:type="dxa"/>
            <w:tcBorders>
              <w:top w:val="nil"/>
              <w:left w:val="nil"/>
              <w:bottom w:val="single" w:sz="4" w:space="0" w:color="auto"/>
              <w:right w:val="single" w:sz="4" w:space="0" w:color="auto"/>
            </w:tcBorders>
            <w:shd w:val="clear" w:color="auto" w:fill="auto"/>
            <w:noWrap/>
            <w:vAlign w:val="bottom"/>
            <w:hideMark/>
          </w:tcPr>
          <w:p w14:paraId="6FB64547" w14:textId="77777777" w:rsidR="005913C3" w:rsidRPr="009C0474" w:rsidRDefault="005913C3" w:rsidP="00585F57">
            <w:pPr>
              <w:rPr>
                <w:rFonts w:cs="Arial"/>
                <w:color w:val="000000"/>
              </w:rPr>
            </w:pPr>
            <w:r w:rsidRPr="009C0474">
              <w:rPr>
                <w:rFonts w:cs="Arial"/>
                <w:color w:val="000000"/>
              </w:rPr>
              <w:t>Piros</w:t>
            </w:r>
          </w:p>
        </w:tc>
        <w:tc>
          <w:tcPr>
            <w:tcW w:w="1180" w:type="dxa"/>
            <w:tcBorders>
              <w:top w:val="nil"/>
              <w:left w:val="nil"/>
              <w:bottom w:val="single" w:sz="4" w:space="0" w:color="auto"/>
              <w:right w:val="single" w:sz="4" w:space="0" w:color="auto"/>
            </w:tcBorders>
            <w:shd w:val="clear" w:color="auto" w:fill="auto"/>
            <w:noWrap/>
            <w:vAlign w:val="bottom"/>
            <w:hideMark/>
          </w:tcPr>
          <w:p w14:paraId="3E8CBA9E" w14:textId="77777777" w:rsidR="005913C3" w:rsidRPr="009C0474" w:rsidRDefault="005913C3" w:rsidP="00585F57">
            <w:pPr>
              <w:rPr>
                <w:rFonts w:cs="Arial"/>
                <w:color w:val="000000"/>
              </w:rPr>
            </w:pPr>
            <w:r w:rsidRPr="009C0474">
              <w:rPr>
                <w:rFonts w:cs="Arial"/>
                <w:color w:val="000000"/>
              </w:rPr>
              <w:t>255,0,0</w:t>
            </w:r>
          </w:p>
        </w:tc>
        <w:tc>
          <w:tcPr>
            <w:tcW w:w="1100" w:type="dxa"/>
            <w:tcBorders>
              <w:top w:val="nil"/>
              <w:left w:val="nil"/>
              <w:bottom w:val="single" w:sz="4" w:space="0" w:color="auto"/>
              <w:right w:val="single" w:sz="4" w:space="0" w:color="auto"/>
            </w:tcBorders>
            <w:shd w:val="clear" w:color="auto" w:fill="auto"/>
            <w:noWrap/>
            <w:vAlign w:val="bottom"/>
            <w:hideMark/>
          </w:tcPr>
          <w:p w14:paraId="37E002C3" w14:textId="77777777" w:rsidR="005913C3" w:rsidRPr="009C0474" w:rsidRDefault="005913C3" w:rsidP="00585F57">
            <w:pPr>
              <w:rPr>
                <w:rFonts w:cs="Arial"/>
                <w:color w:val="000000"/>
              </w:rPr>
            </w:pPr>
            <w:r w:rsidRPr="009C0474">
              <w:rPr>
                <w:rFonts w:cs="Arial"/>
                <w:color w:val="000000"/>
              </w:rPr>
              <w:t>FF0000</w:t>
            </w:r>
          </w:p>
        </w:tc>
      </w:tr>
      <w:tr w:rsidR="005913C3" w:rsidRPr="009C0474" w14:paraId="3196E0DE" w14:textId="77777777" w:rsidTr="00585F57">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72694F91" w14:textId="77777777" w:rsidR="005913C3" w:rsidRPr="009C0474" w:rsidRDefault="005913C3" w:rsidP="00585F57">
            <w:pPr>
              <w:rPr>
                <w:rFonts w:cs="Arial"/>
                <w:color w:val="000000"/>
              </w:rPr>
            </w:pPr>
            <w:r w:rsidRPr="009C0474">
              <w:rPr>
                <w:rFonts w:cs="Arial"/>
                <w:color w:val="000000"/>
              </w:rPr>
              <w:t>Hírközlési gyengeáramú vezeték</w:t>
            </w:r>
          </w:p>
        </w:tc>
        <w:tc>
          <w:tcPr>
            <w:tcW w:w="1320" w:type="dxa"/>
            <w:tcBorders>
              <w:top w:val="nil"/>
              <w:left w:val="nil"/>
              <w:bottom w:val="single" w:sz="4" w:space="0" w:color="auto"/>
              <w:right w:val="single" w:sz="4" w:space="0" w:color="auto"/>
            </w:tcBorders>
            <w:shd w:val="clear" w:color="auto" w:fill="auto"/>
            <w:noWrap/>
            <w:vAlign w:val="bottom"/>
            <w:hideMark/>
          </w:tcPr>
          <w:p w14:paraId="4D1E64F6" w14:textId="77777777" w:rsidR="005913C3" w:rsidRPr="009C0474" w:rsidRDefault="005913C3" w:rsidP="00585F57">
            <w:pPr>
              <w:rPr>
                <w:rFonts w:cs="Arial"/>
                <w:color w:val="000000"/>
              </w:rPr>
            </w:pPr>
            <w:r w:rsidRPr="009C0474">
              <w:rPr>
                <w:rFonts w:cs="Arial"/>
                <w:color w:val="000000"/>
              </w:rPr>
              <w:t>Zöld</w:t>
            </w:r>
          </w:p>
        </w:tc>
        <w:tc>
          <w:tcPr>
            <w:tcW w:w="1180" w:type="dxa"/>
            <w:tcBorders>
              <w:top w:val="nil"/>
              <w:left w:val="nil"/>
              <w:bottom w:val="single" w:sz="4" w:space="0" w:color="auto"/>
              <w:right w:val="single" w:sz="4" w:space="0" w:color="auto"/>
            </w:tcBorders>
            <w:shd w:val="clear" w:color="auto" w:fill="auto"/>
            <w:noWrap/>
            <w:vAlign w:val="bottom"/>
            <w:hideMark/>
          </w:tcPr>
          <w:p w14:paraId="221411CD" w14:textId="77777777" w:rsidR="005913C3" w:rsidRPr="009C0474" w:rsidRDefault="005913C3" w:rsidP="00585F57">
            <w:pPr>
              <w:rPr>
                <w:rFonts w:cs="Arial"/>
                <w:color w:val="000000"/>
              </w:rPr>
            </w:pPr>
            <w:r w:rsidRPr="009C0474">
              <w:rPr>
                <w:rFonts w:cs="Arial"/>
                <w:color w:val="000000"/>
              </w:rPr>
              <w:t>0,128,0</w:t>
            </w:r>
          </w:p>
        </w:tc>
        <w:tc>
          <w:tcPr>
            <w:tcW w:w="1100" w:type="dxa"/>
            <w:tcBorders>
              <w:top w:val="nil"/>
              <w:left w:val="nil"/>
              <w:bottom w:val="single" w:sz="4" w:space="0" w:color="auto"/>
              <w:right w:val="single" w:sz="4" w:space="0" w:color="auto"/>
            </w:tcBorders>
            <w:shd w:val="clear" w:color="auto" w:fill="auto"/>
            <w:noWrap/>
            <w:vAlign w:val="bottom"/>
            <w:hideMark/>
          </w:tcPr>
          <w:p w14:paraId="76FBB68B" w14:textId="77777777" w:rsidR="005913C3" w:rsidRPr="009C0474" w:rsidRDefault="005913C3" w:rsidP="00585F57">
            <w:pPr>
              <w:rPr>
                <w:rFonts w:cs="Arial"/>
                <w:color w:val="000000"/>
              </w:rPr>
            </w:pPr>
            <w:r w:rsidRPr="009C0474">
              <w:rPr>
                <w:rFonts w:cs="Arial"/>
                <w:color w:val="000000"/>
              </w:rPr>
              <w:t>008000</w:t>
            </w:r>
          </w:p>
        </w:tc>
      </w:tr>
      <w:tr w:rsidR="005913C3" w:rsidRPr="009C0474" w14:paraId="408EBC5B" w14:textId="77777777" w:rsidTr="00585F57">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043D6D8F" w14:textId="77777777" w:rsidR="005913C3" w:rsidRPr="009C0474" w:rsidRDefault="005913C3" w:rsidP="00585F57">
            <w:pPr>
              <w:rPr>
                <w:rFonts w:cs="Arial"/>
                <w:color w:val="000000"/>
              </w:rPr>
            </w:pPr>
            <w:r w:rsidRPr="009C0474">
              <w:rPr>
                <w:rFonts w:cs="Arial"/>
                <w:color w:val="000000"/>
              </w:rPr>
              <w:t>Vízellátás vezeték</w:t>
            </w:r>
          </w:p>
        </w:tc>
        <w:tc>
          <w:tcPr>
            <w:tcW w:w="1320" w:type="dxa"/>
            <w:tcBorders>
              <w:top w:val="nil"/>
              <w:left w:val="nil"/>
              <w:bottom w:val="single" w:sz="4" w:space="0" w:color="auto"/>
              <w:right w:val="single" w:sz="4" w:space="0" w:color="auto"/>
            </w:tcBorders>
            <w:shd w:val="clear" w:color="auto" w:fill="auto"/>
            <w:noWrap/>
            <w:vAlign w:val="bottom"/>
            <w:hideMark/>
          </w:tcPr>
          <w:p w14:paraId="43A0B04F" w14:textId="77777777" w:rsidR="005913C3" w:rsidRPr="009C0474" w:rsidRDefault="005913C3" w:rsidP="00585F57">
            <w:pPr>
              <w:rPr>
                <w:rFonts w:cs="Arial"/>
                <w:color w:val="000000"/>
              </w:rPr>
            </w:pPr>
            <w:r w:rsidRPr="009C0474">
              <w:rPr>
                <w:rFonts w:cs="Arial"/>
                <w:color w:val="000000"/>
              </w:rPr>
              <w:t>Kék</w:t>
            </w:r>
          </w:p>
        </w:tc>
        <w:tc>
          <w:tcPr>
            <w:tcW w:w="1180" w:type="dxa"/>
            <w:tcBorders>
              <w:top w:val="nil"/>
              <w:left w:val="nil"/>
              <w:bottom w:val="single" w:sz="4" w:space="0" w:color="auto"/>
              <w:right w:val="single" w:sz="4" w:space="0" w:color="auto"/>
            </w:tcBorders>
            <w:shd w:val="clear" w:color="auto" w:fill="auto"/>
            <w:noWrap/>
            <w:vAlign w:val="bottom"/>
            <w:hideMark/>
          </w:tcPr>
          <w:p w14:paraId="0698AABB" w14:textId="77777777" w:rsidR="005913C3" w:rsidRPr="009C0474" w:rsidRDefault="005913C3" w:rsidP="00585F57">
            <w:pPr>
              <w:rPr>
                <w:rFonts w:cs="Arial"/>
                <w:color w:val="000000"/>
              </w:rPr>
            </w:pPr>
            <w:r w:rsidRPr="009C0474">
              <w:rPr>
                <w:rFonts w:cs="Arial"/>
                <w:color w:val="000000"/>
              </w:rPr>
              <w:t>0,0,255</w:t>
            </w:r>
          </w:p>
        </w:tc>
        <w:tc>
          <w:tcPr>
            <w:tcW w:w="1100" w:type="dxa"/>
            <w:tcBorders>
              <w:top w:val="nil"/>
              <w:left w:val="nil"/>
              <w:bottom w:val="single" w:sz="4" w:space="0" w:color="auto"/>
              <w:right w:val="single" w:sz="4" w:space="0" w:color="auto"/>
            </w:tcBorders>
            <w:shd w:val="clear" w:color="auto" w:fill="auto"/>
            <w:noWrap/>
            <w:vAlign w:val="bottom"/>
            <w:hideMark/>
          </w:tcPr>
          <w:p w14:paraId="29DA8E38" w14:textId="77777777" w:rsidR="005913C3" w:rsidRPr="009C0474" w:rsidRDefault="005913C3" w:rsidP="00585F57">
            <w:pPr>
              <w:rPr>
                <w:rFonts w:cs="Arial"/>
                <w:color w:val="000000"/>
              </w:rPr>
            </w:pPr>
            <w:r w:rsidRPr="009C0474">
              <w:rPr>
                <w:rFonts w:cs="Arial"/>
                <w:color w:val="000000"/>
              </w:rPr>
              <w:t>0000FF</w:t>
            </w:r>
          </w:p>
        </w:tc>
      </w:tr>
      <w:tr w:rsidR="005913C3" w:rsidRPr="009C0474" w14:paraId="3D53CC45" w14:textId="77777777" w:rsidTr="00585F57">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3EDCC9DF" w14:textId="77777777" w:rsidR="005913C3" w:rsidRPr="009C0474" w:rsidRDefault="005913C3" w:rsidP="00585F57">
            <w:pPr>
              <w:rPr>
                <w:rFonts w:cs="Arial"/>
                <w:color w:val="000000"/>
              </w:rPr>
            </w:pPr>
            <w:r w:rsidRPr="009C0474">
              <w:rPr>
                <w:rFonts w:cs="Arial"/>
                <w:color w:val="000000"/>
              </w:rPr>
              <w:t>Szennyvíz és csapadékvíz ellátás</w:t>
            </w:r>
          </w:p>
        </w:tc>
        <w:tc>
          <w:tcPr>
            <w:tcW w:w="1320" w:type="dxa"/>
            <w:tcBorders>
              <w:top w:val="nil"/>
              <w:left w:val="nil"/>
              <w:bottom w:val="single" w:sz="4" w:space="0" w:color="auto"/>
              <w:right w:val="single" w:sz="4" w:space="0" w:color="auto"/>
            </w:tcBorders>
            <w:shd w:val="clear" w:color="auto" w:fill="auto"/>
            <w:noWrap/>
            <w:vAlign w:val="bottom"/>
            <w:hideMark/>
          </w:tcPr>
          <w:p w14:paraId="37394F8C" w14:textId="77777777" w:rsidR="005913C3" w:rsidRPr="009C0474" w:rsidRDefault="005913C3" w:rsidP="00585F57">
            <w:pPr>
              <w:rPr>
                <w:rFonts w:cs="Arial"/>
                <w:color w:val="000000"/>
              </w:rPr>
            </w:pPr>
            <w:r w:rsidRPr="009C0474">
              <w:rPr>
                <w:rFonts w:cs="Arial"/>
                <w:color w:val="000000"/>
              </w:rPr>
              <w:t>Barna</w:t>
            </w:r>
          </w:p>
        </w:tc>
        <w:tc>
          <w:tcPr>
            <w:tcW w:w="1180" w:type="dxa"/>
            <w:tcBorders>
              <w:top w:val="nil"/>
              <w:left w:val="nil"/>
              <w:bottom w:val="single" w:sz="4" w:space="0" w:color="auto"/>
              <w:right w:val="single" w:sz="4" w:space="0" w:color="auto"/>
            </w:tcBorders>
            <w:shd w:val="clear" w:color="auto" w:fill="auto"/>
            <w:noWrap/>
            <w:vAlign w:val="bottom"/>
            <w:hideMark/>
          </w:tcPr>
          <w:p w14:paraId="2CAD780A" w14:textId="77777777" w:rsidR="005913C3" w:rsidRPr="009C0474" w:rsidRDefault="005913C3" w:rsidP="00585F57">
            <w:pPr>
              <w:rPr>
                <w:rFonts w:cs="Arial"/>
                <w:color w:val="000000"/>
              </w:rPr>
            </w:pPr>
            <w:r w:rsidRPr="009C0474">
              <w:rPr>
                <w:rFonts w:cs="Arial"/>
                <w:color w:val="000000"/>
              </w:rPr>
              <w:t>165,42,42</w:t>
            </w:r>
          </w:p>
        </w:tc>
        <w:tc>
          <w:tcPr>
            <w:tcW w:w="1100" w:type="dxa"/>
            <w:tcBorders>
              <w:top w:val="nil"/>
              <w:left w:val="nil"/>
              <w:bottom w:val="single" w:sz="4" w:space="0" w:color="auto"/>
              <w:right w:val="single" w:sz="4" w:space="0" w:color="auto"/>
            </w:tcBorders>
            <w:shd w:val="clear" w:color="auto" w:fill="auto"/>
            <w:noWrap/>
            <w:vAlign w:val="bottom"/>
            <w:hideMark/>
          </w:tcPr>
          <w:p w14:paraId="15E2EABB" w14:textId="77777777" w:rsidR="005913C3" w:rsidRPr="009C0474" w:rsidRDefault="005913C3" w:rsidP="00585F57">
            <w:pPr>
              <w:rPr>
                <w:rFonts w:cs="Arial"/>
                <w:color w:val="000000"/>
              </w:rPr>
            </w:pPr>
            <w:r w:rsidRPr="009C0474">
              <w:rPr>
                <w:rFonts w:cs="Arial"/>
                <w:color w:val="000000"/>
              </w:rPr>
              <w:t>A52A2A</w:t>
            </w:r>
          </w:p>
        </w:tc>
      </w:tr>
      <w:tr w:rsidR="005913C3" w:rsidRPr="009C0474" w14:paraId="4DC05F29" w14:textId="77777777" w:rsidTr="00585F57">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52D03FB8" w14:textId="77777777" w:rsidR="005913C3" w:rsidRPr="009C0474" w:rsidRDefault="005913C3" w:rsidP="00585F57">
            <w:pPr>
              <w:rPr>
                <w:rFonts w:cs="Arial"/>
                <w:color w:val="000000"/>
              </w:rPr>
            </w:pPr>
            <w:r w:rsidRPr="009C0474">
              <w:rPr>
                <w:rFonts w:cs="Arial"/>
                <w:color w:val="000000"/>
              </w:rPr>
              <w:t>Szénhidrogén hálózat</w:t>
            </w:r>
          </w:p>
        </w:tc>
        <w:tc>
          <w:tcPr>
            <w:tcW w:w="1320" w:type="dxa"/>
            <w:tcBorders>
              <w:top w:val="nil"/>
              <w:left w:val="nil"/>
              <w:bottom w:val="single" w:sz="4" w:space="0" w:color="auto"/>
              <w:right w:val="single" w:sz="4" w:space="0" w:color="auto"/>
            </w:tcBorders>
            <w:shd w:val="clear" w:color="auto" w:fill="auto"/>
            <w:noWrap/>
            <w:vAlign w:val="bottom"/>
            <w:hideMark/>
          </w:tcPr>
          <w:p w14:paraId="1A2948B8" w14:textId="77777777" w:rsidR="005913C3" w:rsidRPr="009C0474" w:rsidRDefault="005913C3" w:rsidP="00585F57">
            <w:pPr>
              <w:rPr>
                <w:rFonts w:cs="Arial"/>
                <w:color w:val="000000"/>
              </w:rPr>
            </w:pPr>
            <w:r w:rsidRPr="009C0474">
              <w:rPr>
                <w:rFonts w:cs="Arial"/>
                <w:color w:val="000000"/>
              </w:rPr>
              <w:t>Sárga</w:t>
            </w:r>
          </w:p>
        </w:tc>
        <w:tc>
          <w:tcPr>
            <w:tcW w:w="1180" w:type="dxa"/>
            <w:tcBorders>
              <w:top w:val="nil"/>
              <w:left w:val="nil"/>
              <w:bottom w:val="single" w:sz="4" w:space="0" w:color="auto"/>
              <w:right w:val="single" w:sz="4" w:space="0" w:color="auto"/>
            </w:tcBorders>
            <w:shd w:val="clear" w:color="auto" w:fill="auto"/>
            <w:noWrap/>
            <w:vAlign w:val="bottom"/>
            <w:hideMark/>
          </w:tcPr>
          <w:p w14:paraId="3CD76A46" w14:textId="77777777" w:rsidR="005913C3" w:rsidRPr="009C0474" w:rsidRDefault="005913C3" w:rsidP="00585F57">
            <w:pPr>
              <w:rPr>
                <w:rFonts w:cs="Arial"/>
                <w:color w:val="000000"/>
              </w:rPr>
            </w:pPr>
            <w:r w:rsidRPr="009C0474">
              <w:rPr>
                <w:rFonts w:cs="Arial"/>
                <w:color w:val="000000"/>
              </w:rPr>
              <w:t>255,255,0</w:t>
            </w:r>
          </w:p>
        </w:tc>
        <w:tc>
          <w:tcPr>
            <w:tcW w:w="1100" w:type="dxa"/>
            <w:tcBorders>
              <w:top w:val="nil"/>
              <w:left w:val="nil"/>
              <w:bottom w:val="single" w:sz="4" w:space="0" w:color="auto"/>
              <w:right w:val="single" w:sz="4" w:space="0" w:color="auto"/>
            </w:tcBorders>
            <w:shd w:val="clear" w:color="auto" w:fill="auto"/>
            <w:noWrap/>
            <w:vAlign w:val="bottom"/>
            <w:hideMark/>
          </w:tcPr>
          <w:p w14:paraId="2F14D872" w14:textId="77777777" w:rsidR="005913C3" w:rsidRPr="009C0474" w:rsidRDefault="005913C3" w:rsidP="00585F57">
            <w:pPr>
              <w:rPr>
                <w:rFonts w:cs="Arial"/>
                <w:color w:val="000000"/>
              </w:rPr>
            </w:pPr>
            <w:r w:rsidRPr="009C0474">
              <w:rPr>
                <w:rFonts w:cs="Arial"/>
                <w:color w:val="000000"/>
              </w:rPr>
              <w:t>FFFF00</w:t>
            </w:r>
          </w:p>
        </w:tc>
      </w:tr>
      <w:tr w:rsidR="005913C3" w:rsidRPr="009C0474" w14:paraId="48590E5C" w14:textId="77777777" w:rsidTr="00585F57">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680F8840" w14:textId="77777777" w:rsidR="005913C3" w:rsidRPr="009C0474" w:rsidRDefault="005913C3" w:rsidP="00585F57">
            <w:pPr>
              <w:rPr>
                <w:rFonts w:cs="Arial"/>
                <w:color w:val="000000"/>
              </w:rPr>
            </w:pPr>
            <w:r>
              <w:rPr>
                <w:rFonts w:cs="Arial"/>
                <w:color w:val="000000"/>
              </w:rPr>
              <w:t>Távhő (h</w:t>
            </w:r>
            <w:r w:rsidRPr="009C0474">
              <w:rPr>
                <w:rFonts w:cs="Arial"/>
                <w:color w:val="000000"/>
              </w:rPr>
              <w:t>őellátó</w:t>
            </w:r>
            <w:r>
              <w:rPr>
                <w:rFonts w:cs="Arial"/>
                <w:color w:val="000000"/>
              </w:rPr>
              <w:t>)</w:t>
            </w:r>
            <w:r w:rsidRPr="009C0474">
              <w:rPr>
                <w:rFonts w:cs="Arial"/>
                <w:color w:val="000000"/>
              </w:rPr>
              <w:t xml:space="preserve"> vezetékek</w:t>
            </w:r>
          </w:p>
        </w:tc>
        <w:tc>
          <w:tcPr>
            <w:tcW w:w="1320" w:type="dxa"/>
            <w:tcBorders>
              <w:top w:val="nil"/>
              <w:left w:val="nil"/>
              <w:bottom w:val="single" w:sz="4" w:space="0" w:color="auto"/>
              <w:right w:val="single" w:sz="4" w:space="0" w:color="auto"/>
            </w:tcBorders>
            <w:shd w:val="clear" w:color="auto" w:fill="auto"/>
            <w:noWrap/>
            <w:vAlign w:val="bottom"/>
            <w:hideMark/>
          </w:tcPr>
          <w:p w14:paraId="36EAEFB8" w14:textId="77777777" w:rsidR="005913C3" w:rsidRPr="009C0474" w:rsidRDefault="005913C3" w:rsidP="00585F57">
            <w:pPr>
              <w:rPr>
                <w:rFonts w:cs="Arial"/>
                <w:color w:val="000000"/>
              </w:rPr>
            </w:pPr>
            <w:r w:rsidRPr="009C0474">
              <w:rPr>
                <w:rFonts w:cs="Arial"/>
                <w:color w:val="000000"/>
              </w:rPr>
              <w:t>Lila</w:t>
            </w:r>
          </w:p>
        </w:tc>
        <w:tc>
          <w:tcPr>
            <w:tcW w:w="1180" w:type="dxa"/>
            <w:tcBorders>
              <w:top w:val="nil"/>
              <w:left w:val="nil"/>
              <w:bottom w:val="single" w:sz="4" w:space="0" w:color="auto"/>
              <w:right w:val="single" w:sz="4" w:space="0" w:color="auto"/>
            </w:tcBorders>
            <w:shd w:val="clear" w:color="auto" w:fill="auto"/>
            <w:noWrap/>
            <w:vAlign w:val="bottom"/>
            <w:hideMark/>
          </w:tcPr>
          <w:p w14:paraId="6DFB31F8" w14:textId="77777777" w:rsidR="005913C3" w:rsidRPr="009C0474" w:rsidRDefault="005913C3" w:rsidP="00585F57">
            <w:pPr>
              <w:rPr>
                <w:rFonts w:cs="Arial"/>
                <w:color w:val="000000"/>
              </w:rPr>
            </w:pPr>
            <w:r w:rsidRPr="009C0474">
              <w:rPr>
                <w:rFonts w:cs="Arial"/>
                <w:color w:val="000000"/>
              </w:rPr>
              <w:t>238,130,238</w:t>
            </w:r>
          </w:p>
        </w:tc>
        <w:tc>
          <w:tcPr>
            <w:tcW w:w="1100" w:type="dxa"/>
            <w:tcBorders>
              <w:top w:val="nil"/>
              <w:left w:val="nil"/>
              <w:bottom w:val="single" w:sz="4" w:space="0" w:color="auto"/>
              <w:right w:val="single" w:sz="4" w:space="0" w:color="auto"/>
            </w:tcBorders>
            <w:shd w:val="clear" w:color="auto" w:fill="auto"/>
            <w:noWrap/>
            <w:vAlign w:val="bottom"/>
            <w:hideMark/>
          </w:tcPr>
          <w:p w14:paraId="58B8E5E9" w14:textId="77777777" w:rsidR="005913C3" w:rsidRPr="009C0474" w:rsidRDefault="005913C3" w:rsidP="00585F57">
            <w:pPr>
              <w:rPr>
                <w:rFonts w:cs="Arial"/>
                <w:color w:val="000000"/>
              </w:rPr>
            </w:pPr>
            <w:r w:rsidRPr="009C0474">
              <w:rPr>
                <w:rFonts w:cs="Arial"/>
                <w:color w:val="000000"/>
              </w:rPr>
              <w:t>EE82EE</w:t>
            </w:r>
          </w:p>
        </w:tc>
      </w:tr>
      <w:tr w:rsidR="005913C3" w:rsidRPr="009C0474" w14:paraId="66E50DBD" w14:textId="77777777" w:rsidTr="00585F57">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B88BCC9" w14:textId="77777777" w:rsidR="005913C3" w:rsidRPr="009C0474" w:rsidRDefault="005913C3" w:rsidP="00585F57">
            <w:pPr>
              <w:rPr>
                <w:rFonts w:cs="Arial"/>
                <w:color w:val="000000"/>
              </w:rPr>
            </w:pPr>
            <w:r w:rsidRPr="009C0474">
              <w:rPr>
                <w:rFonts w:cs="Arial"/>
                <w:color w:val="000000"/>
              </w:rPr>
              <w:t>Egyéb vezetékek</w:t>
            </w:r>
          </w:p>
        </w:tc>
        <w:tc>
          <w:tcPr>
            <w:tcW w:w="1320" w:type="dxa"/>
            <w:tcBorders>
              <w:top w:val="nil"/>
              <w:left w:val="nil"/>
              <w:bottom w:val="single" w:sz="4" w:space="0" w:color="auto"/>
              <w:right w:val="single" w:sz="4" w:space="0" w:color="auto"/>
            </w:tcBorders>
            <w:shd w:val="clear" w:color="auto" w:fill="auto"/>
            <w:noWrap/>
            <w:vAlign w:val="bottom"/>
            <w:hideMark/>
          </w:tcPr>
          <w:p w14:paraId="67BF2AEE" w14:textId="77777777" w:rsidR="005913C3" w:rsidRPr="009C0474" w:rsidRDefault="005913C3" w:rsidP="00585F57">
            <w:pPr>
              <w:rPr>
                <w:rFonts w:cs="Arial"/>
                <w:color w:val="000000"/>
              </w:rPr>
            </w:pPr>
            <w:r w:rsidRPr="009C0474">
              <w:rPr>
                <w:rFonts w:cs="Arial"/>
                <w:color w:val="000000"/>
              </w:rPr>
              <w:t>Narancssárga</w:t>
            </w:r>
          </w:p>
        </w:tc>
        <w:tc>
          <w:tcPr>
            <w:tcW w:w="1180" w:type="dxa"/>
            <w:tcBorders>
              <w:top w:val="nil"/>
              <w:left w:val="nil"/>
              <w:bottom w:val="single" w:sz="4" w:space="0" w:color="auto"/>
              <w:right w:val="single" w:sz="4" w:space="0" w:color="auto"/>
            </w:tcBorders>
            <w:shd w:val="clear" w:color="auto" w:fill="auto"/>
            <w:noWrap/>
            <w:vAlign w:val="bottom"/>
            <w:hideMark/>
          </w:tcPr>
          <w:p w14:paraId="2BDEEA58" w14:textId="77777777" w:rsidR="005913C3" w:rsidRPr="009C0474" w:rsidRDefault="005913C3" w:rsidP="00585F57">
            <w:pPr>
              <w:rPr>
                <w:rFonts w:cs="Arial"/>
                <w:color w:val="000000"/>
              </w:rPr>
            </w:pPr>
            <w:r w:rsidRPr="009C0474">
              <w:rPr>
                <w:rFonts w:cs="Arial"/>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14:paraId="21D0EB71" w14:textId="77777777" w:rsidR="005913C3" w:rsidRPr="009C0474" w:rsidRDefault="005913C3" w:rsidP="00585F57">
            <w:pPr>
              <w:rPr>
                <w:rFonts w:cs="Arial"/>
                <w:color w:val="000000"/>
              </w:rPr>
            </w:pPr>
            <w:r w:rsidRPr="009C0474">
              <w:rPr>
                <w:rFonts w:cs="Arial"/>
                <w:color w:val="000000"/>
              </w:rPr>
              <w:t> </w:t>
            </w:r>
          </w:p>
        </w:tc>
      </w:tr>
    </w:tbl>
    <w:p w14:paraId="7C4CF4A2" w14:textId="77777777" w:rsidR="005913C3" w:rsidRPr="009C0474" w:rsidRDefault="005913C3" w:rsidP="005913C3"/>
    <w:p w14:paraId="2F51D70D" w14:textId="5E32629E" w:rsidR="005913C3" w:rsidRPr="009C0474" w:rsidRDefault="005913C3" w:rsidP="005913C3">
      <w:pPr>
        <w:pStyle w:val="ListParagraph"/>
        <w:numPr>
          <w:ilvl w:val="0"/>
          <w:numId w:val="29"/>
        </w:numPr>
        <w:spacing w:before="0" w:after="200"/>
        <w:jc w:val="left"/>
        <w:rPr>
          <w:rFonts w:cs="Arial"/>
        </w:rPr>
      </w:pPr>
      <w:r w:rsidRPr="009C0474">
        <w:rPr>
          <w:rFonts w:cs="Arial"/>
        </w:rPr>
        <w:t>A jelkulcsok beillesztési pontjait piros „x”-</w:t>
      </w:r>
      <w:r w:rsidR="00F06F00">
        <w:rPr>
          <w:rFonts w:cs="Arial"/>
        </w:rPr>
        <w:t>sz</w:t>
      </w:r>
      <w:r w:rsidR="00F06F00" w:rsidRPr="009C0474">
        <w:rPr>
          <w:rFonts w:cs="Arial"/>
        </w:rPr>
        <w:t xml:space="preserve">el </w:t>
      </w:r>
      <w:r w:rsidRPr="009C0474">
        <w:rPr>
          <w:rFonts w:cs="Arial"/>
        </w:rPr>
        <w:t>jelöltük.</w:t>
      </w:r>
    </w:p>
    <w:p w14:paraId="71B3CC49" w14:textId="77777777" w:rsidR="005913C3" w:rsidRPr="009C0474" w:rsidRDefault="005913C3" w:rsidP="005913C3">
      <w:pPr>
        <w:pStyle w:val="ListParagraph"/>
        <w:numPr>
          <w:ilvl w:val="0"/>
          <w:numId w:val="29"/>
        </w:numPr>
        <w:spacing w:before="0" w:after="200"/>
        <w:rPr>
          <w:rFonts w:cs="Arial"/>
        </w:rPr>
      </w:pPr>
      <w:r w:rsidRPr="009C0474">
        <w:rPr>
          <w:rFonts w:cs="Arial"/>
        </w:rPr>
        <w:t>A jelkulcsok 0 fok elforgatási szögét (alapállás) piros nyíllal jelöltük, az elforgatási szöget minden jelkulcsnál az alapálláshoz képest, óramutató járással megegyező irányú elfordulás fok, perc, másodperc értékkel kell megadni.</w:t>
      </w:r>
    </w:p>
    <w:p w14:paraId="19B10010" w14:textId="77777777" w:rsidR="005913C3" w:rsidRPr="009C0474" w:rsidRDefault="005913C3" w:rsidP="005913C3">
      <w:pPr>
        <w:pStyle w:val="ListParagraph"/>
        <w:numPr>
          <w:ilvl w:val="0"/>
          <w:numId w:val="29"/>
        </w:numPr>
        <w:spacing w:before="0" w:after="200"/>
        <w:rPr>
          <w:rFonts w:cs="Arial"/>
        </w:rPr>
      </w:pPr>
      <w:r w:rsidRPr="009C0474">
        <w:rPr>
          <w:rFonts w:cs="Arial"/>
        </w:rPr>
        <w:t>A jelkulcsok megjelenését az objektumok alábbi tulajdonságai változtatják:</w:t>
      </w:r>
    </w:p>
    <w:p w14:paraId="365C1CE3" w14:textId="77777777" w:rsidR="005913C3" w:rsidRPr="009C0474" w:rsidRDefault="005913C3" w:rsidP="005913C3">
      <w:pPr>
        <w:pStyle w:val="ListParagraph"/>
        <w:numPr>
          <w:ilvl w:val="1"/>
          <w:numId w:val="29"/>
        </w:numPr>
        <w:spacing w:before="0" w:after="200"/>
        <w:rPr>
          <w:rFonts w:cs="Arial"/>
        </w:rPr>
      </w:pPr>
      <w:r w:rsidRPr="009C0474">
        <w:rPr>
          <w:rFonts w:cs="Arial"/>
        </w:rPr>
        <w:t>méretarány (1:500-as, 1:4000-es vagy 1:10000 – 1:25000)</w:t>
      </w:r>
    </w:p>
    <w:p w14:paraId="06CCF75A" w14:textId="77777777" w:rsidR="005913C3" w:rsidRPr="009C0474" w:rsidRDefault="005913C3" w:rsidP="005913C3">
      <w:pPr>
        <w:pStyle w:val="ListParagraph"/>
        <w:numPr>
          <w:ilvl w:val="1"/>
          <w:numId w:val="29"/>
        </w:numPr>
        <w:spacing w:before="0" w:after="200"/>
        <w:rPr>
          <w:rFonts w:cs="Arial"/>
        </w:rPr>
      </w:pPr>
      <w:r w:rsidRPr="009C0474">
        <w:rPr>
          <w:rFonts w:cs="Arial"/>
        </w:rPr>
        <w:t>objektum státusza (tervezett, üzemelő, bontott, üzemen kívüli, ismeretlen)</w:t>
      </w:r>
    </w:p>
    <w:p w14:paraId="0039E4BB" w14:textId="77777777" w:rsidR="005913C3" w:rsidRPr="009C0474" w:rsidRDefault="005913C3" w:rsidP="005913C3">
      <w:pPr>
        <w:pStyle w:val="ListParagraph"/>
        <w:numPr>
          <w:ilvl w:val="1"/>
          <w:numId w:val="29"/>
        </w:numPr>
        <w:spacing w:before="0" w:after="200"/>
        <w:rPr>
          <w:rFonts w:cs="Arial"/>
        </w:rPr>
      </w:pPr>
      <w:r w:rsidRPr="009C0474">
        <w:rPr>
          <w:rFonts w:cs="Arial"/>
        </w:rPr>
        <w:t>rajzi dokumentáció típusa (nyomvonalas rajz, elvi rajz, egyéb műszaki dokumentáció)</w:t>
      </w:r>
    </w:p>
    <w:p w14:paraId="480893C7" w14:textId="77777777" w:rsidR="005913C3" w:rsidRPr="009C0474" w:rsidRDefault="005913C3" w:rsidP="005913C3">
      <w:pPr>
        <w:pStyle w:val="ListParagraph"/>
        <w:numPr>
          <w:ilvl w:val="1"/>
          <w:numId w:val="29"/>
        </w:numPr>
        <w:spacing w:before="0" w:after="200"/>
        <w:rPr>
          <w:rFonts w:cs="Arial"/>
        </w:rPr>
      </w:pPr>
      <w:r w:rsidRPr="009C0474">
        <w:rPr>
          <w:rFonts w:cs="Arial"/>
        </w:rPr>
        <w:t>felhasználási mód (e-közmű, adatszolgáltatás külsős tervhez, engedélyterv, stb..)</w:t>
      </w:r>
    </w:p>
    <w:p w14:paraId="0C1A1BD4" w14:textId="49836DAD" w:rsidR="005913C3" w:rsidRPr="005913C3" w:rsidRDefault="005913C3" w:rsidP="005913C3">
      <w:pPr>
        <w:ind w:left="426"/>
        <w:rPr>
          <w:rFonts w:cs="Arial"/>
        </w:rPr>
      </w:pPr>
      <w:r w:rsidRPr="005913C3">
        <w:rPr>
          <w:rFonts w:cs="Arial"/>
        </w:rPr>
        <w:t>Ahhoz, hogy minden változóhoz megfelelő megjelenítést párosítsunk</w:t>
      </w:r>
      <w:r w:rsidR="00F06F00">
        <w:rPr>
          <w:rFonts w:cs="Arial"/>
        </w:rPr>
        <w:t>,</w:t>
      </w:r>
      <w:r w:rsidRPr="005913C3">
        <w:rPr>
          <w:rFonts w:cs="Arial"/>
        </w:rPr>
        <w:t xml:space="preserve"> a rendszerfejlesztés során folyamatosan aktualizálni szükséges a jelkulcs listát. Jelen jelkulcs készlet az 1:500-as 1:4000-es engedélytervhez készült, továbbá az e-közmű rendelet adatátadási kötelezettségével szinkronban van.</w:t>
      </w:r>
    </w:p>
    <w:p w14:paraId="60AA5068" w14:textId="12C2B22A" w:rsidR="005913C3" w:rsidRPr="009C0474" w:rsidRDefault="005913C3" w:rsidP="005913C3">
      <w:pPr>
        <w:pStyle w:val="ListParagraph"/>
        <w:numPr>
          <w:ilvl w:val="0"/>
          <w:numId w:val="29"/>
        </w:numPr>
        <w:spacing w:before="0" w:after="200"/>
        <w:rPr>
          <w:rFonts w:cs="Arial"/>
        </w:rPr>
      </w:pPr>
      <w:r w:rsidRPr="009C0474">
        <w:rPr>
          <w:rFonts w:cs="Arial"/>
        </w:rPr>
        <w:t>A vonalas hálózatok ábrázolásánál elsődlegesen színkóddal és vonalvastagsággal különböztet</w:t>
      </w:r>
      <w:r w:rsidR="00F06F00">
        <w:rPr>
          <w:rFonts w:cs="Arial"/>
        </w:rPr>
        <w:t>jü</w:t>
      </w:r>
      <w:r w:rsidRPr="009C0474">
        <w:rPr>
          <w:rFonts w:cs="Arial"/>
        </w:rPr>
        <w:t>k meg az eltérő hálózati síkokat, beépítéseket, státuszokat. A hagyományos ábrázolási technikák, vonaltípusok használat</w:t>
      </w:r>
      <w:r w:rsidR="00476E7A">
        <w:rPr>
          <w:rFonts w:cs="Arial"/>
        </w:rPr>
        <w:t>át (saját felhasználásra) megengedi az adatbázisszemléletű tervezés</w:t>
      </w:r>
      <w:r w:rsidRPr="009C0474">
        <w:rPr>
          <w:rFonts w:cs="Arial"/>
        </w:rPr>
        <w:t>, de a fokozatos kiváltásukra kell törekednünk a térinformatikai ábrázolás</w:t>
      </w:r>
      <w:r w:rsidR="00F06F00">
        <w:rPr>
          <w:rFonts w:cs="Arial"/>
        </w:rPr>
        <w:t>i</w:t>
      </w:r>
      <w:r w:rsidRPr="009C0474">
        <w:rPr>
          <w:rFonts w:cs="Arial"/>
        </w:rPr>
        <w:t xml:space="preserve"> technikák elterjedésével. </w:t>
      </w:r>
    </w:p>
    <w:tbl>
      <w:tblPr>
        <w:tblW w:w="9459" w:type="dxa"/>
        <w:tblInd w:w="57" w:type="dxa"/>
        <w:tblCellMar>
          <w:left w:w="70" w:type="dxa"/>
          <w:right w:w="70" w:type="dxa"/>
        </w:tblCellMar>
        <w:tblLook w:val="04A0" w:firstRow="1" w:lastRow="0" w:firstColumn="1" w:lastColumn="0" w:noHBand="0" w:noVBand="1"/>
      </w:tblPr>
      <w:tblGrid>
        <w:gridCol w:w="1319"/>
        <w:gridCol w:w="1104"/>
        <w:gridCol w:w="2126"/>
        <w:gridCol w:w="2020"/>
        <w:gridCol w:w="1074"/>
        <w:gridCol w:w="1816"/>
      </w:tblGrid>
      <w:tr w:rsidR="005913C3" w:rsidRPr="009C0474" w14:paraId="21126949" w14:textId="77777777" w:rsidTr="005913C3">
        <w:trPr>
          <w:trHeight w:val="300"/>
          <w:tblHeader/>
        </w:trPr>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0DB8F0F" w14:textId="77777777" w:rsidR="005913C3" w:rsidRPr="009C0474" w:rsidRDefault="005913C3" w:rsidP="00585F57">
            <w:pPr>
              <w:jc w:val="center"/>
              <w:rPr>
                <w:rFonts w:cs="Arial"/>
                <w:b/>
                <w:color w:val="000000"/>
              </w:rPr>
            </w:pPr>
            <w:r w:rsidRPr="009C0474">
              <w:rPr>
                <w:rFonts w:cs="Arial"/>
                <w:b/>
                <w:color w:val="000000"/>
              </w:rPr>
              <w:t>Megnevezés</w:t>
            </w:r>
          </w:p>
        </w:tc>
        <w:tc>
          <w:tcPr>
            <w:tcW w:w="110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20BEDCC" w14:textId="77777777" w:rsidR="005913C3" w:rsidRPr="009C0474" w:rsidRDefault="005913C3" w:rsidP="00585F57">
            <w:pPr>
              <w:jc w:val="center"/>
              <w:rPr>
                <w:rFonts w:cs="Arial"/>
                <w:b/>
                <w:color w:val="000000"/>
              </w:rPr>
            </w:pPr>
            <w:r w:rsidRPr="009C0474">
              <w:rPr>
                <w:rFonts w:cs="Arial"/>
                <w:b/>
                <w:color w:val="000000"/>
              </w:rPr>
              <w:t>Típus</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EAE5932" w14:textId="77777777" w:rsidR="005913C3" w:rsidRPr="009C0474" w:rsidRDefault="005913C3" w:rsidP="00585F57">
            <w:pPr>
              <w:jc w:val="center"/>
              <w:rPr>
                <w:rFonts w:cs="Arial"/>
                <w:b/>
                <w:color w:val="000000"/>
              </w:rPr>
            </w:pPr>
            <w:r w:rsidRPr="009C0474">
              <w:rPr>
                <w:rFonts w:cs="Arial"/>
                <w:b/>
                <w:color w:val="000000"/>
              </w:rPr>
              <w:t>Vonaltípus</w:t>
            </w:r>
          </w:p>
        </w:tc>
        <w:tc>
          <w:tcPr>
            <w:tcW w:w="20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1A086FA" w14:textId="77777777" w:rsidR="005913C3" w:rsidRPr="009C0474" w:rsidRDefault="005913C3" w:rsidP="00585F57">
            <w:pPr>
              <w:jc w:val="center"/>
              <w:rPr>
                <w:rFonts w:cs="Arial"/>
                <w:b/>
                <w:color w:val="000000"/>
              </w:rPr>
            </w:pPr>
            <w:r w:rsidRPr="009C0474">
              <w:rPr>
                <w:rFonts w:cs="Arial"/>
                <w:b/>
                <w:color w:val="000000"/>
              </w:rPr>
              <w:t>Megjelenítés</w:t>
            </w:r>
          </w:p>
        </w:tc>
        <w:tc>
          <w:tcPr>
            <w:tcW w:w="107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666EBAB" w14:textId="77777777" w:rsidR="005913C3" w:rsidRPr="009C0474" w:rsidRDefault="005913C3" w:rsidP="00585F57">
            <w:pPr>
              <w:jc w:val="center"/>
              <w:rPr>
                <w:rFonts w:cs="Arial"/>
                <w:b/>
                <w:color w:val="000000"/>
              </w:rPr>
            </w:pPr>
            <w:r w:rsidRPr="009C0474">
              <w:rPr>
                <w:rFonts w:cs="Arial"/>
                <w:b/>
                <w:color w:val="000000"/>
              </w:rPr>
              <w:t>Színkód</w:t>
            </w:r>
          </w:p>
        </w:tc>
        <w:tc>
          <w:tcPr>
            <w:tcW w:w="18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56BBBD9" w14:textId="77777777" w:rsidR="005913C3" w:rsidRPr="009C0474" w:rsidRDefault="005913C3" w:rsidP="00585F57">
            <w:pPr>
              <w:jc w:val="center"/>
              <w:rPr>
                <w:rFonts w:cs="Arial"/>
                <w:b/>
                <w:color w:val="000000"/>
              </w:rPr>
            </w:pPr>
            <w:r w:rsidRPr="009C0474">
              <w:rPr>
                <w:rFonts w:cs="Arial"/>
                <w:b/>
                <w:color w:val="000000"/>
              </w:rPr>
              <w:t xml:space="preserve">1:500-as </w:t>
            </w:r>
          </w:p>
        </w:tc>
      </w:tr>
      <w:tr w:rsidR="005913C3" w:rsidRPr="009C0474" w14:paraId="26EEAA9A"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5A5DD176" w14:textId="77777777" w:rsidR="005913C3" w:rsidRPr="009C0474" w:rsidRDefault="005913C3" w:rsidP="00585F57">
            <w:pPr>
              <w:rPr>
                <w:rFonts w:cs="Arial"/>
                <w:color w:val="000000"/>
              </w:rPr>
            </w:pPr>
            <w:r w:rsidRPr="009C0474">
              <w:rPr>
                <w:rFonts w:cs="Arial"/>
                <w:color w:val="000000"/>
              </w:rPr>
              <w:t>Alépítmény</w:t>
            </w:r>
          </w:p>
        </w:tc>
        <w:tc>
          <w:tcPr>
            <w:tcW w:w="1104" w:type="dxa"/>
            <w:tcBorders>
              <w:top w:val="nil"/>
              <w:left w:val="nil"/>
              <w:bottom w:val="single" w:sz="4" w:space="0" w:color="auto"/>
              <w:right w:val="single" w:sz="4" w:space="0" w:color="auto"/>
            </w:tcBorders>
            <w:shd w:val="clear" w:color="auto" w:fill="auto"/>
            <w:noWrap/>
            <w:vAlign w:val="center"/>
            <w:hideMark/>
          </w:tcPr>
          <w:p w14:paraId="5C3981B1" w14:textId="77777777" w:rsidR="005913C3" w:rsidRPr="009C0474" w:rsidRDefault="005913C3" w:rsidP="00585F57">
            <w:pPr>
              <w:rPr>
                <w:rFonts w:cs="Arial"/>
                <w:color w:val="000000"/>
              </w:rPr>
            </w:pPr>
            <w:r w:rsidRPr="009C0474">
              <w:rPr>
                <w:rFonts w:cs="Arial"/>
                <w:color w:val="000000"/>
              </w:rPr>
              <w:t>Tervezett</w:t>
            </w:r>
          </w:p>
        </w:tc>
        <w:tc>
          <w:tcPr>
            <w:tcW w:w="2126" w:type="dxa"/>
            <w:tcBorders>
              <w:top w:val="nil"/>
              <w:left w:val="nil"/>
              <w:bottom w:val="single" w:sz="4" w:space="0" w:color="auto"/>
              <w:right w:val="single" w:sz="4" w:space="0" w:color="auto"/>
            </w:tcBorders>
            <w:shd w:val="clear" w:color="auto" w:fill="auto"/>
            <w:noWrap/>
            <w:vAlign w:val="center"/>
            <w:hideMark/>
          </w:tcPr>
          <w:p w14:paraId="25315DBC" w14:textId="77777777" w:rsidR="005913C3" w:rsidRPr="009C0474" w:rsidRDefault="005913C3" w:rsidP="00585F57">
            <w:pPr>
              <w:rPr>
                <w:rFonts w:cs="Arial"/>
                <w:color w:val="000000"/>
              </w:rPr>
            </w:pPr>
            <w:r w:rsidRPr="009C0474">
              <w:rPr>
                <w:rFonts w:cs="Arial"/>
                <w:color w:val="000000"/>
              </w:rPr>
              <w:t>folyamatos</w:t>
            </w:r>
          </w:p>
        </w:tc>
        <w:tc>
          <w:tcPr>
            <w:tcW w:w="2020" w:type="dxa"/>
            <w:tcBorders>
              <w:top w:val="nil"/>
              <w:left w:val="nil"/>
              <w:bottom w:val="single" w:sz="4" w:space="0" w:color="auto"/>
              <w:right w:val="single" w:sz="4" w:space="0" w:color="auto"/>
            </w:tcBorders>
            <w:shd w:val="clear" w:color="auto" w:fill="auto"/>
            <w:noWrap/>
            <w:vAlign w:val="center"/>
            <w:hideMark/>
          </w:tcPr>
          <w:p w14:paraId="71E5C77E"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17231095" w14:textId="77777777" w:rsidR="005913C3" w:rsidRPr="009C0474" w:rsidRDefault="005913C3" w:rsidP="00585F57">
            <w:pPr>
              <w:rPr>
                <w:rFonts w:cs="Arial"/>
                <w:color w:val="000000"/>
              </w:rPr>
            </w:pPr>
            <w:r w:rsidRPr="009C0474">
              <w:rPr>
                <w:rFonts w:cs="Arial"/>
                <w:color w:val="000000"/>
              </w:rPr>
              <w:t xml:space="preserve">R:230 G:0 B:130 </w:t>
            </w:r>
          </w:p>
        </w:tc>
        <w:tc>
          <w:tcPr>
            <w:tcW w:w="1816" w:type="dxa"/>
            <w:tcBorders>
              <w:top w:val="nil"/>
              <w:left w:val="nil"/>
              <w:bottom w:val="single" w:sz="4" w:space="0" w:color="auto"/>
              <w:right w:val="single" w:sz="4" w:space="0" w:color="auto"/>
            </w:tcBorders>
            <w:shd w:val="clear" w:color="auto" w:fill="auto"/>
            <w:noWrap/>
            <w:vAlign w:val="bottom"/>
            <w:hideMark/>
          </w:tcPr>
          <w:p w14:paraId="373FD582"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5922A4B1" wp14:editId="21150633">
                  <wp:extent cx="1000340" cy="112815"/>
                  <wp:effectExtent l="19050" t="0" r="9310" b="0"/>
                  <wp:docPr id="57"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1002276" cy="113033"/>
                          </a:xfrm>
                          <a:prstGeom prst="rect">
                            <a:avLst/>
                          </a:prstGeom>
                          <a:noFill/>
                          <a:ln w="9525">
                            <a:noFill/>
                            <a:miter lim="800000"/>
                            <a:headEnd/>
                            <a:tailEnd/>
                          </a:ln>
                        </pic:spPr>
                      </pic:pic>
                    </a:graphicData>
                  </a:graphic>
                </wp:inline>
              </w:drawing>
            </w:r>
          </w:p>
        </w:tc>
      </w:tr>
      <w:tr w:rsidR="005913C3" w:rsidRPr="009C0474" w14:paraId="7762D658"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2D13AFA3" w14:textId="77777777" w:rsidR="005913C3" w:rsidRPr="009C0474" w:rsidRDefault="005913C3" w:rsidP="00585F57">
            <w:pPr>
              <w:rPr>
                <w:rFonts w:cs="Arial"/>
                <w:color w:val="000000"/>
              </w:rPr>
            </w:pPr>
            <w:r w:rsidRPr="009C0474">
              <w:rPr>
                <w:rFonts w:cs="Arial"/>
                <w:color w:val="000000"/>
              </w:rPr>
              <w:t>Alépítmény</w:t>
            </w:r>
          </w:p>
        </w:tc>
        <w:tc>
          <w:tcPr>
            <w:tcW w:w="1104" w:type="dxa"/>
            <w:tcBorders>
              <w:top w:val="nil"/>
              <w:left w:val="nil"/>
              <w:bottom w:val="single" w:sz="4" w:space="0" w:color="auto"/>
              <w:right w:val="single" w:sz="4" w:space="0" w:color="auto"/>
            </w:tcBorders>
            <w:shd w:val="clear" w:color="auto" w:fill="auto"/>
            <w:noWrap/>
            <w:vAlign w:val="center"/>
            <w:hideMark/>
          </w:tcPr>
          <w:p w14:paraId="6745C3F3" w14:textId="77777777" w:rsidR="005913C3" w:rsidRPr="009C0474" w:rsidRDefault="005913C3" w:rsidP="00585F57">
            <w:pPr>
              <w:rPr>
                <w:rFonts w:cs="Arial"/>
                <w:color w:val="000000"/>
              </w:rPr>
            </w:pPr>
            <w:r w:rsidRPr="009C0474">
              <w:rPr>
                <w:rFonts w:cs="Arial"/>
                <w:color w:val="000000"/>
              </w:rPr>
              <w:t>Üzemelő</w:t>
            </w:r>
          </w:p>
        </w:tc>
        <w:tc>
          <w:tcPr>
            <w:tcW w:w="2126" w:type="dxa"/>
            <w:tcBorders>
              <w:top w:val="nil"/>
              <w:left w:val="nil"/>
              <w:bottom w:val="single" w:sz="4" w:space="0" w:color="auto"/>
              <w:right w:val="single" w:sz="4" w:space="0" w:color="auto"/>
            </w:tcBorders>
            <w:shd w:val="clear" w:color="auto" w:fill="auto"/>
            <w:noWrap/>
            <w:vAlign w:val="center"/>
            <w:hideMark/>
          </w:tcPr>
          <w:p w14:paraId="7A7B22E8" w14:textId="77777777" w:rsidR="005913C3" w:rsidRPr="009C0474" w:rsidRDefault="005913C3" w:rsidP="00585F57">
            <w:pPr>
              <w:rPr>
                <w:rFonts w:cs="Arial"/>
                <w:color w:val="000000"/>
              </w:rPr>
            </w:pPr>
            <w:r w:rsidRPr="009C0474">
              <w:rPr>
                <w:rFonts w:cs="Arial"/>
                <w:color w:val="000000"/>
              </w:rPr>
              <w:t>folyamatos</w:t>
            </w:r>
          </w:p>
        </w:tc>
        <w:tc>
          <w:tcPr>
            <w:tcW w:w="2020" w:type="dxa"/>
            <w:tcBorders>
              <w:top w:val="nil"/>
              <w:left w:val="nil"/>
              <w:bottom w:val="single" w:sz="4" w:space="0" w:color="auto"/>
              <w:right w:val="single" w:sz="4" w:space="0" w:color="auto"/>
            </w:tcBorders>
            <w:shd w:val="clear" w:color="auto" w:fill="auto"/>
            <w:noWrap/>
            <w:vAlign w:val="center"/>
            <w:hideMark/>
          </w:tcPr>
          <w:p w14:paraId="60F7121E"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017F0236" w14:textId="77777777" w:rsidR="005913C3" w:rsidRPr="009C0474" w:rsidRDefault="005913C3" w:rsidP="00585F57">
            <w:pPr>
              <w:rPr>
                <w:rFonts w:cs="Arial"/>
                <w:color w:val="000000"/>
              </w:rPr>
            </w:pPr>
            <w:r w:rsidRPr="009C0474">
              <w:rPr>
                <w:rFonts w:cs="Arial"/>
                <w:color w:val="000000"/>
              </w:rPr>
              <w:t>R:230 G:0 B:130</w:t>
            </w:r>
          </w:p>
        </w:tc>
        <w:tc>
          <w:tcPr>
            <w:tcW w:w="1816" w:type="dxa"/>
            <w:tcBorders>
              <w:top w:val="nil"/>
              <w:left w:val="nil"/>
              <w:bottom w:val="single" w:sz="4" w:space="0" w:color="auto"/>
              <w:right w:val="single" w:sz="4" w:space="0" w:color="auto"/>
            </w:tcBorders>
            <w:shd w:val="clear" w:color="auto" w:fill="auto"/>
            <w:noWrap/>
            <w:vAlign w:val="bottom"/>
            <w:hideMark/>
          </w:tcPr>
          <w:p w14:paraId="00848805"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3E9B9B95" wp14:editId="72AC80C9">
                  <wp:extent cx="1000340" cy="112815"/>
                  <wp:effectExtent l="19050" t="0" r="9310" b="0"/>
                  <wp:docPr id="58"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1002276" cy="113033"/>
                          </a:xfrm>
                          <a:prstGeom prst="rect">
                            <a:avLst/>
                          </a:prstGeom>
                          <a:noFill/>
                          <a:ln w="9525">
                            <a:noFill/>
                            <a:miter lim="800000"/>
                            <a:headEnd/>
                            <a:tailEnd/>
                          </a:ln>
                        </pic:spPr>
                      </pic:pic>
                    </a:graphicData>
                  </a:graphic>
                </wp:inline>
              </w:drawing>
            </w:r>
          </w:p>
        </w:tc>
      </w:tr>
      <w:tr w:rsidR="005913C3" w:rsidRPr="009C0474" w14:paraId="4A5C8451"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25C5F1F4" w14:textId="77777777" w:rsidR="005913C3" w:rsidRPr="009C0474" w:rsidRDefault="005913C3" w:rsidP="00585F57">
            <w:pPr>
              <w:rPr>
                <w:rFonts w:cs="Arial"/>
                <w:color w:val="000000"/>
              </w:rPr>
            </w:pPr>
            <w:r w:rsidRPr="009C0474">
              <w:rPr>
                <w:rFonts w:cs="Arial"/>
                <w:color w:val="000000"/>
              </w:rPr>
              <w:t>Alépítmény</w:t>
            </w:r>
          </w:p>
        </w:tc>
        <w:tc>
          <w:tcPr>
            <w:tcW w:w="1104" w:type="dxa"/>
            <w:tcBorders>
              <w:top w:val="nil"/>
              <w:left w:val="nil"/>
              <w:bottom w:val="single" w:sz="4" w:space="0" w:color="auto"/>
              <w:right w:val="single" w:sz="4" w:space="0" w:color="auto"/>
            </w:tcBorders>
            <w:shd w:val="clear" w:color="auto" w:fill="auto"/>
            <w:noWrap/>
            <w:vAlign w:val="center"/>
            <w:hideMark/>
          </w:tcPr>
          <w:p w14:paraId="35DFF23C" w14:textId="77777777" w:rsidR="005913C3" w:rsidRPr="009C0474" w:rsidRDefault="005913C3" w:rsidP="00585F57">
            <w:pPr>
              <w:rPr>
                <w:rFonts w:cs="Arial"/>
                <w:color w:val="000000"/>
              </w:rPr>
            </w:pPr>
            <w:r w:rsidRPr="009C0474">
              <w:rPr>
                <w:rFonts w:cs="Arial"/>
                <w:color w:val="000000"/>
              </w:rPr>
              <w:t>Üzemen kívüli</w:t>
            </w:r>
          </w:p>
        </w:tc>
        <w:tc>
          <w:tcPr>
            <w:tcW w:w="2126" w:type="dxa"/>
            <w:tcBorders>
              <w:top w:val="nil"/>
              <w:left w:val="nil"/>
              <w:bottom w:val="single" w:sz="4" w:space="0" w:color="auto"/>
              <w:right w:val="single" w:sz="4" w:space="0" w:color="auto"/>
            </w:tcBorders>
            <w:shd w:val="clear" w:color="auto" w:fill="auto"/>
            <w:noWrap/>
            <w:vAlign w:val="center"/>
            <w:hideMark/>
          </w:tcPr>
          <w:p w14:paraId="6B5CC468" w14:textId="77777777" w:rsidR="005913C3" w:rsidRPr="009C0474" w:rsidRDefault="005913C3" w:rsidP="00585F57">
            <w:pPr>
              <w:rPr>
                <w:rFonts w:cs="Arial"/>
                <w:color w:val="000000"/>
              </w:rPr>
            </w:pPr>
            <w:r w:rsidRPr="009C0474">
              <w:rPr>
                <w:rFonts w:cs="Arial"/>
                <w:color w:val="000000"/>
              </w:rPr>
              <w:t>folyamatos</w:t>
            </w:r>
          </w:p>
        </w:tc>
        <w:tc>
          <w:tcPr>
            <w:tcW w:w="2020" w:type="dxa"/>
            <w:tcBorders>
              <w:top w:val="nil"/>
              <w:left w:val="nil"/>
              <w:bottom w:val="single" w:sz="4" w:space="0" w:color="auto"/>
              <w:right w:val="single" w:sz="4" w:space="0" w:color="auto"/>
            </w:tcBorders>
            <w:shd w:val="clear" w:color="auto" w:fill="auto"/>
            <w:noWrap/>
            <w:vAlign w:val="center"/>
            <w:hideMark/>
          </w:tcPr>
          <w:p w14:paraId="60E7B71A"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34683AE3" w14:textId="77777777" w:rsidR="005913C3" w:rsidRPr="009C0474" w:rsidRDefault="005913C3" w:rsidP="00585F57">
            <w:pPr>
              <w:rPr>
                <w:rFonts w:cs="Arial"/>
                <w:color w:val="000000"/>
              </w:rPr>
            </w:pPr>
            <w:r w:rsidRPr="009C0474">
              <w:rPr>
                <w:rFonts w:cs="Arial"/>
                <w:color w:val="000000"/>
              </w:rPr>
              <w:t>R:230 G:0 B:130</w:t>
            </w:r>
          </w:p>
        </w:tc>
        <w:tc>
          <w:tcPr>
            <w:tcW w:w="1816" w:type="dxa"/>
            <w:tcBorders>
              <w:top w:val="nil"/>
              <w:left w:val="nil"/>
              <w:bottom w:val="single" w:sz="4" w:space="0" w:color="auto"/>
              <w:right w:val="single" w:sz="4" w:space="0" w:color="auto"/>
            </w:tcBorders>
            <w:shd w:val="clear" w:color="auto" w:fill="auto"/>
            <w:noWrap/>
            <w:vAlign w:val="bottom"/>
            <w:hideMark/>
          </w:tcPr>
          <w:p w14:paraId="1DA7D329"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5ED5A12B" wp14:editId="4494DC17">
                  <wp:extent cx="1000340" cy="112815"/>
                  <wp:effectExtent l="19050" t="0" r="9310" b="0"/>
                  <wp:docPr id="59"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1002276" cy="113033"/>
                          </a:xfrm>
                          <a:prstGeom prst="rect">
                            <a:avLst/>
                          </a:prstGeom>
                          <a:noFill/>
                          <a:ln w="9525">
                            <a:noFill/>
                            <a:miter lim="800000"/>
                            <a:headEnd/>
                            <a:tailEnd/>
                          </a:ln>
                        </pic:spPr>
                      </pic:pic>
                    </a:graphicData>
                  </a:graphic>
                </wp:inline>
              </w:drawing>
            </w:r>
          </w:p>
        </w:tc>
      </w:tr>
      <w:tr w:rsidR="005913C3" w:rsidRPr="009C0474" w14:paraId="3F5F8633"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5A4CE8A6" w14:textId="77777777" w:rsidR="005913C3" w:rsidRPr="009C0474" w:rsidRDefault="005913C3" w:rsidP="00585F57">
            <w:pPr>
              <w:rPr>
                <w:rFonts w:cs="Arial"/>
                <w:color w:val="000000"/>
              </w:rPr>
            </w:pPr>
            <w:r w:rsidRPr="009C0474">
              <w:rPr>
                <w:rFonts w:cs="Arial"/>
                <w:color w:val="000000"/>
              </w:rPr>
              <w:t>Alépítmény</w:t>
            </w:r>
          </w:p>
        </w:tc>
        <w:tc>
          <w:tcPr>
            <w:tcW w:w="1104" w:type="dxa"/>
            <w:tcBorders>
              <w:top w:val="nil"/>
              <w:left w:val="nil"/>
              <w:bottom w:val="single" w:sz="4" w:space="0" w:color="auto"/>
              <w:right w:val="single" w:sz="4" w:space="0" w:color="auto"/>
            </w:tcBorders>
            <w:shd w:val="clear" w:color="auto" w:fill="auto"/>
            <w:noWrap/>
            <w:vAlign w:val="center"/>
            <w:hideMark/>
          </w:tcPr>
          <w:p w14:paraId="5385FE3F" w14:textId="77777777" w:rsidR="005913C3" w:rsidRPr="009C0474" w:rsidRDefault="005913C3" w:rsidP="00585F57">
            <w:pPr>
              <w:rPr>
                <w:rFonts w:cs="Arial"/>
                <w:color w:val="000000"/>
              </w:rPr>
            </w:pPr>
            <w:r w:rsidRPr="009C0474">
              <w:rPr>
                <w:rFonts w:cs="Arial"/>
                <w:color w:val="000000"/>
              </w:rPr>
              <w:t>Bontott</w:t>
            </w:r>
          </w:p>
        </w:tc>
        <w:tc>
          <w:tcPr>
            <w:tcW w:w="2126" w:type="dxa"/>
            <w:tcBorders>
              <w:top w:val="nil"/>
              <w:left w:val="nil"/>
              <w:bottom w:val="single" w:sz="4" w:space="0" w:color="auto"/>
              <w:right w:val="single" w:sz="4" w:space="0" w:color="auto"/>
            </w:tcBorders>
            <w:shd w:val="clear" w:color="auto" w:fill="auto"/>
            <w:noWrap/>
            <w:vAlign w:val="center"/>
            <w:hideMark/>
          </w:tcPr>
          <w:p w14:paraId="56779DD6" w14:textId="77777777" w:rsidR="005913C3" w:rsidRPr="009C0474" w:rsidRDefault="005913C3" w:rsidP="00585F57">
            <w:pPr>
              <w:rPr>
                <w:rFonts w:cs="Arial"/>
                <w:color w:val="000000"/>
              </w:rPr>
            </w:pPr>
            <w:r w:rsidRPr="009C0474">
              <w:rPr>
                <w:rFonts w:cs="Arial"/>
                <w:color w:val="000000"/>
              </w:rPr>
              <w:t>folyamatos, áthúzva párhuzamos kettős vonallal</w:t>
            </w:r>
          </w:p>
        </w:tc>
        <w:tc>
          <w:tcPr>
            <w:tcW w:w="2020" w:type="dxa"/>
            <w:tcBorders>
              <w:top w:val="nil"/>
              <w:left w:val="nil"/>
              <w:bottom w:val="single" w:sz="4" w:space="0" w:color="auto"/>
              <w:right w:val="single" w:sz="4" w:space="0" w:color="auto"/>
            </w:tcBorders>
            <w:shd w:val="clear" w:color="auto" w:fill="auto"/>
            <w:noWrap/>
            <w:vAlign w:val="center"/>
            <w:hideMark/>
          </w:tcPr>
          <w:p w14:paraId="45EF0A9C"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7E76E3C7" w14:textId="77777777" w:rsidR="005913C3" w:rsidRPr="009C0474" w:rsidRDefault="005913C3" w:rsidP="00585F57">
            <w:pPr>
              <w:rPr>
                <w:rFonts w:cs="Arial"/>
                <w:color w:val="000000"/>
              </w:rPr>
            </w:pPr>
            <w:r w:rsidRPr="009C0474">
              <w:rPr>
                <w:rFonts w:cs="Arial"/>
                <w:color w:val="000000"/>
              </w:rPr>
              <w:t>R:230 G:0 B:130</w:t>
            </w:r>
          </w:p>
        </w:tc>
        <w:tc>
          <w:tcPr>
            <w:tcW w:w="1816" w:type="dxa"/>
            <w:tcBorders>
              <w:top w:val="nil"/>
              <w:left w:val="nil"/>
              <w:bottom w:val="single" w:sz="4" w:space="0" w:color="auto"/>
              <w:right w:val="single" w:sz="4" w:space="0" w:color="auto"/>
            </w:tcBorders>
            <w:shd w:val="clear" w:color="auto" w:fill="auto"/>
            <w:noWrap/>
            <w:vAlign w:val="bottom"/>
            <w:hideMark/>
          </w:tcPr>
          <w:p w14:paraId="320D32B8"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1DCC46A8" wp14:editId="40BF6EE0">
                  <wp:extent cx="914400" cy="132180"/>
                  <wp:effectExtent l="19050" t="0" r="0" b="0"/>
                  <wp:docPr id="51"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931556" cy="134660"/>
                          </a:xfrm>
                          <a:prstGeom prst="rect">
                            <a:avLst/>
                          </a:prstGeom>
                          <a:noFill/>
                          <a:ln w="9525">
                            <a:noFill/>
                            <a:miter lim="800000"/>
                            <a:headEnd/>
                            <a:tailEnd/>
                          </a:ln>
                        </pic:spPr>
                      </pic:pic>
                    </a:graphicData>
                  </a:graphic>
                </wp:inline>
              </w:drawing>
            </w:r>
          </w:p>
        </w:tc>
      </w:tr>
      <w:tr w:rsidR="005913C3" w:rsidRPr="009C0474" w14:paraId="694EEFAD"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4EAC25B2" w14:textId="77777777" w:rsidR="005913C3" w:rsidRPr="009C0474" w:rsidRDefault="005913C3" w:rsidP="00585F57">
            <w:pPr>
              <w:rPr>
                <w:rFonts w:cs="Arial"/>
                <w:color w:val="000000"/>
              </w:rPr>
            </w:pPr>
            <w:r w:rsidRPr="009C0474">
              <w:rPr>
                <w:rFonts w:cs="Arial"/>
                <w:color w:val="000000"/>
              </w:rPr>
              <w:t>Földkábel</w:t>
            </w:r>
          </w:p>
        </w:tc>
        <w:tc>
          <w:tcPr>
            <w:tcW w:w="1104" w:type="dxa"/>
            <w:tcBorders>
              <w:top w:val="nil"/>
              <w:left w:val="nil"/>
              <w:bottom w:val="single" w:sz="4" w:space="0" w:color="auto"/>
              <w:right w:val="single" w:sz="4" w:space="0" w:color="auto"/>
            </w:tcBorders>
            <w:shd w:val="clear" w:color="auto" w:fill="auto"/>
            <w:noWrap/>
            <w:vAlign w:val="center"/>
            <w:hideMark/>
          </w:tcPr>
          <w:p w14:paraId="3D2F0F55" w14:textId="77777777" w:rsidR="005913C3" w:rsidRPr="009C0474" w:rsidRDefault="005913C3" w:rsidP="00585F57">
            <w:pPr>
              <w:rPr>
                <w:rFonts w:cs="Arial"/>
                <w:color w:val="000000"/>
              </w:rPr>
            </w:pPr>
            <w:r w:rsidRPr="009C0474">
              <w:rPr>
                <w:rFonts w:cs="Arial"/>
                <w:color w:val="000000"/>
              </w:rPr>
              <w:t>Tervezett</w:t>
            </w:r>
          </w:p>
        </w:tc>
        <w:tc>
          <w:tcPr>
            <w:tcW w:w="2126" w:type="dxa"/>
            <w:tcBorders>
              <w:top w:val="nil"/>
              <w:left w:val="nil"/>
              <w:bottom w:val="single" w:sz="4" w:space="0" w:color="auto"/>
              <w:right w:val="single" w:sz="4" w:space="0" w:color="auto"/>
            </w:tcBorders>
            <w:shd w:val="clear" w:color="auto" w:fill="auto"/>
            <w:noWrap/>
            <w:vAlign w:val="center"/>
            <w:hideMark/>
          </w:tcPr>
          <w:p w14:paraId="516BF869" w14:textId="77777777" w:rsidR="005913C3" w:rsidRPr="009C0474" w:rsidRDefault="005913C3" w:rsidP="00585F57">
            <w:pPr>
              <w:rPr>
                <w:rFonts w:cs="Arial"/>
                <w:color w:val="000000"/>
              </w:rPr>
            </w:pPr>
            <w:r w:rsidRPr="009C0474">
              <w:rPr>
                <w:rFonts w:cs="Arial"/>
                <w:color w:val="000000"/>
              </w:rPr>
              <w:t>folyamatos x-szel</w:t>
            </w:r>
          </w:p>
        </w:tc>
        <w:tc>
          <w:tcPr>
            <w:tcW w:w="2020" w:type="dxa"/>
            <w:tcBorders>
              <w:top w:val="nil"/>
              <w:left w:val="nil"/>
              <w:bottom w:val="single" w:sz="4" w:space="0" w:color="auto"/>
              <w:right w:val="single" w:sz="4" w:space="0" w:color="auto"/>
            </w:tcBorders>
            <w:shd w:val="clear" w:color="auto" w:fill="auto"/>
            <w:noWrap/>
            <w:vAlign w:val="center"/>
            <w:hideMark/>
          </w:tcPr>
          <w:p w14:paraId="3625A764"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5D937999" w14:textId="77777777" w:rsidR="005913C3" w:rsidRPr="009C0474" w:rsidRDefault="005913C3" w:rsidP="00585F57">
            <w:pPr>
              <w:rPr>
                <w:rFonts w:cs="Arial"/>
                <w:color w:val="000000"/>
              </w:rPr>
            </w:pPr>
            <w:r w:rsidRPr="009C0474">
              <w:rPr>
                <w:rFonts w:cs="Arial"/>
                <w:color w:val="000000"/>
              </w:rPr>
              <w:t>zöld R:0 G: 128 B:0</w:t>
            </w:r>
          </w:p>
        </w:tc>
        <w:tc>
          <w:tcPr>
            <w:tcW w:w="1816" w:type="dxa"/>
            <w:tcBorders>
              <w:top w:val="nil"/>
              <w:left w:val="nil"/>
              <w:bottom w:val="single" w:sz="4" w:space="0" w:color="auto"/>
              <w:right w:val="single" w:sz="4" w:space="0" w:color="auto"/>
            </w:tcBorders>
            <w:shd w:val="clear" w:color="auto" w:fill="auto"/>
            <w:noWrap/>
            <w:vAlign w:val="bottom"/>
            <w:hideMark/>
          </w:tcPr>
          <w:p w14:paraId="7DACCD5A"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0B0D6B08" wp14:editId="1CCFDBB7">
                  <wp:extent cx="950282" cy="448478"/>
                  <wp:effectExtent l="19050" t="0" r="2218" b="0"/>
                  <wp:docPr id="63"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950447" cy="448556"/>
                          </a:xfrm>
                          <a:prstGeom prst="rect">
                            <a:avLst/>
                          </a:prstGeom>
                          <a:noFill/>
                          <a:ln w="9525">
                            <a:noFill/>
                            <a:miter lim="800000"/>
                            <a:headEnd/>
                            <a:tailEnd/>
                          </a:ln>
                        </pic:spPr>
                      </pic:pic>
                    </a:graphicData>
                  </a:graphic>
                </wp:inline>
              </w:drawing>
            </w:r>
          </w:p>
        </w:tc>
      </w:tr>
      <w:tr w:rsidR="005913C3" w:rsidRPr="009C0474" w14:paraId="4E3A2287"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144DB4F7" w14:textId="77777777" w:rsidR="005913C3" w:rsidRPr="009C0474" w:rsidRDefault="005913C3" w:rsidP="00585F57">
            <w:pPr>
              <w:rPr>
                <w:rFonts w:cs="Arial"/>
                <w:color w:val="000000"/>
              </w:rPr>
            </w:pPr>
            <w:r w:rsidRPr="009C0474">
              <w:rPr>
                <w:rFonts w:cs="Arial"/>
                <w:color w:val="000000"/>
              </w:rPr>
              <w:t>Földkábel</w:t>
            </w:r>
          </w:p>
        </w:tc>
        <w:tc>
          <w:tcPr>
            <w:tcW w:w="1104" w:type="dxa"/>
            <w:tcBorders>
              <w:top w:val="nil"/>
              <w:left w:val="nil"/>
              <w:bottom w:val="single" w:sz="4" w:space="0" w:color="auto"/>
              <w:right w:val="single" w:sz="4" w:space="0" w:color="auto"/>
            </w:tcBorders>
            <w:shd w:val="clear" w:color="auto" w:fill="auto"/>
            <w:noWrap/>
            <w:vAlign w:val="center"/>
            <w:hideMark/>
          </w:tcPr>
          <w:p w14:paraId="0424178A" w14:textId="77777777" w:rsidR="005913C3" w:rsidRPr="009C0474" w:rsidRDefault="005913C3" w:rsidP="00585F57">
            <w:pPr>
              <w:rPr>
                <w:rFonts w:cs="Arial"/>
                <w:color w:val="000000"/>
              </w:rPr>
            </w:pPr>
            <w:r w:rsidRPr="009C0474">
              <w:rPr>
                <w:rFonts w:cs="Arial"/>
                <w:color w:val="000000"/>
              </w:rPr>
              <w:t>Üzemelő</w:t>
            </w:r>
          </w:p>
        </w:tc>
        <w:tc>
          <w:tcPr>
            <w:tcW w:w="2126" w:type="dxa"/>
            <w:tcBorders>
              <w:top w:val="nil"/>
              <w:left w:val="nil"/>
              <w:bottom w:val="single" w:sz="4" w:space="0" w:color="auto"/>
              <w:right w:val="single" w:sz="4" w:space="0" w:color="auto"/>
            </w:tcBorders>
            <w:shd w:val="clear" w:color="auto" w:fill="auto"/>
            <w:noWrap/>
            <w:vAlign w:val="center"/>
            <w:hideMark/>
          </w:tcPr>
          <w:p w14:paraId="77A7B842" w14:textId="77777777" w:rsidR="005913C3" w:rsidRPr="009C0474" w:rsidRDefault="005913C3" w:rsidP="00585F57">
            <w:pPr>
              <w:rPr>
                <w:rFonts w:cs="Arial"/>
                <w:color w:val="000000"/>
              </w:rPr>
            </w:pPr>
            <w:r w:rsidRPr="009C0474">
              <w:rPr>
                <w:rFonts w:cs="Arial"/>
                <w:color w:val="000000"/>
              </w:rPr>
              <w:t>folyamatos x-szel</w:t>
            </w:r>
          </w:p>
        </w:tc>
        <w:tc>
          <w:tcPr>
            <w:tcW w:w="2020" w:type="dxa"/>
            <w:tcBorders>
              <w:top w:val="nil"/>
              <w:left w:val="nil"/>
              <w:bottom w:val="single" w:sz="4" w:space="0" w:color="auto"/>
              <w:right w:val="single" w:sz="4" w:space="0" w:color="auto"/>
            </w:tcBorders>
            <w:shd w:val="clear" w:color="auto" w:fill="auto"/>
            <w:noWrap/>
            <w:vAlign w:val="center"/>
            <w:hideMark/>
          </w:tcPr>
          <w:p w14:paraId="7854C5D7"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6736D1B3" w14:textId="77777777" w:rsidR="005913C3" w:rsidRPr="009C0474" w:rsidRDefault="005913C3" w:rsidP="00585F57">
            <w:pPr>
              <w:rPr>
                <w:rFonts w:cs="Arial"/>
                <w:color w:val="000000"/>
              </w:rPr>
            </w:pPr>
            <w:r w:rsidRPr="009C0474">
              <w:rPr>
                <w:rFonts w:cs="Arial"/>
                <w:color w:val="000000"/>
              </w:rPr>
              <w:t>zöld R:0 G: 128 B:0</w:t>
            </w:r>
          </w:p>
        </w:tc>
        <w:tc>
          <w:tcPr>
            <w:tcW w:w="1816" w:type="dxa"/>
            <w:tcBorders>
              <w:top w:val="nil"/>
              <w:left w:val="nil"/>
              <w:bottom w:val="single" w:sz="4" w:space="0" w:color="auto"/>
              <w:right w:val="single" w:sz="4" w:space="0" w:color="auto"/>
            </w:tcBorders>
            <w:shd w:val="clear" w:color="auto" w:fill="auto"/>
            <w:noWrap/>
            <w:vAlign w:val="bottom"/>
            <w:hideMark/>
          </w:tcPr>
          <w:p w14:paraId="3D179EF6"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6D2CABBB" wp14:editId="65C5243C">
                  <wp:extent cx="950282" cy="448478"/>
                  <wp:effectExtent l="19050" t="0" r="2218" b="0"/>
                  <wp:docPr id="64"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950447" cy="448556"/>
                          </a:xfrm>
                          <a:prstGeom prst="rect">
                            <a:avLst/>
                          </a:prstGeom>
                          <a:noFill/>
                          <a:ln w="9525">
                            <a:noFill/>
                            <a:miter lim="800000"/>
                            <a:headEnd/>
                            <a:tailEnd/>
                          </a:ln>
                        </pic:spPr>
                      </pic:pic>
                    </a:graphicData>
                  </a:graphic>
                </wp:inline>
              </w:drawing>
            </w:r>
          </w:p>
        </w:tc>
      </w:tr>
      <w:tr w:rsidR="005913C3" w:rsidRPr="009C0474" w14:paraId="1C93C32B"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274B62BF" w14:textId="77777777" w:rsidR="005913C3" w:rsidRPr="009C0474" w:rsidRDefault="005913C3" w:rsidP="00585F57">
            <w:pPr>
              <w:rPr>
                <w:rFonts w:cs="Arial"/>
                <w:color w:val="000000"/>
              </w:rPr>
            </w:pPr>
            <w:r w:rsidRPr="009C0474">
              <w:rPr>
                <w:rFonts w:cs="Arial"/>
                <w:color w:val="000000"/>
              </w:rPr>
              <w:t>Földkábel</w:t>
            </w:r>
          </w:p>
        </w:tc>
        <w:tc>
          <w:tcPr>
            <w:tcW w:w="1104" w:type="dxa"/>
            <w:tcBorders>
              <w:top w:val="nil"/>
              <w:left w:val="nil"/>
              <w:bottom w:val="single" w:sz="4" w:space="0" w:color="auto"/>
              <w:right w:val="single" w:sz="4" w:space="0" w:color="auto"/>
            </w:tcBorders>
            <w:shd w:val="clear" w:color="auto" w:fill="auto"/>
            <w:noWrap/>
            <w:vAlign w:val="center"/>
            <w:hideMark/>
          </w:tcPr>
          <w:p w14:paraId="1217FABA" w14:textId="77777777" w:rsidR="005913C3" w:rsidRPr="009C0474" w:rsidRDefault="005913C3" w:rsidP="00585F57">
            <w:pPr>
              <w:rPr>
                <w:rFonts w:cs="Arial"/>
                <w:color w:val="000000"/>
              </w:rPr>
            </w:pPr>
            <w:r w:rsidRPr="009C0474">
              <w:rPr>
                <w:rFonts w:cs="Arial"/>
                <w:color w:val="000000"/>
              </w:rPr>
              <w:t>Üzemen kívüli</w:t>
            </w:r>
          </w:p>
        </w:tc>
        <w:tc>
          <w:tcPr>
            <w:tcW w:w="2126" w:type="dxa"/>
            <w:tcBorders>
              <w:top w:val="nil"/>
              <w:left w:val="nil"/>
              <w:bottom w:val="single" w:sz="4" w:space="0" w:color="auto"/>
              <w:right w:val="single" w:sz="4" w:space="0" w:color="auto"/>
            </w:tcBorders>
            <w:shd w:val="clear" w:color="auto" w:fill="auto"/>
            <w:noWrap/>
            <w:vAlign w:val="center"/>
            <w:hideMark/>
          </w:tcPr>
          <w:p w14:paraId="3CFA7408" w14:textId="77777777" w:rsidR="005913C3" w:rsidRPr="009C0474" w:rsidRDefault="005913C3" w:rsidP="00585F57">
            <w:pPr>
              <w:rPr>
                <w:rFonts w:cs="Arial"/>
                <w:color w:val="000000"/>
              </w:rPr>
            </w:pPr>
            <w:r w:rsidRPr="009C0474">
              <w:rPr>
                <w:rFonts w:cs="Arial"/>
                <w:color w:val="000000"/>
              </w:rPr>
              <w:t>folyamatos x-szel</w:t>
            </w:r>
          </w:p>
        </w:tc>
        <w:tc>
          <w:tcPr>
            <w:tcW w:w="2020" w:type="dxa"/>
            <w:tcBorders>
              <w:top w:val="nil"/>
              <w:left w:val="nil"/>
              <w:bottom w:val="single" w:sz="4" w:space="0" w:color="auto"/>
              <w:right w:val="single" w:sz="4" w:space="0" w:color="auto"/>
            </w:tcBorders>
            <w:shd w:val="clear" w:color="auto" w:fill="auto"/>
            <w:noWrap/>
            <w:vAlign w:val="center"/>
            <w:hideMark/>
          </w:tcPr>
          <w:p w14:paraId="6F42352A"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59FE796D" w14:textId="77777777" w:rsidR="005913C3" w:rsidRPr="009C0474" w:rsidRDefault="005913C3" w:rsidP="00585F57">
            <w:pPr>
              <w:rPr>
                <w:rFonts w:cs="Arial"/>
                <w:color w:val="000000"/>
              </w:rPr>
            </w:pPr>
            <w:r w:rsidRPr="009C0474">
              <w:rPr>
                <w:rFonts w:cs="Arial"/>
                <w:color w:val="000000"/>
              </w:rPr>
              <w:t>zöld R:0 G: 128 B:0</w:t>
            </w:r>
          </w:p>
        </w:tc>
        <w:tc>
          <w:tcPr>
            <w:tcW w:w="1816" w:type="dxa"/>
            <w:tcBorders>
              <w:top w:val="nil"/>
              <w:left w:val="nil"/>
              <w:bottom w:val="single" w:sz="4" w:space="0" w:color="auto"/>
              <w:right w:val="single" w:sz="4" w:space="0" w:color="auto"/>
            </w:tcBorders>
            <w:shd w:val="clear" w:color="auto" w:fill="auto"/>
            <w:noWrap/>
            <w:vAlign w:val="bottom"/>
            <w:hideMark/>
          </w:tcPr>
          <w:p w14:paraId="12853D77"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570C0303" wp14:editId="02DC758B">
                  <wp:extent cx="950282" cy="448478"/>
                  <wp:effectExtent l="19050" t="0" r="2218" b="0"/>
                  <wp:docPr id="65"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950447" cy="448556"/>
                          </a:xfrm>
                          <a:prstGeom prst="rect">
                            <a:avLst/>
                          </a:prstGeom>
                          <a:noFill/>
                          <a:ln w="9525">
                            <a:noFill/>
                            <a:miter lim="800000"/>
                            <a:headEnd/>
                            <a:tailEnd/>
                          </a:ln>
                        </pic:spPr>
                      </pic:pic>
                    </a:graphicData>
                  </a:graphic>
                </wp:inline>
              </w:drawing>
            </w:r>
          </w:p>
        </w:tc>
      </w:tr>
      <w:tr w:rsidR="005913C3" w:rsidRPr="009C0474" w14:paraId="7BED8DF1"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6BB3004A" w14:textId="77777777" w:rsidR="005913C3" w:rsidRPr="009C0474" w:rsidRDefault="005913C3" w:rsidP="00585F57">
            <w:pPr>
              <w:rPr>
                <w:rFonts w:cs="Arial"/>
                <w:color w:val="000000"/>
              </w:rPr>
            </w:pPr>
            <w:r w:rsidRPr="009C0474">
              <w:rPr>
                <w:rFonts w:cs="Arial"/>
                <w:color w:val="000000"/>
              </w:rPr>
              <w:t>Földkábel</w:t>
            </w:r>
          </w:p>
        </w:tc>
        <w:tc>
          <w:tcPr>
            <w:tcW w:w="1104" w:type="dxa"/>
            <w:tcBorders>
              <w:top w:val="nil"/>
              <w:left w:val="nil"/>
              <w:bottom w:val="single" w:sz="4" w:space="0" w:color="auto"/>
              <w:right w:val="single" w:sz="4" w:space="0" w:color="auto"/>
            </w:tcBorders>
            <w:shd w:val="clear" w:color="auto" w:fill="auto"/>
            <w:noWrap/>
            <w:vAlign w:val="center"/>
            <w:hideMark/>
          </w:tcPr>
          <w:p w14:paraId="4D1F1583" w14:textId="77777777" w:rsidR="005913C3" w:rsidRPr="009C0474" w:rsidRDefault="005913C3" w:rsidP="00585F57">
            <w:pPr>
              <w:rPr>
                <w:rFonts w:cs="Arial"/>
                <w:color w:val="000000"/>
              </w:rPr>
            </w:pPr>
            <w:r w:rsidRPr="009C0474">
              <w:rPr>
                <w:rFonts w:cs="Arial"/>
                <w:color w:val="000000"/>
              </w:rPr>
              <w:t>Bontott</w:t>
            </w:r>
          </w:p>
        </w:tc>
        <w:tc>
          <w:tcPr>
            <w:tcW w:w="2126" w:type="dxa"/>
            <w:tcBorders>
              <w:top w:val="nil"/>
              <w:left w:val="nil"/>
              <w:bottom w:val="single" w:sz="4" w:space="0" w:color="auto"/>
              <w:right w:val="single" w:sz="4" w:space="0" w:color="auto"/>
            </w:tcBorders>
            <w:shd w:val="clear" w:color="auto" w:fill="auto"/>
            <w:noWrap/>
            <w:vAlign w:val="center"/>
            <w:hideMark/>
          </w:tcPr>
          <w:p w14:paraId="3C891B88" w14:textId="52F01172" w:rsidR="005913C3" w:rsidRPr="009C0474" w:rsidRDefault="005913C3" w:rsidP="00585F57">
            <w:pPr>
              <w:rPr>
                <w:rFonts w:cs="Arial"/>
                <w:color w:val="000000"/>
              </w:rPr>
            </w:pPr>
            <w:r w:rsidRPr="009C0474">
              <w:rPr>
                <w:rFonts w:cs="Arial"/>
                <w:color w:val="000000"/>
              </w:rPr>
              <w:t>folyamatos x-szel</w:t>
            </w:r>
            <w:r w:rsidR="00476E7A">
              <w:rPr>
                <w:rFonts w:cs="Arial"/>
                <w:color w:val="000000"/>
              </w:rPr>
              <w:t xml:space="preserve"> és</w:t>
            </w:r>
            <w:r w:rsidRPr="009C0474">
              <w:rPr>
                <w:rFonts w:cs="Arial"/>
                <w:color w:val="000000"/>
              </w:rPr>
              <w:t xml:space="preserve"> /</w:t>
            </w:r>
            <w:r w:rsidR="00476E7A">
              <w:rPr>
                <w:rFonts w:cs="Arial"/>
                <w:color w:val="000000"/>
              </w:rPr>
              <w:t>-rel</w:t>
            </w:r>
            <w:r w:rsidRPr="009C0474">
              <w:rPr>
                <w:rFonts w:cs="Arial"/>
                <w:color w:val="000000"/>
              </w:rPr>
              <w:t xml:space="preserve"> áthúzva párhuzamos kettős vonallal</w:t>
            </w:r>
          </w:p>
        </w:tc>
        <w:tc>
          <w:tcPr>
            <w:tcW w:w="2020" w:type="dxa"/>
            <w:tcBorders>
              <w:top w:val="nil"/>
              <w:left w:val="nil"/>
              <w:bottom w:val="single" w:sz="4" w:space="0" w:color="auto"/>
              <w:right w:val="single" w:sz="4" w:space="0" w:color="auto"/>
            </w:tcBorders>
            <w:shd w:val="clear" w:color="auto" w:fill="auto"/>
            <w:noWrap/>
            <w:vAlign w:val="center"/>
            <w:hideMark/>
          </w:tcPr>
          <w:p w14:paraId="72F1FB2F"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483E1E8E" w14:textId="77777777" w:rsidR="005913C3" w:rsidRPr="009C0474" w:rsidRDefault="005913C3" w:rsidP="00585F57">
            <w:pPr>
              <w:rPr>
                <w:rFonts w:cs="Arial"/>
                <w:color w:val="000000"/>
              </w:rPr>
            </w:pPr>
            <w:r w:rsidRPr="009C0474">
              <w:rPr>
                <w:rFonts w:cs="Arial"/>
                <w:color w:val="000000"/>
              </w:rPr>
              <w:t>zöld R:0 G: 128 B:0</w:t>
            </w:r>
          </w:p>
        </w:tc>
        <w:tc>
          <w:tcPr>
            <w:tcW w:w="1816" w:type="dxa"/>
            <w:tcBorders>
              <w:top w:val="nil"/>
              <w:left w:val="nil"/>
              <w:bottom w:val="single" w:sz="4" w:space="0" w:color="auto"/>
              <w:right w:val="single" w:sz="4" w:space="0" w:color="auto"/>
            </w:tcBorders>
            <w:shd w:val="clear" w:color="auto" w:fill="auto"/>
            <w:noWrap/>
            <w:vAlign w:val="bottom"/>
            <w:hideMark/>
          </w:tcPr>
          <w:p w14:paraId="1226F765"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5E95F4BD" wp14:editId="39DAED0D">
                  <wp:extent cx="902525" cy="121474"/>
                  <wp:effectExtent l="19050" t="0" r="0" b="0"/>
                  <wp:docPr id="4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903870" cy="121655"/>
                          </a:xfrm>
                          <a:prstGeom prst="rect">
                            <a:avLst/>
                          </a:prstGeom>
                          <a:noFill/>
                          <a:ln w="9525">
                            <a:noFill/>
                            <a:miter lim="800000"/>
                            <a:headEnd/>
                            <a:tailEnd/>
                          </a:ln>
                        </pic:spPr>
                      </pic:pic>
                    </a:graphicData>
                  </a:graphic>
                </wp:inline>
              </w:drawing>
            </w:r>
          </w:p>
        </w:tc>
      </w:tr>
      <w:tr w:rsidR="005913C3" w:rsidRPr="009C0474" w14:paraId="67C6DBFB"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636B55DA" w14:textId="77777777" w:rsidR="005913C3" w:rsidRPr="009C0474" w:rsidRDefault="005913C3" w:rsidP="00585F57">
            <w:pPr>
              <w:rPr>
                <w:rFonts w:cs="Arial"/>
                <w:color w:val="000000"/>
              </w:rPr>
            </w:pPr>
            <w:r w:rsidRPr="009C0474">
              <w:rPr>
                <w:rFonts w:cs="Arial"/>
                <w:color w:val="000000"/>
              </w:rPr>
              <w:t>Légkábel</w:t>
            </w:r>
          </w:p>
        </w:tc>
        <w:tc>
          <w:tcPr>
            <w:tcW w:w="1104" w:type="dxa"/>
            <w:tcBorders>
              <w:top w:val="nil"/>
              <w:left w:val="nil"/>
              <w:bottom w:val="single" w:sz="4" w:space="0" w:color="auto"/>
              <w:right w:val="single" w:sz="4" w:space="0" w:color="auto"/>
            </w:tcBorders>
            <w:shd w:val="clear" w:color="auto" w:fill="auto"/>
            <w:noWrap/>
            <w:vAlign w:val="center"/>
            <w:hideMark/>
          </w:tcPr>
          <w:p w14:paraId="27C97D6A" w14:textId="77777777" w:rsidR="005913C3" w:rsidRPr="009C0474" w:rsidRDefault="005913C3" w:rsidP="00585F57">
            <w:pPr>
              <w:rPr>
                <w:rFonts w:cs="Arial"/>
                <w:color w:val="000000"/>
              </w:rPr>
            </w:pPr>
            <w:r w:rsidRPr="009C0474">
              <w:rPr>
                <w:rFonts w:cs="Arial"/>
                <w:color w:val="000000"/>
              </w:rPr>
              <w:t>Tervezett</w:t>
            </w:r>
          </w:p>
        </w:tc>
        <w:tc>
          <w:tcPr>
            <w:tcW w:w="2126" w:type="dxa"/>
            <w:tcBorders>
              <w:top w:val="nil"/>
              <w:left w:val="nil"/>
              <w:bottom w:val="single" w:sz="4" w:space="0" w:color="auto"/>
              <w:right w:val="single" w:sz="4" w:space="0" w:color="auto"/>
            </w:tcBorders>
            <w:shd w:val="clear" w:color="auto" w:fill="auto"/>
            <w:noWrap/>
            <w:vAlign w:val="center"/>
            <w:hideMark/>
          </w:tcPr>
          <w:p w14:paraId="77DD1097" w14:textId="77777777" w:rsidR="005913C3" w:rsidRPr="009C0474" w:rsidRDefault="005913C3" w:rsidP="00585F57">
            <w:pPr>
              <w:rPr>
                <w:rFonts w:cs="Arial"/>
                <w:color w:val="000000"/>
              </w:rPr>
            </w:pPr>
            <w:r w:rsidRPr="009C0474">
              <w:rPr>
                <w:rFonts w:cs="Arial"/>
                <w:color w:val="000000"/>
              </w:rPr>
              <w:t>folyamatos hullámvonallal</w:t>
            </w:r>
          </w:p>
        </w:tc>
        <w:tc>
          <w:tcPr>
            <w:tcW w:w="2020" w:type="dxa"/>
            <w:tcBorders>
              <w:top w:val="nil"/>
              <w:left w:val="nil"/>
              <w:bottom w:val="single" w:sz="4" w:space="0" w:color="auto"/>
              <w:right w:val="single" w:sz="4" w:space="0" w:color="auto"/>
            </w:tcBorders>
            <w:shd w:val="clear" w:color="auto" w:fill="auto"/>
            <w:noWrap/>
            <w:vAlign w:val="center"/>
            <w:hideMark/>
          </w:tcPr>
          <w:p w14:paraId="76D25CD3"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7F40011C" w14:textId="77777777" w:rsidR="005913C3" w:rsidRPr="009C0474" w:rsidRDefault="005913C3" w:rsidP="00585F57">
            <w:pPr>
              <w:rPr>
                <w:rFonts w:cs="Arial"/>
                <w:color w:val="000000"/>
              </w:rPr>
            </w:pPr>
            <w:r w:rsidRPr="009C0474">
              <w:rPr>
                <w:rFonts w:cs="Arial"/>
                <w:color w:val="000000"/>
              </w:rPr>
              <w:t>kék R:0 G:0 B:250</w:t>
            </w:r>
          </w:p>
        </w:tc>
        <w:tc>
          <w:tcPr>
            <w:tcW w:w="1816" w:type="dxa"/>
            <w:tcBorders>
              <w:top w:val="nil"/>
              <w:left w:val="nil"/>
              <w:bottom w:val="single" w:sz="4" w:space="0" w:color="auto"/>
              <w:right w:val="single" w:sz="4" w:space="0" w:color="auto"/>
            </w:tcBorders>
            <w:shd w:val="clear" w:color="auto" w:fill="auto"/>
            <w:noWrap/>
            <w:vAlign w:val="bottom"/>
            <w:hideMark/>
          </w:tcPr>
          <w:p w14:paraId="5577961E"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1EC4D5E7" wp14:editId="004ED205">
                  <wp:extent cx="859056" cy="112373"/>
                  <wp:effectExtent l="19050" t="0" r="0" b="0"/>
                  <wp:docPr id="54"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857163" cy="112125"/>
                          </a:xfrm>
                          <a:prstGeom prst="rect">
                            <a:avLst/>
                          </a:prstGeom>
                          <a:noFill/>
                          <a:ln w="9525">
                            <a:noFill/>
                            <a:miter lim="800000"/>
                            <a:headEnd/>
                            <a:tailEnd/>
                          </a:ln>
                        </pic:spPr>
                      </pic:pic>
                    </a:graphicData>
                  </a:graphic>
                </wp:inline>
              </w:drawing>
            </w:r>
          </w:p>
        </w:tc>
      </w:tr>
      <w:tr w:rsidR="005913C3" w:rsidRPr="009C0474" w14:paraId="5193D06B"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52F21947" w14:textId="77777777" w:rsidR="005913C3" w:rsidRPr="009C0474" w:rsidRDefault="005913C3" w:rsidP="00585F57">
            <w:pPr>
              <w:rPr>
                <w:rFonts w:cs="Arial"/>
                <w:color w:val="000000"/>
              </w:rPr>
            </w:pPr>
            <w:r w:rsidRPr="009C0474">
              <w:rPr>
                <w:rFonts w:cs="Arial"/>
                <w:color w:val="000000"/>
              </w:rPr>
              <w:t>Légkábel</w:t>
            </w:r>
          </w:p>
        </w:tc>
        <w:tc>
          <w:tcPr>
            <w:tcW w:w="1104" w:type="dxa"/>
            <w:tcBorders>
              <w:top w:val="nil"/>
              <w:left w:val="nil"/>
              <w:bottom w:val="single" w:sz="4" w:space="0" w:color="auto"/>
              <w:right w:val="single" w:sz="4" w:space="0" w:color="auto"/>
            </w:tcBorders>
            <w:shd w:val="clear" w:color="auto" w:fill="auto"/>
            <w:noWrap/>
            <w:vAlign w:val="center"/>
            <w:hideMark/>
          </w:tcPr>
          <w:p w14:paraId="2CC0A49E" w14:textId="77777777" w:rsidR="005913C3" w:rsidRPr="009C0474" w:rsidRDefault="005913C3" w:rsidP="00585F57">
            <w:pPr>
              <w:rPr>
                <w:rFonts w:cs="Arial"/>
                <w:color w:val="000000"/>
              </w:rPr>
            </w:pPr>
            <w:r w:rsidRPr="009C0474">
              <w:rPr>
                <w:rFonts w:cs="Arial"/>
                <w:color w:val="000000"/>
              </w:rPr>
              <w:t>Üzemelő</w:t>
            </w:r>
          </w:p>
        </w:tc>
        <w:tc>
          <w:tcPr>
            <w:tcW w:w="2126" w:type="dxa"/>
            <w:tcBorders>
              <w:top w:val="nil"/>
              <w:left w:val="nil"/>
              <w:bottom w:val="single" w:sz="4" w:space="0" w:color="auto"/>
              <w:right w:val="single" w:sz="4" w:space="0" w:color="auto"/>
            </w:tcBorders>
            <w:shd w:val="clear" w:color="auto" w:fill="auto"/>
            <w:noWrap/>
            <w:vAlign w:val="center"/>
            <w:hideMark/>
          </w:tcPr>
          <w:p w14:paraId="7578037B" w14:textId="77777777" w:rsidR="005913C3" w:rsidRPr="009C0474" w:rsidRDefault="005913C3" w:rsidP="00585F57">
            <w:pPr>
              <w:rPr>
                <w:rFonts w:cs="Arial"/>
                <w:color w:val="000000"/>
              </w:rPr>
            </w:pPr>
            <w:r w:rsidRPr="009C0474">
              <w:rPr>
                <w:rFonts w:cs="Arial"/>
                <w:color w:val="000000"/>
              </w:rPr>
              <w:t>folyamatos hullámvonallal</w:t>
            </w:r>
          </w:p>
        </w:tc>
        <w:tc>
          <w:tcPr>
            <w:tcW w:w="2020" w:type="dxa"/>
            <w:tcBorders>
              <w:top w:val="nil"/>
              <w:left w:val="nil"/>
              <w:bottom w:val="single" w:sz="4" w:space="0" w:color="auto"/>
              <w:right w:val="single" w:sz="4" w:space="0" w:color="auto"/>
            </w:tcBorders>
            <w:shd w:val="clear" w:color="auto" w:fill="auto"/>
            <w:noWrap/>
            <w:vAlign w:val="center"/>
            <w:hideMark/>
          </w:tcPr>
          <w:p w14:paraId="182A8DD5"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338FD981" w14:textId="77777777" w:rsidR="005913C3" w:rsidRPr="009C0474" w:rsidRDefault="005913C3" w:rsidP="00585F57">
            <w:pPr>
              <w:rPr>
                <w:rFonts w:cs="Arial"/>
                <w:color w:val="000000"/>
              </w:rPr>
            </w:pPr>
            <w:r w:rsidRPr="009C0474">
              <w:rPr>
                <w:rFonts w:cs="Arial"/>
                <w:color w:val="000000"/>
              </w:rPr>
              <w:t>kék R:0 G:0 B:250</w:t>
            </w:r>
          </w:p>
        </w:tc>
        <w:tc>
          <w:tcPr>
            <w:tcW w:w="1816" w:type="dxa"/>
            <w:tcBorders>
              <w:top w:val="nil"/>
              <w:left w:val="nil"/>
              <w:bottom w:val="single" w:sz="4" w:space="0" w:color="auto"/>
              <w:right w:val="single" w:sz="4" w:space="0" w:color="auto"/>
            </w:tcBorders>
            <w:shd w:val="clear" w:color="auto" w:fill="auto"/>
            <w:noWrap/>
            <w:vAlign w:val="bottom"/>
            <w:hideMark/>
          </w:tcPr>
          <w:p w14:paraId="3097FB63"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6ADBA7C9" wp14:editId="07C0BD0A">
                  <wp:extent cx="859056" cy="112373"/>
                  <wp:effectExtent l="19050" t="0" r="0" b="0"/>
                  <wp:docPr id="55"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857163" cy="112125"/>
                          </a:xfrm>
                          <a:prstGeom prst="rect">
                            <a:avLst/>
                          </a:prstGeom>
                          <a:noFill/>
                          <a:ln w="9525">
                            <a:noFill/>
                            <a:miter lim="800000"/>
                            <a:headEnd/>
                            <a:tailEnd/>
                          </a:ln>
                        </pic:spPr>
                      </pic:pic>
                    </a:graphicData>
                  </a:graphic>
                </wp:inline>
              </w:drawing>
            </w:r>
          </w:p>
        </w:tc>
      </w:tr>
      <w:tr w:rsidR="005913C3" w:rsidRPr="009C0474" w14:paraId="46115525"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2EAF6F57" w14:textId="77777777" w:rsidR="005913C3" w:rsidRPr="009C0474" w:rsidRDefault="005913C3" w:rsidP="00585F57">
            <w:pPr>
              <w:rPr>
                <w:rFonts w:cs="Arial"/>
                <w:color w:val="000000"/>
              </w:rPr>
            </w:pPr>
            <w:r w:rsidRPr="009C0474">
              <w:rPr>
                <w:rFonts w:cs="Arial"/>
                <w:color w:val="000000"/>
              </w:rPr>
              <w:t>Légkábel</w:t>
            </w:r>
          </w:p>
        </w:tc>
        <w:tc>
          <w:tcPr>
            <w:tcW w:w="1104" w:type="dxa"/>
            <w:tcBorders>
              <w:top w:val="nil"/>
              <w:left w:val="nil"/>
              <w:bottom w:val="single" w:sz="4" w:space="0" w:color="auto"/>
              <w:right w:val="single" w:sz="4" w:space="0" w:color="auto"/>
            </w:tcBorders>
            <w:shd w:val="clear" w:color="auto" w:fill="auto"/>
            <w:noWrap/>
            <w:vAlign w:val="center"/>
            <w:hideMark/>
          </w:tcPr>
          <w:p w14:paraId="1B4F279C" w14:textId="77777777" w:rsidR="005913C3" w:rsidRPr="009C0474" w:rsidRDefault="005913C3" w:rsidP="00585F57">
            <w:pPr>
              <w:rPr>
                <w:rFonts w:cs="Arial"/>
                <w:color w:val="000000"/>
              </w:rPr>
            </w:pPr>
            <w:r w:rsidRPr="009C0474">
              <w:rPr>
                <w:rFonts w:cs="Arial"/>
                <w:color w:val="000000"/>
              </w:rPr>
              <w:t>Üzemen kívüli</w:t>
            </w:r>
          </w:p>
        </w:tc>
        <w:tc>
          <w:tcPr>
            <w:tcW w:w="2126" w:type="dxa"/>
            <w:tcBorders>
              <w:top w:val="nil"/>
              <w:left w:val="nil"/>
              <w:bottom w:val="single" w:sz="4" w:space="0" w:color="auto"/>
              <w:right w:val="single" w:sz="4" w:space="0" w:color="auto"/>
            </w:tcBorders>
            <w:shd w:val="clear" w:color="auto" w:fill="auto"/>
            <w:noWrap/>
            <w:vAlign w:val="center"/>
            <w:hideMark/>
          </w:tcPr>
          <w:p w14:paraId="46AF5EB1" w14:textId="77777777" w:rsidR="005913C3" w:rsidRPr="009C0474" w:rsidRDefault="005913C3" w:rsidP="00585F57">
            <w:pPr>
              <w:rPr>
                <w:rFonts w:cs="Arial"/>
                <w:color w:val="000000"/>
              </w:rPr>
            </w:pPr>
            <w:r w:rsidRPr="009C0474">
              <w:rPr>
                <w:rFonts w:cs="Arial"/>
                <w:color w:val="000000"/>
              </w:rPr>
              <w:t>folyamatos hullámvonallal</w:t>
            </w:r>
          </w:p>
        </w:tc>
        <w:tc>
          <w:tcPr>
            <w:tcW w:w="2020" w:type="dxa"/>
            <w:tcBorders>
              <w:top w:val="nil"/>
              <w:left w:val="nil"/>
              <w:bottom w:val="single" w:sz="4" w:space="0" w:color="auto"/>
              <w:right w:val="single" w:sz="4" w:space="0" w:color="auto"/>
            </w:tcBorders>
            <w:shd w:val="clear" w:color="auto" w:fill="auto"/>
            <w:noWrap/>
            <w:vAlign w:val="center"/>
            <w:hideMark/>
          </w:tcPr>
          <w:p w14:paraId="50D09008"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6C3253AD" w14:textId="77777777" w:rsidR="005913C3" w:rsidRPr="009C0474" w:rsidRDefault="005913C3" w:rsidP="00585F57">
            <w:pPr>
              <w:rPr>
                <w:rFonts w:cs="Arial"/>
                <w:color w:val="000000"/>
              </w:rPr>
            </w:pPr>
            <w:r w:rsidRPr="009C0474">
              <w:rPr>
                <w:rFonts w:cs="Arial"/>
                <w:color w:val="000000"/>
              </w:rPr>
              <w:t>kék R:0 G:0 B:250</w:t>
            </w:r>
          </w:p>
        </w:tc>
        <w:tc>
          <w:tcPr>
            <w:tcW w:w="1816" w:type="dxa"/>
            <w:tcBorders>
              <w:top w:val="nil"/>
              <w:left w:val="nil"/>
              <w:bottom w:val="single" w:sz="4" w:space="0" w:color="auto"/>
              <w:right w:val="single" w:sz="4" w:space="0" w:color="auto"/>
            </w:tcBorders>
            <w:shd w:val="clear" w:color="auto" w:fill="auto"/>
            <w:noWrap/>
            <w:vAlign w:val="bottom"/>
            <w:hideMark/>
          </w:tcPr>
          <w:p w14:paraId="61C10CB5"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0820E39B" wp14:editId="70C862E9">
                  <wp:extent cx="859056" cy="112373"/>
                  <wp:effectExtent l="19050" t="0" r="0" b="0"/>
                  <wp:docPr id="56"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857163" cy="112125"/>
                          </a:xfrm>
                          <a:prstGeom prst="rect">
                            <a:avLst/>
                          </a:prstGeom>
                          <a:noFill/>
                          <a:ln w="9525">
                            <a:noFill/>
                            <a:miter lim="800000"/>
                            <a:headEnd/>
                            <a:tailEnd/>
                          </a:ln>
                        </pic:spPr>
                      </pic:pic>
                    </a:graphicData>
                  </a:graphic>
                </wp:inline>
              </w:drawing>
            </w:r>
          </w:p>
        </w:tc>
      </w:tr>
      <w:tr w:rsidR="005913C3" w:rsidRPr="009C0474" w14:paraId="54680D56"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21FC3AAB" w14:textId="77777777" w:rsidR="005913C3" w:rsidRPr="009C0474" w:rsidRDefault="005913C3" w:rsidP="00585F57">
            <w:pPr>
              <w:rPr>
                <w:rFonts w:cs="Arial"/>
                <w:color w:val="000000"/>
              </w:rPr>
            </w:pPr>
            <w:r w:rsidRPr="009C0474">
              <w:rPr>
                <w:rFonts w:cs="Arial"/>
                <w:color w:val="000000"/>
              </w:rPr>
              <w:t>Légkábel</w:t>
            </w:r>
          </w:p>
        </w:tc>
        <w:tc>
          <w:tcPr>
            <w:tcW w:w="1104" w:type="dxa"/>
            <w:tcBorders>
              <w:top w:val="nil"/>
              <w:left w:val="nil"/>
              <w:bottom w:val="single" w:sz="4" w:space="0" w:color="auto"/>
              <w:right w:val="single" w:sz="4" w:space="0" w:color="auto"/>
            </w:tcBorders>
            <w:shd w:val="clear" w:color="auto" w:fill="auto"/>
            <w:noWrap/>
            <w:vAlign w:val="center"/>
            <w:hideMark/>
          </w:tcPr>
          <w:p w14:paraId="64637DDF" w14:textId="77777777" w:rsidR="005913C3" w:rsidRPr="009C0474" w:rsidRDefault="005913C3" w:rsidP="00585F57">
            <w:pPr>
              <w:rPr>
                <w:rFonts w:cs="Arial"/>
                <w:color w:val="000000"/>
              </w:rPr>
            </w:pPr>
            <w:r w:rsidRPr="009C0474">
              <w:rPr>
                <w:rFonts w:cs="Arial"/>
                <w:color w:val="000000"/>
              </w:rPr>
              <w:t>Bontott</w:t>
            </w:r>
          </w:p>
        </w:tc>
        <w:tc>
          <w:tcPr>
            <w:tcW w:w="2126" w:type="dxa"/>
            <w:tcBorders>
              <w:top w:val="nil"/>
              <w:left w:val="nil"/>
              <w:bottom w:val="single" w:sz="4" w:space="0" w:color="auto"/>
              <w:right w:val="single" w:sz="4" w:space="0" w:color="auto"/>
            </w:tcBorders>
            <w:shd w:val="clear" w:color="auto" w:fill="auto"/>
            <w:noWrap/>
            <w:vAlign w:val="center"/>
            <w:hideMark/>
          </w:tcPr>
          <w:p w14:paraId="57E0C65A" w14:textId="77777777" w:rsidR="005913C3" w:rsidRPr="009C0474" w:rsidRDefault="005913C3" w:rsidP="00585F57">
            <w:pPr>
              <w:rPr>
                <w:rFonts w:cs="Arial"/>
                <w:color w:val="000000"/>
              </w:rPr>
            </w:pPr>
            <w:r w:rsidRPr="009C0474">
              <w:rPr>
                <w:rFonts w:cs="Arial"/>
                <w:color w:val="000000"/>
              </w:rPr>
              <w:t>folyamatos hullámvonallal / áthúzva párhuzamos kettős vonallal</w:t>
            </w:r>
          </w:p>
        </w:tc>
        <w:tc>
          <w:tcPr>
            <w:tcW w:w="2020" w:type="dxa"/>
            <w:tcBorders>
              <w:top w:val="nil"/>
              <w:left w:val="nil"/>
              <w:bottom w:val="single" w:sz="4" w:space="0" w:color="auto"/>
              <w:right w:val="single" w:sz="4" w:space="0" w:color="auto"/>
            </w:tcBorders>
            <w:shd w:val="clear" w:color="auto" w:fill="auto"/>
            <w:noWrap/>
            <w:vAlign w:val="center"/>
            <w:hideMark/>
          </w:tcPr>
          <w:p w14:paraId="65264B93"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092E414A" w14:textId="77777777" w:rsidR="005913C3" w:rsidRPr="009C0474" w:rsidRDefault="005913C3" w:rsidP="00585F57">
            <w:pPr>
              <w:rPr>
                <w:rFonts w:cs="Arial"/>
                <w:color w:val="000000"/>
              </w:rPr>
            </w:pPr>
            <w:r w:rsidRPr="009C0474">
              <w:rPr>
                <w:rFonts w:cs="Arial"/>
                <w:color w:val="000000"/>
              </w:rPr>
              <w:t>kék R:0 G:0 B:250</w:t>
            </w:r>
          </w:p>
        </w:tc>
        <w:tc>
          <w:tcPr>
            <w:tcW w:w="1816" w:type="dxa"/>
            <w:tcBorders>
              <w:top w:val="nil"/>
              <w:left w:val="nil"/>
              <w:bottom w:val="single" w:sz="4" w:space="0" w:color="auto"/>
              <w:right w:val="single" w:sz="4" w:space="0" w:color="auto"/>
            </w:tcBorders>
            <w:shd w:val="clear" w:color="auto" w:fill="auto"/>
            <w:noWrap/>
            <w:vAlign w:val="bottom"/>
            <w:hideMark/>
          </w:tcPr>
          <w:p w14:paraId="4E8B6329"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528767EC" wp14:editId="2FAABC80">
                  <wp:extent cx="916766" cy="100940"/>
                  <wp:effectExtent l="19050" t="0" r="0" b="0"/>
                  <wp:docPr id="50"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946565" cy="104221"/>
                          </a:xfrm>
                          <a:prstGeom prst="rect">
                            <a:avLst/>
                          </a:prstGeom>
                          <a:noFill/>
                          <a:ln w="9525">
                            <a:noFill/>
                            <a:miter lim="800000"/>
                            <a:headEnd/>
                            <a:tailEnd/>
                          </a:ln>
                        </pic:spPr>
                      </pic:pic>
                    </a:graphicData>
                  </a:graphic>
                </wp:inline>
              </w:drawing>
            </w:r>
          </w:p>
        </w:tc>
      </w:tr>
      <w:tr w:rsidR="005913C3" w:rsidRPr="009C0474" w14:paraId="3196209B"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36D4763B" w14:textId="77777777" w:rsidR="005913C3" w:rsidRPr="009C0474" w:rsidRDefault="005913C3" w:rsidP="00585F57">
            <w:pPr>
              <w:rPr>
                <w:rFonts w:cs="Arial"/>
                <w:color w:val="000000"/>
              </w:rPr>
            </w:pPr>
            <w:r w:rsidRPr="009C0474">
              <w:rPr>
                <w:rFonts w:cs="Arial"/>
                <w:color w:val="000000"/>
              </w:rPr>
              <w:t>Légvezeték</w:t>
            </w:r>
          </w:p>
        </w:tc>
        <w:tc>
          <w:tcPr>
            <w:tcW w:w="1104" w:type="dxa"/>
            <w:tcBorders>
              <w:top w:val="nil"/>
              <w:left w:val="nil"/>
              <w:bottom w:val="single" w:sz="4" w:space="0" w:color="auto"/>
              <w:right w:val="single" w:sz="4" w:space="0" w:color="auto"/>
            </w:tcBorders>
            <w:shd w:val="clear" w:color="auto" w:fill="auto"/>
            <w:noWrap/>
            <w:vAlign w:val="center"/>
            <w:hideMark/>
          </w:tcPr>
          <w:p w14:paraId="0FC8950C" w14:textId="77777777" w:rsidR="005913C3" w:rsidRPr="009C0474" w:rsidRDefault="005913C3" w:rsidP="00585F57">
            <w:pPr>
              <w:rPr>
                <w:rFonts w:cs="Arial"/>
                <w:color w:val="000000"/>
              </w:rPr>
            </w:pPr>
            <w:r w:rsidRPr="009C0474">
              <w:rPr>
                <w:rFonts w:cs="Arial"/>
                <w:color w:val="000000"/>
              </w:rPr>
              <w:t>Tervezett</w:t>
            </w:r>
          </w:p>
        </w:tc>
        <w:tc>
          <w:tcPr>
            <w:tcW w:w="2126" w:type="dxa"/>
            <w:tcBorders>
              <w:top w:val="nil"/>
              <w:left w:val="nil"/>
              <w:bottom w:val="single" w:sz="4" w:space="0" w:color="auto"/>
              <w:right w:val="single" w:sz="4" w:space="0" w:color="auto"/>
            </w:tcBorders>
            <w:shd w:val="clear" w:color="auto" w:fill="auto"/>
            <w:noWrap/>
            <w:vAlign w:val="center"/>
            <w:hideMark/>
          </w:tcPr>
          <w:p w14:paraId="1D0A9825" w14:textId="77777777" w:rsidR="005913C3" w:rsidRPr="009C0474" w:rsidRDefault="005913C3" w:rsidP="00585F57">
            <w:pPr>
              <w:rPr>
                <w:rFonts w:cs="Arial"/>
                <w:color w:val="000000"/>
              </w:rPr>
            </w:pPr>
            <w:r w:rsidRPr="009C0474">
              <w:rPr>
                <w:rFonts w:cs="Arial"/>
                <w:color w:val="000000"/>
              </w:rPr>
              <w:t>pontvonal</w:t>
            </w:r>
          </w:p>
        </w:tc>
        <w:tc>
          <w:tcPr>
            <w:tcW w:w="2020" w:type="dxa"/>
            <w:tcBorders>
              <w:top w:val="nil"/>
              <w:left w:val="nil"/>
              <w:bottom w:val="single" w:sz="4" w:space="0" w:color="auto"/>
              <w:right w:val="single" w:sz="4" w:space="0" w:color="auto"/>
            </w:tcBorders>
            <w:shd w:val="clear" w:color="auto" w:fill="auto"/>
            <w:noWrap/>
            <w:vAlign w:val="center"/>
            <w:hideMark/>
          </w:tcPr>
          <w:p w14:paraId="3A7B926B"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31ACD795" w14:textId="77777777" w:rsidR="005913C3" w:rsidRPr="009C0474" w:rsidRDefault="005913C3" w:rsidP="00585F57">
            <w:pPr>
              <w:rPr>
                <w:rFonts w:cs="Arial"/>
                <w:color w:val="000000"/>
              </w:rPr>
            </w:pPr>
            <w:r w:rsidRPr="009C0474">
              <w:rPr>
                <w:rFonts w:cs="Arial"/>
                <w:color w:val="000000"/>
              </w:rPr>
              <w:t>világoskék R:0 G:0 B:125</w:t>
            </w:r>
          </w:p>
        </w:tc>
        <w:tc>
          <w:tcPr>
            <w:tcW w:w="1816" w:type="dxa"/>
            <w:tcBorders>
              <w:top w:val="nil"/>
              <w:left w:val="nil"/>
              <w:bottom w:val="single" w:sz="4" w:space="0" w:color="auto"/>
              <w:right w:val="single" w:sz="4" w:space="0" w:color="auto"/>
            </w:tcBorders>
            <w:shd w:val="clear" w:color="auto" w:fill="auto"/>
            <w:noWrap/>
            <w:vAlign w:val="bottom"/>
            <w:hideMark/>
          </w:tcPr>
          <w:p w14:paraId="4ED73842"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440E4654" wp14:editId="72ACD775">
                  <wp:extent cx="950282" cy="224613"/>
                  <wp:effectExtent l="19050" t="0" r="2218" b="0"/>
                  <wp:docPr id="72"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srcRect/>
                          <a:stretch>
                            <a:fillRect/>
                          </a:stretch>
                        </pic:blipFill>
                        <pic:spPr bwMode="auto">
                          <a:xfrm>
                            <a:off x="0" y="0"/>
                            <a:ext cx="950958" cy="224773"/>
                          </a:xfrm>
                          <a:prstGeom prst="rect">
                            <a:avLst/>
                          </a:prstGeom>
                          <a:noFill/>
                          <a:ln w="9525">
                            <a:noFill/>
                            <a:miter lim="800000"/>
                            <a:headEnd/>
                            <a:tailEnd/>
                          </a:ln>
                        </pic:spPr>
                      </pic:pic>
                    </a:graphicData>
                  </a:graphic>
                </wp:inline>
              </w:drawing>
            </w:r>
          </w:p>
        </w:tc>
      </w:tr>
      <w:tr w:rsidR="005913C3" w:rsidRPr="009C0474" w14:paraId="56527B38"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676DB1F9" w14:textId="77777777" w:rsidR="005913C3" w:rsidRPr="009C0474" w:rsidRDefault="005913C3" w:rsidP="00585F57">
            <w:pPr>
              <w:rPr>
                <w:rFonts w:cs="Arial"/>
                <w:color w:val="000000"/>
              </w:rPr>
            </w:pPr>
            <w:r w:rsidRPr="009C0474">
              <w:rPr>
                <w:rFonts w:cs="Arial"/>
                <w:color w:val="000000"/>
              </w:rPr>
              <w:t>Légvezeték</w:t>
            </w:r>
          </w:p>
        </w:tc>
        <w:tc>
          <w:tcPr>
            <w:tcW w:w="1104" w:type="dxa"/>
            <w:tcBorders>
              <w:top w:val="nil"/>
              <w:left w:val="nil"/>
              <w:bottom w:val="single" w:sz="4" w:space="0" w:color="auto"/>
              <w:right w:val="single" w:sz="4" w:space="0" w:color="auto"/>
            </w:tcBorders>
            <w:shd w:val="clear" w:color="auto" w:fill="auto"/>
            <w:noWrap/>
            <w:vAlign w:val="center"/>
            <w:hideMark/>
          </w:tcPr>
          <w:p w14:paraId="76518B39" w14:textId="77777777" w:rsidR="005913C3" w:rsidRPr="009C0474" w:rsidRDefault="005913C3" w:rsidP="00585F57">
            <w:pPr>
              <w:rPr>
                <w:rFonts w:cs="Arial"/>
                <w:color w:val="000000"/>
              </w:rPr>
            </w:pPr>
            <w:r w:rsidRPr="009C0474">
              <w:rPr>
                <w:rFonts w:cs="Arial"/>
                <w:color w:val="000000"/>
              </w:rPr>
              <w:t>Üzemelő</w:t>
            </w:r>
          </w:p>
        </w:tc>
        <w:tc>
          <w:tcPr>
            <w:tcW w:w="2126" w:type="dxa"/>
            <w:tcBorders>
              <w:top w:val="nil"/>
              <w:left w:val="nil"/>
              <w:bottom w:val="single" w:sz="4" w:space="0" w:color="auto"/>
              <w:right w:val="single" w:sz="4" w:space="0" w:color="auto"/>
            </w:tcBorders>
            <w:shd w:val="clear" w:color="auto" w:fill="auto"/>
            <w:noWrap/>
            <w:vAlign w:val="center"/>
            <w:hideMark/>
          </w:tcPr>
          <w:p w14:paraId="31570DE2" w14:textId="77777777" w:rsidR="005913C3" w:rsidRPr="009C0474" w:rsidRDefault="005913C3" w:rsidP="00585F57">
            <w:pPr>
              <w:rPr>
                <w:rFonts w:cs="Arial"/>
                <w:color w:val="000000"/>
              </w:rPr>
            </w:pPr>
            <w:r w:rsidRPr="009C0474">
              <w:rPr>
                <w:rFonts w:cs="Arial"/>
                <w:color w:val="000000"/>
              </w:rPr>
              <w:t>pontvonal</w:t>
            </w:r>
          </w:p>
        </w:tc>
        <w:tc>
          <w:tcPr>
            <w:tcW w:w="2020" w:type="dxa"/>
            <w:tcBorders>
              <w:top w:val="nil"/>
              <w:left w:val="nil"/>
              <w:bottom w:val="single" w:sz="4" w:space="0" w:color="auto"/>
              <w:right w:val="single" w:sz="4" w:space="0" w:color="auto"/>
            </w:tcBorders>
            <w:shd w:val="clear" w:color="auto" w:fill="auto"/>
            <w:noWrap/>
            <w:vAlign w:val="center"/>
            <w:hideMark/>
          </w:tcPr>
          <w:p w14:paraId="73BC5A76"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1BE74606" w14:textId="77777777" w:rsidR="005913C3" w:rsidRPr="009C0474" w:rsidRDefault="005913C3" w:rsidP="00585F57">
            <w:pPr>
              <w:rPr>
                <w:rFonts w:cs="Arial"/>
                <w:color w:val="000000"/>
              </w:rPr>
            </w:pPr>
            <w:r w:rsidRPr="009C0474">
              <w:rPr>
                <w:rFonts w:cs="Arial"/>
                <w:color w:val="000000"/>
              </w:rPr>
              <w:t>világoskék R:0 G:0 B:125</w:t>
            </w:r>
          </w:p>
        </w:tc>
        <w:tc>
          <w:tcPr>
            <w:tcW w:w="1816" w:type="dxa"/>
            <w:tcBorders>
              <w:top w:val="nil"/>
              <w:left w:val="nil"/>
              <w:bottom w:val="single" w:sz="4" w:space="0" w:color="auto"/>
              <w:right w:val="single" w:sz="4" w:space="0" w:color="auto"/>
            </w:tcBorders>
            <w:shd w:val="clear" w:color="auto" w:fill="auto"/>
            <w:noWrap/>
            <w:vAlign w:val="bottom"/>
            <w:hideMark/>
          </w:tcPr>
          <w:p w14:paraId="1276100D"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6BD2A6A0" wp14:editId="0B4F4389">
                  <wp:extent cx="950282" cy="224613"/>
                  <wp:effectExtent l="19050" t="0" r="2218" b="0"/>
                  <wp:docPr id="73"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srcRect/>
                          <a:stretch>
                            <a:fillRect/>
                          </a:stretch>
                        </pic:blipFill>
                        <pic:spPr bwMode="auto">
                          <a:xfrm>
                            <a:off x="0" y="0"/>
                            <a:ext cx="950958" cy="224773"/>
                          </a:xfrm>
                          <a:prstGeom prst="rect">
                            <a:avLst/>
                          </a:prstGeom>
                          <a:noFill/>
                          <a:ln w="9525">
                            <a:noFill/>
                            <a:miter lim="800000"/>
                            <a:headEnd/>
                            <a:tailEnd/>
                          </a:ln>
                        </pic:spPr>
                      </pic:pic>
                    </a:graphicData>
                  </a:graphic>
                </wp:inline>
              </w:drawing>
            </w:r>
          </w:p>
        </w:tc>
      </w:tr>
      <w:tr w:rsidR="005913C3" w:rsidRPr="009C0474" w14:paraId="4AC7DE70" w14:textId="77777777" w:rsidTr="00585F57">
        <w:trPr>
          <w:trHeight w:val="300"/>
        </w:trPr>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354DEB89" w14:textId="77777777" w:rsidR="005913C3" w:rsidRPr="009C0474" w:rsidRDefault="005913C3" w:rsidP="00585F57">
            <w:pPr>
              <w:rPr>
                <w:rFonts w:cs="Arial"/>
                <w:color w:val="000000"/>
              </w:rPr>
            </w:pPr>
            <w:r w:rsidRPr="009C0474">
              <w:rPr>
                <w:rFonts w:cs="Arial"/>
                <w:color w:val="000000"/>
              </w:rPr>
              <w:t>Légvezeték</w:t>
            </w:r>
          </w:p>
        </w:tc>
        <w:tc>
          <w:tcPr>
            <w:tcW w:w="1104" w:type="dxa"/>
            <w:tcBorders>
              <w:top w:val="nil"/>
              <w:left w:val="nil"/>
              <w:bottom w:val="single" w:sz="4" w:space="0" w:color="auto"/>
              <w:right w:val="single" w:sz="4" w:space="0" w:color="auto"/>
            </w:tcBorders>
            <w:shd w:val="clear" w:color="auto" w:fill="auto"/>
            <w:noWrap/>
            <w:vAlign w:val="center"/>
            <w:hideMark/>
          </w:tcPr>
          <w:p w14:paraId="0951B898" w14:textId="77777777" w:rsidR="005913C3" w:rsidRPr="009C0474" w:rsidRDefault="005913C3" w:rsidP="00585F57">
            <w:pPr>
              <w:rPr>
                <w:rFonts w:cs="Arial"/>
                <w:color w:val="000000"/>
              </w:rPr>
            </w:pPr>
            <w:r w:rsidRPr="009C0474">
              <w:rPr>
                <w:rFonts w:cs="Arial"/>
                <w:color w:val="000000"/>
              </w:rPr>
              <w:t>Üzemen kívüli</w:t>
            </w:r>
          </w:p>
        </w:tc>
        <w:tc>
          <w:tcPr>
            <w:tcW w:w="2126" w:type="dxa"/>
            <w:tcBorders>
              <w:top w:val="nil"/>
              <w:left w:val="nil"/>
              <w:bottom w:val="single" w:sz="4" w:space="0" w:color="auto"/>
              <w:right w:val="single" w:sz="4" w:space="0" w:color="auto"/>
            </w:tcBorders>
            <w:shd w:val="clear" w:color="auto" w:fill="auto"/>
            <w:noWrap/>
            <w:vAlign w:val="center"/>
            <w:hideMark/>
          </w:tcPr>
          <w:p w14:paraId="1F23602F" w14:textId="77777777" w:rsidR="005913C3" w:rsidRPr="009C0474" w:rsidRDefault="005913C3" w:rsidP="00585F57">
            <w:pPr>
              <w:rPr>
                <w:rFonts w:cs="Arial"/>
                <w:color w:val="000000"/>
              </w:rPr>
            </w:pPr>
            <w:r w:rsidRPr="009C0474">
              <w:rPr>
                <w:rFonts w:cs="Arial"/>
                <w:color w:val="000000"/>
              </w:rPr>
              <w:t>pontvonal</w:t>
            </w:r>
          </w:p>
        </w:tc>
        <w:tc>
          <w:tcPr>
            <w:tcW w:w="2020" w:type="dxa"/>
            <w:tcBorders>
              <w:top w:val="nil"/>
              <w:left w:val="nil"/>
              <w:bottom w:val="single" w:sz="4" w:space="0" w:color="auto"/>
              <w:right w:val="single" w:sz="4" w:space="0" w:color="auto"/>
            </w:tcBorders>
            <w:shd w:val="clear" w:color="auto" w:fill="auto"/>
            <w:noWrap/>
            <w:vAlign w:val="center"/>
            <w:hideMark/>
          </w:tcPr>
          <w:p w14:paraId="2B2DB10F"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nil"/>
              <w:left w:val="nil"/>
              <w:bottom w:val="single" w:sz="4" w:space="0" w:color="auto"/>
              <w:right w:val="single" w:sz="4" w:space="0" w:color="auto"/>
            </w:tcBorders>
            <w:shd w:val="clear" w:color="auto" w:fill="auto"/>
            <w:noWrap/>
            <w:vAlign w:val="center"/>
            <w:hideMark/>
          </w:tcPr>
          <w:p w14:paraId="12EE58F4" w14:textId="77777777" w:rsidR="005913C3" w:rsidRPr="009C0474" w:rsidRDefault="005913C3" w:rsidP="00585F57">
            <w:pPr>
              <w:rPr>
                <w:rFonts w:cs="Arial"/>
                <w:color w:val="000000"/>
              </w:rPr>
            </w:pPr>
            <w:r w:rsidRPr="009C0474">
              <w:rPr>
                <w:rFonts w:cs="Arial"/>
                <w:color w:val="000000"/>
              </w:rPr>
              <w:t>világoskék R:0 G:0 B:125</w:t>
            </w:r>
          </w:p>
        </w:tc>
        <w:tc>
          <w:tcPr>
            <w:tcW w:w="1816" w:type="dxa"/>
            <w:tcBorders>
              <w:top w:val="nil"/>
              <w:left w:val="nil"/>
              <w:bottom w:val="single" w:sz="4" w:space="0" w:color="auto"/>
              <w:right w:val="single" w:sz="4" w:space="0" w:color="auto"/>
            </w:tcBorders>
            <w:shd w:val="clear" w:color="auto" w:fill="auto"/>
            <w:noWrap/>
            <w:vAlign w:val="bottom"/>
            <w:hideMark/>
          </w:tcPr>
          <w:p w14:paraId="5CD74D93"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7ADE9889" wp14:editId="488EC1B2">
                  <wp:extent cx="950282" cy="224613"/>
                  <wp:effectExtent l="19050" t="0" r="2218" b="0"/>
                  <wp:docPr id="74"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srcRect/>
                          <a:stretch>
                            <a:fillRect/>
                          </a:stretch>
                        </pic:blipFill>
                        <pic:spPr bwMode="auto">
                          <a:xfrm>
                            <a:off x="0" y="0"/>
                            <a:ext cx="950958" cy="224773"/>
                          </a:xfrm>
                          <a:prstGeom prst="rect">
                            <a:avLst/>
                          </a:prstGeom>
                          <a:noFill/>
                          <a:ln w="9525">
                            <a:noFill/>
                            <a:miter lim="800000"/>
                            <a:headEnd/>
                            <a:tailEnd/>
                          </a:ln>
                        </pic:spPr>
                      </pic:pic>
                    </a:graphicData>
                  </a:graphic>
                </wp:inline>
              </w:drawing>
            </w:r>
          </w:p>
        </w:tc>
      </w:tr>
      <w:tr w:rsidR="005913C3" w:rsidRPr="009C0474" w14:paraId="27BCE18E"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D46F3" w14:textId="77777777" w:rsidR="005913C3" w:rsidRPr="009C0474" w:rsidRDefault="005913C3" w:rsidP="00585F57">
            <w:pPr>
              <w:rPr>
                <w:rFonts w:cs="Arial"/>
                <w:color w:val="000000"/>
              </w:rPr>
            </w:pPr>
            <w:r w:rsidRPr="009C0474">
              <w:rPr>
                <w:rFonts w:cs="Arial"/>
                <w:color w:val="000000"/>
              </w:rPr>
              <w:t>Légvezeték</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4287D76E" w14:textId="77777777" w:rsidR="005913C3" w:rsidRPr="009C0474" w:rsidRDefault="005913C3" w:rsidP="00585F57">
            <w:pPr>
              <w:rPr>
                <w:rFonts w:cs="Arial"/>
                <w:color w:val="000000"/>
              </w:rPr>
            </w:pPr>
            <w:r w:rsidRPr="009C0474">
              <w:rPr>
                <w:rFonts w:cs="Arial"/>
                <w:color w:val="000000"/>
              </w:rPr>
              <w:t>Bontott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0607A3D" w14:textId="77777777" w:rsidR="005913C3" w:rsidRPr="009C0474" w:rsidRDefault="005913C3" w:rsidP="00585F57">
            <w:pPr>
              <w:rPr>
                <w:rFonts w:cs="Arial"/>
                <w:color w:val="000000"/>
              </w:rPr>
            </w:pPr>
            <w:r w:rsidRPr="009C0474">
              <w:rPr>
                <w:rFonts w:cs="Arial"/>
                <w:color w:val="000000"/>
              </w:rPr>
              <w:t>pontvonal / áthúzva párhuzamos kettős vonallal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403E69DA"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356F950E" w14:textId="77777777" w:rsidR="005913C3" w:rsidRPr="009C0474" w:rsidRDefault="005913C3" w:rsidP="00585F57">
            <w:pPr>
              <w:rPr>
                <w:rFonts w:cs="Arial"/>
                <w:color w:val="000000"/>
              </w:rPr>
            </w:pPr>
            <w:r w:rsidRPr="009C0474">
              <w:rPr>
                <w:rFonts w:cs="Arial"/>
                <w:color w:val="000000"/>
              </w:rPr>
              <w:t>világoskék R:0 G:0 B:125</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14B61128" w14:textId="77777777" w:rsidR="005913C3" w:rsidRPr="009C0474" w:rsidRDefault="005913C3" w:rsidP="00585F57">
            <w:pPr>
              <w:rPr>
                <w:rFonts w:cs="Arial"/>
                <w:color w:val="000000"/>
              </w:rPr>
            </w:pPr>
            <w:r w:rsidRPr="009C0474">
              <w:rPr>
                <w:rFonts w:cs="Arial"/>
                <w:color w:val="000000"/>
              </w:rPr>
              <w:t> </w:t>
            </w:r>
            <w:r w:rsidRPr="009C0474">
              <w:rPr>
                <w:rFonts w:cs="Arial"/>
                <w:noProof/>
                <w:color w:val="000000"/>
                <w:lang w:eastAsia="hu-HU"/>
              </w:rPr>
              <w:drawing>
                <wp:inline distT="0" distB="0" distL="0" distR="0" wp14:anchorId="27A9A24E" wp14:editId="31C45F9B">
                  <wp:extent cx="902525" cy="107644"/>
                  <wp:effectExtent l="19050" t="0" r="0" b="0"/>
                  <wp:docPr id="52"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903779" cy="107794"/>
                          </a:xfrm>
                          <a:prstGeom prst="rect">
                            <a:avLst/>
                          </a:prstGeom>
                          <a:noFill/>
                          <a:ln w="9525">
                            <a:noFill/>
                            <a:miter lim="800000"/>
                            <a:headEnd/>
                            <a:tailEnd/>
                          </a:ln>
                        </pic:spPr>
                      </pic:pic>
                    </a:graphicData>
                  </a:graphic>
                </wp:inline>
              </w:drawing>
            </w:r>
          </w:p>
        </w:tc>
      </w:tr>
      <w:tr w:rsidR="005913C3" w:rsidRPr="009C0474" w14:paraId="33C75844"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5DD01" w14:textId="77777777" w:rsidR="005913C3" w:rsidRPr="009C0474" w:rsidRDefault="005913C3" w:rsidP="00585F57">
            <w:pPr>
              <w:rPr>
                <w:rFonts w:cs="Arial"/>
                <w:color w:val="000000"/>
              </w:rPr>
            </w:pPr>
            <w:r w:rsidRPr="009C0474">
              <w:rPr>
                <w:rFonts w:cs="Arial"/>
                <w:color w:val="000000"/>
              </w:rPr>
              <w:t>Tápkábel</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0B9C2FBB" w14:textId="77777777" w:rsidR="005913C3" w:rsidRPr="009C0474" w:rsidRDefault="005913C3" w:rsidP="00585F57">
            <w:pPr>
              <w:rPr>
                <w:rFonts w:cs="Arial"/>
                <w:color w:val="000000"/>
              </w:rPr>
            </w:pPr>
            <w:r w:rsidRPr="009C0474">
              <w:rPr>
                <w:rFonts w:cs="Arial"/>
                <w:color w:val="000000"/>
              </w:rPr>
              <w:t>Tervezett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1DFCD8A" w14:textId="77777777" w:rsidR="005913C3" w:rsidRPr="009C0474" w:rsidRDefault="005913C3" w:rsidP="00585F57">
            <w:pPr>
              <w:rPr>
                <w:rFonts w:cs="Arial"/>
                <w:color w:val="000000"/>
              </w:rPr>
            </w:pPr>
            <w:r w:rsidRPr="009C0474">
              <w:rPr>
                <w:rFonts w:cs="Arial"/>
                <w:color w:val="000000"/>
              </w:rPr>
              <w:t>folyamatos vonal nyíllal, x-szel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01DCC7E1"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0DECC4AE" w14:textId="77777777" w:rsidR="005913C3" w:rsidRPr="009C0474" w:rsidRDefault="005913C3" w:rsidP="00585F57">
            <w:pPr>
              <w:rPr>
                <w:rFonts w:cs="Arial"/>
                <w:color w:val="000000"/>
              </w:rPr>
            </w:pPr>
            <w:r w:rsidRPr="009C0474">
              <w:rPr>
                <w:rFonts w:cs="Arial"/>
                <w:color w:val="000000"/>
              </w:rPr>
              <w:t>piros R:125 G:0 B:0</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4F420BB1" w14:textId="77777777" w:rsidR="005913C3" w:rsidRPr="009C0474" w:rsidRDefault="005913C3" w:rsidP="00585F57">
            <w:pPr>
              <w:rPr>
                <w:rFonts w:cs="Arial"/>
                <w:color w:val="000000"/>
              </w:rPr>
            </w:pPr>
            <w:r w:rsidRPr="009C0474">
              <w:rPr>
                <w:rFonts w:cs="Arial"/>
                <w:noProof/>
                <w:color w:val="000000"/>
                <w:lang w:eastAsia="hu-HU"/>
              </w:rPr>
              <w:drawing>
                <wp:inline distT="0" distB="0" distL="0" distR="0" wp14:anchorId="55948BE8" wp14:editId="3EC831E0">
                  <wp:extent cx="987259" cy="237507"/>
                  <wp:effectExtent l="19050" t="0" r="3341" b="0"/>
                  <wp:docPr id="66"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991982" cy="238643"/>
                          </a:xfrm>
                          <a:prstGeom prst="rect">
                            <a:avLst/>
                          </a:prstGeom>
                          <a:noFill/>
                          <a:ln w="9525">
                            <a:noFill/>
                            <a:miter lim="800000"/>
                            <a:headEnd/>
                            <a:tailEnd/>
                          </a:ln>
                        </pic:spPr>
                      </pic:pic>
                    </a:graphicData>
                  </a:graphic>
                </wp:inline>
              </w:drawing>
            </w:r>
          </w:p>
        </w:tc>
      </w:tr>
      <w:tr w:rsidR="005913C3" w:rsidRPr="009C0474" w14:paraId="489F9CA6"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1FD9A" w14:textId="77777777" w:rsidR="005913C3" w:rsidRPr="009C0474" w:rsidRDefault="005913C3" w:rsidP="00585F57">
            <w:pPr>
              <w:rPr>
                <w:rFonts w:cs="Arial"/>
                <w:color w:val="000000"/>
              </w:rPr>
            </w:pPr>
            <w:r w:rsidRPr="009C0474">
              <w:rPr>
                <w:rFonts w:cs="Arial"/>
                <w:color w:val="000000"/>
              </w:rPr>
              <w:t>Tápkábel</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58BAA8B4" w14:textId="77777777" w:rsidR="005913C3" w:rsidRPr="009C0474" w:rsidRDefault="005913C3" w:rsidP="00585F57">
            <w:pPr>
              <w:rPr>
                <w:rFonts w:cs="Arial"/>
                <w:color w:val="000000"/>
              </w:rPr>
            </w:pPr>
            <w:r w:rsidRPr="009C0474">
              <w:rPr>
                <w:rFonts w:cs="Arial"/>
                <w:color w:val="000000"/>
              </w:rPr>
              <w:t>Üzemelő</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BE6DE3B" w14:textId="77777777" w:rsidR="005913C3" w:rsidRPr="009C0474" w:rsidRDefault="005913C3" w:rsidP="00585F57">
            <w:pPr>
              <w:rPr>
                <w:rFonts w:cs="Arial"/>
                <w:color w:val="000000"/>
              </w:rPr>
            </w:pPr>
            <w:r w:rsidRPr="009C0474">
              <w:rPr>
                <w:rFonts w:cs="Arial"/>
                <w:color w:val="000000"/>
              </w:rPr>
              <w:t>folyamatos vonal nyíllal, x-szel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32E83E66"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12AE950A" w14:textId="77777777" w:rsidR="005913C3" w:rsidRPr="009C0474" w:rsidRDefault="005913C3" w:rsidP="00585F57">
            <w:pPr>
              <w:rPr>
                <w:rFonts w:cs="Arial"/>
                <w:color w:val="000000"/>
              </w:rPr>
            </w:pPr>
            <w:r w:rsidRPr="009C0474">
              <w:rPr>
                <w:rFonts w:cs="Arial"/>
                <w:color w:val="000000"/>
              </w:rPr>
              <w:t>piros R:125 G:0 B:0</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4E986D22" w14:textId="77777777" w:rsidR="005913C3" w:rsidRPr="009C0474" w:rsidRDefault="005913C3" w:rsidP="00585F57">
            <w:pPr>
              <w:rPr>
                <w:rFonts w:cs="Arial"/>
                <w:color w:val="000000"/>
              </w:rPr>
            </w:pPr>
            <w:r w:rsidRPr="009C0474">
              <w:rPr>
                <w:rFonts w:cs="Arial"/>
                <w:noProof/>
                <w:color w:val="000000"/>
                <w:lang w:eastAsia="hu-HU"/>
              </w:rPr>
              <w:drawing>
                <wp:inline distT="0" distB="0" distL="0" distR="0" wp14:anchorId="212E3C1D" wp14:editId="05C4E0EE">
                  <wp:extent cx="987259" cy="237507"/>
                  <wp:effectExtent l="19050" t="0" r="3341" b="0"/>
                  <wp:docPr id="67"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991982" cy="238643"/>
                          </a:xfrm>
                          <a:prstGeom prst="rect">
                            <a:avLst/>
                          </a:prstGeom>
                          <a:noFill/>
                          <a:ln w="9525">
                            <a:noFill/>
                            <a:miter lim="800000"/>
                            <a:headEnd/>
                            <a:tailEnd/>
                          </a:ln>
                        </pic:spPr>
                      </pic:pic>
                    </a:graphicData>
                  </a:graphic>
                </wp:inline>
              </w:drawing>
            </w:r>
          </w:p>
        </w:tc>
      </w:tr>
      <w:tr w:rsidR="005913C3" w:rsidRPr="009C0474" w14:paraId="4DBF1A82"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96A57" w14:textId="77777777" w:rsidR="005913C3" w:rsidRPr="009C0474" w:rsidRDefault="005913C3" w:rsidP="00585F57">
            <w:pPr>
              <w:rPr>
                <w:rFonts w:cs="Arial"/>
                <w:color w:val="000000"/>
              </w:rPr>
            </w:pPr>
            <w:r w:rsidRPr="009C0474">
              <w:rPr>
                <w:rFonts w:cs="Arial"/>
                <w:color w:val="000000"/>
              </w:rPr>
              <w:t>Tápkábel</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518163DF" w14:textId="77777777" w:rsidR="005913C3" w:rsidRPr="009C0474" w:rsidRDefault="005913C3" w:rsidP="00585F57">
            <w:pPr>
              <w:rPr>
                <w:rFonts w:cs="Arial"/>
                <w:color w:val="000000"/>
              </w:rPr>
            </w:pPr>
            <w:r w:rsidRPr="009C0474">
              <w:rPr>
                <w:rFonts w:cs="Arial"/>
                <w:color w:val="000000"/>
              </w:rPr>
              <w:t>Üzemen kívüli</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BE13ACD" w14:textId="77777777" w:rsidR="005913C3" w:rsidRPr="009C0474" w:rsidRDefault="005913C3" w:rsidP="00585F57">
            <w:pPr>
              <w:rPr>
                <w:rFonts w:cs="Arial"/>
                <w:color w:val="000000"/>
              </w:rPr>
            </w:pPr>
            <w:r w:rsidRPr="009C0474">
              <w:rPr>
                <w:rFonts w:cs="Arial"/>
                <w:color w:val="000000"/>
              </w:rPr>
              <w:t>folyamatos vonal nyíllal, x-szel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3A99ADAE"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34A8B292" w14:textId="77777777" w:rsidR="005913C3" w:rsidRPr="009C0474" w:rsidRDefault="005913C3" w:rsidP="00585F57">
            <w:pPr>
              <w:rPr>
                <w:rFonts w:cs="Arial"/>
                <w:color w:val="000000"/>
              </w:rPr>
            </w:pPr>
            <w:r w:rsidRPr="009C0474">
              <w:rPr>
                <w:rFonts w:cs="Arial"/>
                <w:color w:val="000000"/>
              </w:rPr>
              <w:t>piros R:125 G:0 B:0</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46D75405" w14:textId="77777777" w:rsidR="005913C3" w:rsidRPr="009C0474" w:rsidRDefault="005913C3" w:rsidP="00585F57">
            <w:pPr>
              <w:rPr>
                <w:rFonts w:cs="Arial"/>
                <w:color w:val="000000"/>
              </w:rPr>
            </w:pPr>
            <w:r w:rsidRPr="009C0474">
              <w:rPr>
                <w:rFonts w:cs="Arial"/>
                <w:noProof/>
                <w:color w:val="000000"/>
                <w:lang w:eastAsia="hu-HU"/>
              </w:rPr>
              <w:drawing>
                <wp:inline distT="0" distB="0" distL="0" distR="0" wp14:anchorId="6CF5CD5F" wp14:editId="2CD49738">
                  <wp:extent cx="987259" cy="237507"/>
                  <wp:effectExtent l="19050" t="0" r="3341" b="0"/>
                  <wp:docPr id="68"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991982" cy="238643"/>
                          </a:xfrm>
                          <a:prstGeom prst="rect">
                            <a:avLst/>
                          </a:prstGeom>
                          <a:noFill/>
                          <a:ln w="9525">
                            <a:noFill/>
                            <a:miter lim="800000"/>
                            <a:headEnd/>
                            <a:tailEnd/>
                          </a:ln>
                        </pic:spPr>
                      </pic:pic>
                    </a:graphicData>
                  </a:graphic>
                </wp:inline>
              </w:drawing>
            </w:r>
          </w:p>
        </w:tc>
      </w:tr>
      <w:tr w:rsidR="005913C3" w:rsidRPr="009C0474" w14:paraId="0E787F50"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8CD23" w14:textId="77777777" w:rsidR="005913C3" w:rsidRPr="009C0474" w:rsidRDefault="005913C3" w:rsidP="00585F57">
            <w:pPr>
              <w:rPr>
                <w:rFonts w:cs="Arial"/>
                <w:color w:val="000000"/>
              </w:rPr>
            </w:pPr>
            <w:r w:rsidRPr="009C0474">
              <w:rPr>
                <w:rFonts w:cs="Arial"/>
                <w:color w:val="000000"/>
              </w:rPr>
              <w:t>Tápkábel</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4A927E5F" w14:textId="77777777" w:rsidR="005913C3" w:rsidRPr="009C0474" w:rsidRDefault="005913C3" w:rsidP="00585F57">
            <w:pPr>
              <w:rPr>
                <w:rFonts w:cs="Arial"/>
                <w:color w:val="000000"/>
              </w:rPr>
            </w:pPr>
            <w:r w:rsidRPr="009C0474">
              <w:rPr>
                <w:rFonts w:cs="Arial"/>
                <w:color w:val="000000"/>
              </w:rPr>
              <w:t>Bontott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106E75D" w14:textId="77777777" w:rsidR="005913C3" w:rsidRPr="009C0474" w:rsidRDefault="005913C3" w:rsidP="00585F57">
            <w:pPr>
              <w:rPr>
                <w:rFonts w:cs="Arial"/>
                <w:color w:val="000000"/>
              </w:rPr>
            </w:pPr>
            <w:r w:rsidRPr="009C0474">
              <w:rPr>
                <w:rFonts w:cs="Arial"/>
                <w:color w:val="000000"/>
              </w:rPr>
              <w:t>folyamatos vonal nyíllal, x-szel / áthúzva párhuzamos kettős vonallal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30E6C75C"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207ACF8B" w14:textId="77777777" w:rsidR="005913C3" w:rsidRPr="009C0474" w:rsidRDefault="005913C3" w:rsidP="00585F57">
            <w:pPr>
              <w:rPr>
                <w:rFonts w:cs="Arial"/>
                <w:color w:val="000000"/>
              </w:rPr>
            </w:pPr>
            <w:r w:rsidRPr="009C0474">
              <w:rPr>
                <w:rFonts w:cs="Arial"/>
                <w:color w:val="000000"/>
              </w:rPr>
              <w:t>piros R:125 G:0 B:0:</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2278C70A" w14:textId="77777777" w:rsidR="005913C3" w:rsidRPr="009C0474" w:rsidRDefault="005913C3" w:rsidP="00585F57">
            <w:pPr>
              <w:rPr>
                <w:rFonts w:cs="Arial"/>
                <w:color w:val="000000"/>
              </w:rPr>
            </w:pPr>
            <w:r w:rsidRPr="009C0474">
              <w:rPr>
                <w:rFonts w:cs="Arial"/>
                <w:noProof/>
                <w:color w:val="000000"/>
                <w:lang w:eastAsia="hu-HU"/>
              </w:rPr>
              <w:drawing>
                <wp:inline distT="0" distB="0" distL="0" distR="0" wp14:anchorId="72BA13C9" wp14:editId="6795FB0E">
                  <wp:extent cx="985652" cy="107068"/>
                  <wp:effectExtent l="19050" t="0" r="4948" b="0"/>
                  <wp:docPr id="49"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1024571" cy="111296"/>
                          </a:xfrm>
                          <a:prstGeom prst="rect">
                            <a:avLst/>
                          </a:prstGeom>
                          <a:noFill/>
                          <a:ln w="9525">
                            <a:noFill/>
                            <a:miter lim="800000"/>
                            <a:headEnd/>
                            <a:tailEnd/>
                          </a:ln>
                        </pic:spPr>
                      </pic:pic>
                    </a:graphicData>
                  </a:graphic>
                </wp:inline>
              </w:drawing>
            </w:r>
          </w:p>
        </w:tc>
      </w:tr>
      <w:tr w:rsidR="005913C3" w:rsidRPr="009C0474" w14:paraId="73B7F878"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8C7C6" w14:textId="77777777" w:rsidR="005913C3" w:rsidRPr="009C0474" w:rsidRDefault="005913C3" w:rsidP="00585F57">
            <w:pPr>
              <w:rPr>
                <w:rFonts w:cs="Arial"/>
                <w:color w:val="000000"/>
              </w:rPr>
            </w:pPr>
            <w:r w:rsidRPr="009C0474">
              <w:rPr>
                <w:rFonts w:cs="Arial"/>
                <w:color w:val="000000"/>
              </w:rPr>
              <w:t>Falikábel</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2ED4DB1C" w14:textId="77777777" w:rsidR="005913C3" w:rsidRPr="009C0474" w:rsidRDefault="005913C3" w:rsidP="00585F57">
            <w:pPr>
              <w:rPr>
                <w:rFonts w:cs="Arial"/>
                <w:color w:val="000000"/>
              </w:rPr>
            </w:pPr>
            <w:r w:rsidRPr="009C0474">
              <w:rPr>
                <w:rFonts w:cs="Arial"/>
                <w:color w:val="000000"/>
              </w:rPr>
              <w:t>Tervezett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6E69564" w14:textId="77777777" w:rsidR="005913C3" w:rsidRPr="009C0474" w:rsidRDefault="005913C3" w:rsidP="00585F57">
            <w:pPr>
              <w:rPr>
                <w:rFonts w:cs="Arial"/>
                <w:color w:val="000000"/>
              </w:rPr>
            </w:pPr>
            <w:r w:rsidRPr="009C0474">
              <w:rPr>
                <w:rFonts w:cs="Arial"/>
                <w:color w:val="000000"/>
              </w:rPr>
              <w:t>folyamatos vonal merőleges vonallal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46FDFD76"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18F1736F" w14:textId="77777777" w:rsidR="005913C3" w:rsidRPr="009C0474" w:rsidRDefault="005913C3" w:rsidP="00585F57">
            <w:pPr>
              <w:rPr>
                <w:rFonts w:cs="Arial"/>
                <w:color w:val="000000"/>
              </w:rPr>
            </w:pPr>
            <w:r w:rsidRPr="009C0474">
              <w:rPr>
                <w:rFonts w:cs="Arial"/>
                <w:color w:val="000000"/>
              </w:rPr>
              <w:t>sárga R:0 G:125 B:125</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01E61B75" w14:textId="77777777" w:rsidR="005913C3" w:rsidRPr="009C0474" w:rsidRDefault="005913C3" w:rsidP="00585F57">
            <w:pPr>
              <w:rPr>
                <w:rFonts w:cs="Arial"/>
                <w:color w:val="000000"/>
              </w:rPr>
            </w:pPr>
            <w:r w:rsidRPr="009C0474">
              <w:rPr>
                <w:rFonts w:cs="Arial"/>
                <w:noProof/>
                <w:color w:val="000000"/>
                <w:lang w:eastAsia="hu-HU"/>
              </w:rPr>
              <w:drawing>
                <wp:inline distT="0" distB="0" distL="0" distR="0" wp14:anchorId="7FCD3DCB" wp14:editId="7FC8A2A8">
                  <wp:extent cx="1021278" cy="192347"/>
                  <wp:effectExtent l="19050" t="0" r="7422" b="0"/>
                  <wp:docPr id="69"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1021935" cy="192471"/>
                          </a:xfrm>
                          <a:prstGeom prst="rect">
                            <a:avLst/>
                          </a:prstGeom>
                          <a:noFill/>
                          <a:ln w="9525">
                            <a:noFill/>
                            <a:miter lim="800000"/>
                            <a:headEnd/>
                            <a:tailEnd/>
                          </a:ln>
                        </pic:spPr>
                      </pic:pic>
                    </a:graphicData>
                  </a:graphic>
                </wp:inline>
              </w:drawing>
            </w:r>
          </w:p>
        </w:tc>
      </w:tr>
      <w:tr w:rsidR="005913C3" w:rsidRPr="009C0474" w14:paraId="410FC4A3"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410CC" w14:textId="77777777" w:rsidR="005913C3" w:rsidRPr="009C0474" w:rsidRDefault="005913C3" w:rsidP="00585F57">
            <w:pPr>
              <w:rPr>
                <w:rFonts w:cs="Arial"/>
                <w:color w:val="000000"/>
              </w:rPr>
            </w:pPr>
            <w:r w:rsidRPr="009C0474">
              <w:rPr>
                <w:rFonts w:cs="Arial"/>
                <w:color w:val="000000"/>
              </w:rPr>
              <w:t>Falikábel</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43C566F5" w14:textId="77777777" w:rsidR="005913C3" w:rsidRPr="009C0474" w:rsidRDefault="005913C3" w:rsidP="00585F57">
            <w:pPr>
              <w:rPr>
                <w:rFonts w:cs="Arial"/>
                <w:color w:val="000000"/>
              </w:rPr>
            </w:pPr>
            <w:r w:rsidRPr="009C0474">
              <w:rPr>
                <w:rFonts w:cs="Arial"/>
                <w:color w:val="000000"/>
              </w:rPr>
              <w:t>Üzemelő</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70BA0CB" w14:textId="77777777" w:rsidR="005913C3" w:rsidRPr="009C0474" w:rsidRDefault="005913C3" w:rsidP="00585F57">
            <w:pPr>
              <w:rPr>
                <w:rFonts w:cs="Arial"/>
                <w:color w:val="000000"/>
              </w:rPr>
            </w:pPr>
            <w:r w:rsidRPr="009C0474">
              <w:rPr>
                <w:rFonts w:cs="Arial"/>
                <w:color w:val="000000"/>
              </w:rPr>
              <w:t>folyamatos vonal merőleges vonallal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642452C7"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60887DA0" w14:textId="77777777" w:rsidR="005913C3" w:rsidRPr="009C0474" w:rsidRDefault="005913C3" w:rsidP="00585F57">
            <w:pPr>
              <w:rPr>
                <w:rFonts w:cs="Arial"/>
                <w:color w:val="000000"/>
              </w:rPr>
            </w:pPr>
            <w:r w:rsidRPr="009C0474">
              <w:rPr>
                <w:rFonts w:cs="Arial"/>
                <w:color w:val="000000"/>
              </w:rPr>
              <w:t>sárga R:0 G:125 B:125</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6F483B17" w14:textId="77777777" w:rsidR="005913C3" w:rsidRPr="009C0474" w:rsidRDefault="005913C3" w:rsidP="00585F57">
            <w:pPr>
              <w:rPr>
                <w:rFonts w:cs="Arial"/>
                <w:color w:val="000000"/>
              </w:rPr>
            </w:pPr>
            <w:r w:rsidRPr="009C0474">
              <w:rPr>
                <w:rFonts w:cs="Arial"/>
                <w:noProof/>
                <w:color w:val="000000"/>
                <w:lang w:eastAsia="hu-HU"/>
              </w:rPr>
              <w:drawing>
                <wp:inline distT="0" distB="0" distL="0" distR="0" wp14:anchorId="4F15086F" wp14:editId="74F15879">
                  <wp:extent cx="1021278" cy="192347"/>
                  <wp:effectExtent l="19050" t="0" r="7422" b="0"/>
                  <wp:docPr id="70"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1021935" cy="192471"/>
                          </a:xfrm>
                          <a:prstGeom prst="rect">
                            <a:avLst/>
                          </a:prstGeom>
                          <a:noFill/>
                          <a:ln w="9525">
                            <a:noFill/>
                            <a:miter lim="800000"/>
                            <a:headEnd/>
                            <a:tailEnd/>
                          </a:ln>
                        </pic:spPr>
                      </pic:pic>
                    </a:graphicData>
                  </a:graphic>
                </wp:inline>
              </w:drawing>
            </w:r>
          </w:p>
        </w:tc>
      </w:tr>
      <w:tr w:rsidR="005913C3" w:rsidRPr="009C0474" w14:paraId="1617232E"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76E9E" w14:textId="77777777" w:rsidR="005913C3" w:rsidRPr="009C0474" w:rsidRDefault="005913C3" w:rsidP="00585F57">
            <w:pPr>
              <w:rPr>
                <w:rFonts w:cs="Arial"/>
                <w:color w:val="000000"/>
              </w:rPr>
            </w:pPr>
            <w:r w:rsidRPr="009C0474">
              <w:rPr>
                <w:rFonts w:cs="Arial"/>
                <w:color w:val="000000"/>
              </w:rPr>
              <w:t>Falikábel</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735B6F39" w14:textId="77777777" w:rsidR="005913C3" w:rsidRPr="009C0474" w:rsidRDefault="005913C3" w:rsidP="00585F57">
            <w:pPr>
              <w:rPr>
                <w:rFonts w:cs="Arial"/>
                <w:color w:val="000000"/>
              </w:rPr>
            </w:pPr>
            <w:r w:rsidRPr="009C0474">
              <w:rPr>
                <w:rFonts w:cs="Arial"/>
                <w:color w:val="000000"/>
              </w:rPr>
              <w:t>Üzemen kívüli</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5C6D705" w14:textId="77777777" w:rsidR="005913C3" w:rsidRPr="009C0474" w:rsidRDefault="005913C3" w:rsidP="00585F57">
            <w:pPr>
              <w:rPr>
                <w:rFonts w:cs="Arial"/>
                <w:color w:val="000000"/>
              </w:rPr>
            </w:pPr>
            <w:r w:rsidRPr="009C0474">
              <w:rPr>
                <w:rFonts w:cs="Arial"/>
                <w:color w:val="000000"/>
              </w:rPr>
              <w:t>folyamatos vonal merőleges vonallal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0833914B"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3D599FBF" w14:textId="77777777" w:rsidR="005913C3" w:rsidRPr="009C0474" w:rsidRDefault="005913C3" w:rsidP="00585F57">
            <w:pPr>
              <w:rPr>
                <w:rFonts w:cs="Arial"/>
                <w:color w:val="000000"/>
              </w:rPr>
            </w:pPr>
            <w:r w:rsidRPr="009C0474">
              <w:rPr>
                <w:rFonts w:cs="Arial"/>
                <w:color w:val="000000"/>
              </w:rPr>
              <w:t>sárga R:0 G:125 B:125</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32523063" w14:textId="77777777" w:rsidR="005913C3" w:rsidRPr="009C0474" w:rsidRDefault="005913C3" w:rsidP="00585F57">
            <w:pPr>
              <w:rPr>
                <w:rFonts w:cs="Arial"/>
                <w:color w:val="000000"/>
              </w:rPr>
            </w:pPr>
            <w:r w:rsidRPr="009C0474">
              <w:rPr>
                <w:rFonts w:cs="Arial"/>
                <w:noProof/>
                <w:color w:val="000000"/>
                <w:lang w:eastAsia="hu-HU"/>
              </w:rPr>
              <w:drawing>
                <wp:inline distT="0" distB="0" distL="0" distR="0" wp14:anchorId="69DC051A" wp14:editId="38BCAD0F">
                  <wp:extent cx="1021278" cy="192347"/>
                  <wp:effectExtent l="19050" t="0" r="7422" b="0"/>
                  <wp:docPr id="71"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1021935" cy="192471"/>
                          </a:xfrm>
                          <a:prstGeom prst="rect">
                            <a:avLst/>
                          </a:prstGeom>
                          <a:noFill/>
                          <a:ln w="9525">
                            <a:noFill/>
                            <a:miter lim="800000"/>
                            <a:headEnd/>
                            <a:tailEnd/>
                          </a:ln>
                        </pic:spPr>
                      </pic:pic>
                    </a:graphicData>
                  </a:graphic>
                </wp:inline>
              </w:drawing>
            </w:r>
          </w:p>
        </w:tc>
      </w:tr>
      <w:tr w:rsidR="005913C3" w:rsidRPr="009C0474" w14:paraId="6367C0FE"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D4DB1" w14:textId="77777777" w:rsidR="005913C3" w:rsidRPr="009C0474" w:rsidRDefault="005913C3" w:rsidP="00585F57">
            <w:pPr>
              <w:rPr>
                <w:rFonts w:cs="Arial"/>
                <w:color w:val="000000"/>
              </w:rPr>
            </w:pPr>
            <w:r w:rsidRPr="009C0474">
              <w:rPr>
                <w:rFonts w:cs="Arial"/>
                <w:color w:val="000000"/>
              </w:rPr>
              <w:t>Falikábel</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638A38B2" w14:textId="77777777" w:rsidR="005913C3" w:rsidRPr="009C0474" w:rsidRDefault="005913C3" w:rsidP="00585F57">
            <w:pPr>
              <w:rPr>
                <w:rFonts w:cs="Arial"/>
                <w:color w:val="000000"/>
              </w:rPr>
            </w:pPr>
            <w:r w:rsidRPr="009C0474">
              <w:rPr>
                <w:rFonts w:cs="Arial"/>
                <w:color w:val="000000"/>
              </w:rPr>
              <w:t>Bontott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8ADE3BF" w14:textId="77777777" w:rsidR="005913C3" w:rsidRPr="009C0474" w:rsidRDefault="005913C3" w:rsidP="00585F57">
            <w:pPr>
              <w:rPr>
                <w:rFonts w:cs="Arial"/>
                <w:color w:val="000000"/>
              </w:rPr>
            </w:pPr>
            <w:r w:rsidRPr="009C0474">
              <w:rPr>
                <w:rFonts w:cs="Arial"/>
                <w:color w:val="000000"/>
              </w:rPr>
              <w:t>folyamatos vonal merőleges vonallal / áthúzva párhuzamos kettős vonallal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5207037B"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721D7181" w14:textId="77777777" w:rsidR="005913C3" w:rsidRPr="009C0474" w:rsidRDefault="005913C3" w:rsidP="00585F57">
            <w:pPr>
              <w:rPr>
                <w:rFonts w:cs="Arial"/>
                <w:color w:val="000000"/>
              </w:rPr>
            </w:pPr>
            <w:r w:rsidRPr="009C0474">
              <w:rPr>
                <w:rFonts w:cs="Arial"/>
                <w:color w:val="000000"/>
              </w:rPr>
              <w:t>sárga R:0 G:125 B:125</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6E984A50" w14:textId="77777777" w:rsidR="005913C3" w:rsidRPr="009C0474" w:rsidRDefault="005913C3" w:rsidP="00585F57">
            <w:pPr>
              <w:rPr>
                <w:rFonts w:cs="Arial"/>
                <w:color w:val="000000"/>
              </w:rPr>
            </w:pPr>
            <w:r w:rsidRPr="009C0474">
              <w:rPr>
                <w:rFonts w:cs="Arial"/>
                <w:noProof/>
                <w:color w:val="000000"/>
                <w:lang w:eastAsia="hu-HU"/>
              </w:rPr>
              <w:drawing>
                <wp:inline distT="0" distB="0" distL="0" distR="0" wp14:anchorId="3947E088" wp14:editId="157D9135">
                  <wp:extent cx="927468" cy="113471"/>
                  <wp:effectExtent l="19050" t="0" r="5982" b="0"/>
                  <wp:docPr id="53"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937207" cy="114662"/>
                          </a:xfrm>
                          <a:prstGeom prst="rect">
                            <a:avLst/>
                          </a:prstGeom>
                          <a:noFill/>
                          <a:ln w="9525">
                            <a:noFill/>
                            <a:miter lim="800000"/>
                            <a:headEnd/>
                            <a:tailEnd/>
                          </a:ln>
                        </pic:spPr>
                      </pic:pic>
                    </a:graphicData>
                  </a:graphic>
                </wp:inline>
              </w:drawing>
            </w:r>
          </w:p>
        </w:tc>
      </w:tr>
      <w:tr w:rsidR="005913C3" w:rsidRPr="009C0474" w14:paraId="1EFFA57C"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3B9B3" w14:textId="77777777" w:rsidR="005913C3" w:rsidRPr="009C0474" w:rsidRDefault="005913C3" w:rsidP="00585F57">
            <w:pPr>
              <w:rPr>
                <w:rFonts w:cs="Arial"/>
                <w:color w:val="000000"/>
              </w:rPr>
            </w:pPr>
            <w:r w:rsidRPr="009C0474">
              <w:rPr>
                <w:rFonts w:cs="Arial"/>
                <w:color w:val="000000"/>
              </w:rPr>
              <w:t>Védőcső</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72D7D14E" w14:textId="77777777" w:rsidR="005913C3" w:rsidRPr="009C0474" w:rsidRDefault="005913C3" w:rsidP="00585F57">
            <w:pPr>
              <w:rPr>
                <w:rFonts w:cs="Arial"/>
                <w:color w:val="000000"/>
              </w:rPr>
            </w:pPr>
            <w:r w:rsidRPr="009C0474">
              <w:rPr>
                <w:rFonts w:cs="Arial"/>
                <w:color w:val="000000"/>
              </w:rPr>
              <w:t>Tervezett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C858FE6" w14:textId="77777777" w:rsidR="005913C3" w:rsidRPr="009C0474" w:rsidRDefault="005913C3" w:rsidP="00585F57">
            <w:pPr>
              <w:rPr>
                <w:rFonts w:cs="Arial"/>
                <w:color w:val="000000"/>
              </w:rPr>
            </w:pPr>
            <w:r w:rsidRPr="009C0474">
              <w:rPr>
                <w:rFonts w:cs="Arial"/>
                <w:color w:val="000000"/>
              </w:rPr>
              <w:t>folyamatos vonal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0AEE606C"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75F5B7FE" w14:textId="77777777" w:rsidR="005913C3" w:rsidRPr="009C0474" w:rsidRDefault="005913C3" w:rsidP="00585F57">
            <w:pPr>
              <w:rPr>
                <w:rFonts w:cs="Arial"/>
                <w:color w:val="000000"/>
              </w:rPr>
            </w:pPr>
            <w:r w:rsidRPr="009C0474">
              <w:rPr>
                <w:rFonts w:cs="Arial"/>
                <w:color w:val="000000"/>
              </w:rPr>
              <w:t>R: 125 G:125 B:125</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6EA08448" w14:textId="77777777" w:rsidR="005913C3" w:rsidRPr="009C0474" w:rsidRDefault="005913C3" w:rsidP="00585F57">
            <w:pPr>
              <w:rPr>
                <w:rFonts w:cs="Arial"/>
                <w:color w:val="000000"/>
              </w:rPr>
            </w:pPr>
            <w:r w:rsidRPr="009C0474">
              <w:rPr>
                <w:rFonts w:cs="Arial"/>
                <w:noProof/>
                <w:color w:val="000000"/>
                <w:lang w:eastAsia="hu-HU"/>
              </w:rPr>
              <w:drawing>
                <wp:inline distT="0" distB="0" distL="0" distR="0" wp14:anchorId="0D3862E4" wp14:editId="473686FD">
                  <wp:extent cx="972729" cy="116097"/>
                  <wp:effectExtent l="19050" t="0" r="0" b="0"/>
                  <wp:docPr id="75"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974038" cy="116253"/>
                          </a:xfrm>
                          <a:prstGeom prst="rect">
                            <a:avLst/>
                          </a:prstGeom>
                          <a:noFill/>
                          <a:ln w="9525">
                            <a:noFill/>
                            <a:miter lim="800000"/>
                            <a:headEnd/>
                            <a:tailEnd/>
                          </a:ln>
                        </pic:spPr>
                      </pic:pic>
                    </a:graphicData>
                  </a:graphic>
                </wp:inline>
              </w:drawing>
            </w:r>
          </w:p>
        </w:tc>
      </w:tr>
      <w:tr w:rsidR="005913C3" w:rsidRPr="009C0474" w14:paraId="5D69ACA3"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C4C1B" w14:textId="77777777" w:rsidR="005913C3" w:rsidRPr="009C0474" w:rsidRDefault="005913C3" w:rsidP="00585F57">
            <w:pPr>
              <w:rPr>
                <w:rFonts w:cs="Arial"/>
                <w:color w:val="000000"/>
              </w:rPr>
            </w:pPr>
            <w:r w:rsidRPr="009C0474">
              <w:rPr>
                <w:rFonts w:cs="Arial"/>
                <w:color w:val="000000"/>
              </w:rPr>
              <w:t>Védőcső</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4B807B47" w14:textId="77777777" w:rsidR="005913C3" w:rsidRPr="009C0474" w:rsidRDefault="005913C3" w:rsidP="00585F57">
            <w:pPr>
              <w:rPr>
                <w:rFonts w:cs="Arial"/>
                <w:color w:val="000000"/>
              </w:rPr>
            </w:pPr>
            <w:r w:rsidRPr="009C0474">
              <w:rPr>
                <w:rFonts w:cs="Arial"/>
                <w:color w:val="000000"/>
              </w:rPr>
              <w:t>Üzemelő</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B0639F9" w14:textId="77777777" w:rsidR="005913C3" w:rsidRPr="009C0474" w:rsidRDefault="005913C3" w:rsidP="00585F57">
            <w:pPr>
              <w:rPr>
                <w:rFonts w:cs="Arial"/>
                <w:color w:val="000000"/>
              </w:rPr>
            </w:pPr>
            <w:r w:rsidRPr="009C0474">
              <w:rPr>
                <w:rFonts w:cs="Arial"/>
                <w:color w:val="000000"/>
              </w:rPr>
              <w:t>folyamatos vonal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58EABD81"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4074D29C" w14:textId="77777777" w:rsidR="005913C3" w:rsidRPr="009C0474" w:rsidRDefault="005913C3" w:rsidP="00585F57">
            <w:pPr>
              <w:rPr>
                <w:rFonts w:cs="Arial"/>
                <w:color w:val="000000"/>
              </w:rPr>
            </w:pPr>
            <w:r w:rsidRPr="009C0474">
              <w:rPr>
                <w:rFonts w:cs="Arial"/>
                <w:color w:val="000000"/>
              </w:rPr>
              <w:t>R: 125 G:125 B:125</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5CC06EDB" w14:textId="77777777" w:rsidR="005913C3" w:rsidRPr="009C0474" w:rsidRDefault="005913C3" w:rsidP="00585F57">
            <w:pPr>
              <w:rPr>
                <w:rFonts w:cs="Arial"/>
                <w:color w:val="000000"/>
              </w:rPr>
            </w:pPr>
            <w:r w:rsidRPr="009C0474">
              <w:rPr>
                <w:rFonts w:cs="Arial"/>
                <w:noProof/>
                <w:color w:val="000000"/>
                <w:lang w:eastAsia="hu-HU"/>
              </w:rPr>
              <w:drawing>
                <wp:inline distT="0" distB="0" distL="0" distR="0" wp14:anchorId="11E580AA" wp14:editId="2C85AAB0">
                  <wp:extent cx="972729" cy="116097"/>
                  <wp:effectExtent l="19050" t="0" r="0" b="0"/>
                  <wp:docPr id="76"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974038" cy="116253"/>
                          </a:xfrm>
                          <a:prstGeom prst="rect">
                            <a:avLst/>
                          </a:prstGeom>
                          <a:noFill/>
                          <a:ln w="9525">
                            <a:noFill/>
                            <a:miter lim="800000"/>
                            <a:headEnd/>
                            <a:tailEnd/>
                          </a:ln>
                        </pic:spPr>
                      </pic:pic>
                    </a:graphicData>
                  </a:graphic>
                </wp:inline>
              </w:drawing>
            </w:r>
          </w:p>
        </w:tc>
      </w:tr>
      <w:tr w:rsidR="005913C3" w:rsidRPr="009C0474" w14:paraId="0EDEA122"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0C454" w14:textId="77777777" w:rsidR="005913C3" w:rsidRPr="009C0474" w:rsidRDefault="005913C3" w:rsidP="00585F57">
            <w:pPr>
              <w:rPr>
                <w:rFonts w:cs="Arial"/>
                <w:color w:val="000000"/>
              </w:rPr>
            </w:pPr>
            <w:r w:rsidRPr="009C0474">
              <w:rPr>
                <w:rFonts w:cs="Arial"/>
                <w:color w:val="000000"/>
              </w:rPr>
              <w:t>Védőcső</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30489F8F" w14:textId="77777777" w:rsidR="005913C3" w:rsidRPr="009C0474" w:rsidRDefault="005913C3" w:rsidP="00585F57">
            <w:pPr>
              <w:rPr>
                <w:rFonts w:cs="Arial"/>
                <w:color w:val="000000"/>
              </w:rPr>
            </w:pPr>
            <w:r w:rsidRPr="009C0474">
              <w:rPr>
                <w:rFonts w:cs="Arial"/>
                <w:color w:val="000000"/>
              </w:rPr>
              <w:t>Üzemen kívüli</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D1E1101" w14:textId="77777777" w:rsidR="005913C3" w:rsidRPr="009C0474" w:rsidRDefault="005913C3" w:rsidP="00585F57">
            <w:pPr>
              <w:rPr>
                <w:rFonts w:cs="Arial"/>
                <w:color w:val="000000"/>
              </w:rPr>
            </w:pPr>
            <w:r w:rsidRPr="009C0474">
              <w:rPr>
                <w:rFonts w:cs="Arial"/>
                <w:color w:val="000000"/>
              </w:rPr>
              <w:t>folyamatos vonal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357F4E52"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6FEC7C79" w14:textId="77777777" w:rsidR="005913C3" w:rsidRPr="009C0474" w:rsidRDefault="005913C3" w:rsidP="00585F57">
            <w:pPr>
              <w:rPr>
                <w:rFonts w:cs="Arial"/>
                <w:color w:val="000000"/>
              </w:rPr>
            </w:pPr>
            <w:r w:rsidRPr="009C0474">
              <w:rPr>
                <w:rFonts w:cs="Arial"/>
                <w:color w:val="000000"/>
              </w:rPr>
              <w:t>R: 125 G:125 B:125</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5E70223F" w14:textId="77777777" w:rsidR="005913C3" w:rsidRPr="009C0474" w:rsidRDefault="005913C3" w:rsidP="00585F57">
            <w:pPr>
              <w:rPr>
                <w:rFonts w:cs="Arial"/>
                <w:color w:val="000000"/>
              </w:rPr>
            </w:pPr>
            <w:r w:rsidRPr="009C0474">
              <w:rPr>
                <w:rFonts w:cs="Arial"/>
                <w:noProof/>
                <w:color w:val="000000"/>
                <w:lang w:eastAsia="hu-HU"/>
              </w:rPr>
              <w:drawing>
                <wp:inline distT="0" distB="0" distL="0" distR="0" wp14:anchorId="1EF1ECDE" wp14:editId="4218CCB3">
                  <wp:extent cx="972729" cy="116097"/>
                  <wp:effectExtent l="19050" t="0" r="0" b="0"/>
                  <wp:docPr id="77"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974038" cy="116253"/>
                          </a:xfrm>
                          <a:prstGeom prst="rect">
                            <a:avLst/>
                          </a:prstGeom>
                          <a:noFill/>
                          <a:ln w="9525">
                            <a:noFill/>
                            <a:miter lim="800000"/>
                            <a:headEnd/>
                            <a:tailEnd/>
                          </a:ln>
                        </pic:spPr>
                      </pic:pic>
                    </a:graphicData>
                  </a:graphic>
                </wp:inline>
              </w:drawing>
            </w:r>
          </w:p>
        </w:tc>
      </w:tr>
      <w:tr w:rsidR="005913C3" w:rsidRPr="009C0474" w14:paraId="4961F41E" w14:textId="77777777" w:rsidTr="00585F57">
        <w:trPr>
          <w:trHeight w:val="300"/>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84B74" w14:textId="77777777" w:rsidR="005913C3" w:rsidRPr="009C0474" w:rsidRDefault="005913C3" w:rsidP="00585F57">
            <w:pPr>
              <w:rPr>
                <w:rFonts w:cs="Arial"/>
                <w:color w:val="000000"/>
              </w:rPr>
            </w:pPr>
            <w:r w:rsidRPr="009C0474">
              <w:rPr>
                <w:rFonts w:cs="Arial"/>
                <w:color w:val="000000"/>
              </w:rPr>
              <w:t>Védőcső</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3DD35A29" w14:textId="77777777" w:rsidR="005913C3" w:rsidRPr="009C0474" w:rsidRDefault="005913C3" w:rsidP="00585F57">
            <w:pPr>
              <w:rPr>
                <w:rFonts w:cs="Arial"/>
                <w:color w:val="000000"/>
              </w:rPr>
            </w:pPr>
            <w:r w:rsidRPr="009C0474">
              <w:rPr>
                <w:rFonts w:cs="Arial"/>
                <w:color w:val="000000"/>
              </w:rPr>
              <w:t>Bontott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036B97F" w14:textId="77777777" w:rsidR="005913C3" w:rsidRPr="009C0474" w:rsidRDefault="005913C3" w:rsidP="00585F57">
            <w:pPr>
              <w:rPr>
                <w:rFonts w:cs="Arial"/>
                <w:color w:val="000000"/>
              </w:rPr>
            </w:pPr>
            <w:r w:rsidRPr="009C0474">
              <w:rPr>
                <w:rFonts w:cs="Arial"/>
                <w:color w:val="000000"/>
              </w:rPr>
              <w:t>folyamatos vonal/ áthúzva párhuzamos kettős vonallal</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7E773ED6" w14:textId="77777777" w:rsidR="005913C3" w:rsidRPr="009C0474" w:rsidRDefault="005913C3" w:rsidP="00585F57">
            <w:pPr>
              <w:rPr>
                <w:rFonts w:cs="Arial"/>
                <w:color w:val="000000"/>
              </w:rPr>
            </w:pPr>
            <w:r w:rsidRPr="009C0474">
              <w:rPr>
                <w:rFonts w:cs="Arial"/>
                <w:color w:val="000000"/>
              </w:rPr>
              <w:t>Lásd a jelkulcs minta</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3FB281C4" w14:textId="77777777" w:rsidR="005913C3" w:rsidRPr="009C0474" w:rsidRDefault="005913C3" w:rsidP="00585F57">
            <w:pPr>
              <w:rPr>
                <w:rFonts w:cs="Arial"/>
                <w:color w:val="000000"/>
              </w:rPr>
            </w:pPr>
            <w:r w:rsidRPr="009C0474">
              <w:rPr>
                <w:rFonts w:cs="Arial"/>
                <w:color w:val="000000"/>
              </w:rPr>
              <w:t>R: 125 G:125 B:125</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3E2916F1" w14:textId="21DB7FB8" w:rsidR="005913C3" w:rsidRPr="009C0474" w:rsidRDefault="00BC5433" w:rsidP="00585F57">
            <w:pPr>
              <w:rPr>
                <w:rFonts w:cs="Arial"/>
                <w:color w:val="000000"/>
              </w:rPr>
            </w:pPr>
            <w:r>
              <w:rPr>
                <w:rFonts w:cs="Arial"/>
                <w:color w:val="000000"/>
              </w:rPr>
              <w:t xml:space="preserve"> </w:t>
            </w:r>
          </w:p>
        </w:tc>
      </w:tr>
    </w:tbl>
    <w:p w14:paraId="4DDEF133" w14:textId="77777777" w:rsidR="005913C3" w:rsidRPr="009C0474" w:rsidRDefault="005913C3" w:rsidP="005913C3"/>
    <w:p w14:paraId="7CD8043F" w14:textId="77777777" w:rsidR="005913C3" w:rsidRPr="009C0474" w:rsidRDefault="005913C3" w:rsidP="005913C3">
      <w:pPr>
        <w:pStyle w:val="ListParagraph"/>
        <w:numPr>
          <w:ilvl w:val="0"/>
          <w:numId w:val="29"/>
        </w:numPr>
        <w:spacing w:before="0" w:after="200"/>
        <w:rPr>
          <w:rFonts w:cs="Arial"/>
        </w:rPr>
      </w:pPr>
      <w:r w:rsidRPr="009C0474">
        <w:rPr>
          <w:rFonts w:cs="Arial"/>
        </w:rPr>
        <w:t>A jelkulcsok és vonalas hálózatok ábrázolásnál az alábbi (nyomtatási) vonalvastagságok használata a javasolt.</w:t>
      </w:r>
    </w:p>
    <w:p w14:paraId="0627D31C" w14:textId="77777777" w:rsidR="005913C3" w:rsidRPr="009C0474" w:rsidRDefault="005913C3" w:rsidP="005913C3">
      <w:pPr>
        <w:pStyle w:val="ListParagraph"/>
        <w:numPr>
          <w:ilvl w:val="1"/>
          <w:numId w:val="29"/>
        </w:numPr>
        <w:spacing w:before="0" w:after="200"/>
        <w:rPr>
          <w:rFonts w:cs="Arial"/>
        </w:rPr>
      </w:pPr>
      <w:r w:rsidRPr="009C0474">
        <w:rPr>
          <w:rFonts w:cs="Arial"/>
        </w:rPr>
        <w:t>Meglévő, üzemelő hálózatok 0,23 mm</w:t>
      </w:r>
    </w:p>
    <w:p w14:paraId="40DA9424" w14:textId="77777777" w:rsidR="005913C3" w:rsidRPr="009C0474" w:rsidRDefault="005913C3" w:rsidP="005913C3">
      <w:pPr>
        <w:pStyle w:val="ListParagraph"/>
        <w:numPr>
          <w:ilvl w:val="1"/>
          <w:numId w:val="29"/>
        </w:numPr>
        <w:spacing w:before="0" w:after="200"/>
        <w:rPr>
          <w:rFonts w:cs="Arial"/>
        </w:rPr>
      </w:pPr>
      <w:r w:rsidRPr="009C0474">
        <w:rPr>
          <w:rFonts w:cs="Arial"/>
        </w:rPr>
        <w:t>Tervezett hálózatok 0,53 mm</w:t>
      </w:r>
    </w:p>
    <w:p w14:paraId="1C72010C" w14:textId="77777777" w:rsidR="005913C3" w:rsidRPr="009C0474" w:rsidRDefault="005913C3" w:rsidP="005913C3">
      <w:pPr>
        <w:pStyle w:val="ListParagraph"/>
        <w:numPr>
          <w:ilvl w:val="1"/>
          <w:numId w:val="29"/>
        </w:numPr>
        <w:spacing w:before="0" w:after="200"/>
        <w:rPr>
          <w:rFonts w:cs="Arial"/>
        </w:rPr>
      </w:pPr>
      <w:r w:rsidRPr="009C0474">
        <w:rPr>
          <w:rFonts w:cs="Arial"/>
        </w:rPr>
        <w:t>Üzemen kívüli hálózatok 0,1 mm</w:t>
      </w:r>
    </w:p>
    <w:p w14:paraId="5C9EE646" w14:textId="2A286901" w:rsidR="005913C3" w:rsidRPr="009C0474" w:rsidRDefault="005913C3" w:rsidP="005913C3">
      <w:pPr>
        <w:pStyle w:val="ListParagraph"/>
        <w:numPr>
          <w:ilvl w:val="0"/>
          <w:numId w:val="29"/>
        </w:numPr>
        <w:spacing w:before="0" w:after="200"/>
        <w:rPr>
          <w:rFonts w:cs="Arial"/>
        </w:rPr>
      </w:pPr>
      <w:r w:rsidRPr="009C0474">
        <w:rPr>
          <w:rFonts w:cs="Arial"/>
        </w:rPr>
        <w:t xml:space="preserve">A hírközlési hálózatok adatszolgáltatása esetén a nyomvonalak adatszolgáltatási színe </w:t>
      </w:r>
      <w:r w:rsidR="00BC5433">
        <w:rPr>
          <w:rFonts w:cs="Arial"/>
        </w:rPr>
        <w:t>z</w:t>
      </w:r>
      <w:r w:rsidRPr="009C0474">
        <w:rPr>
          <w:rFonts w:cs="Arial"/>
        </w:rPr>
        <w:t>öld (rgb:0,128,0)</w:t>
      </w:r>
      <w:r w:rsidR="00BC5433">
        <w:rPr>
          <w:rFonts w:cs="Arial"/>
        </w:rPr>
        <w:t>,</w:t>
      </w:r>
      <w:r w:rsidRPr="009C0474">
        <w:rPr>
          <w:rFonts w:cs="Arial"/>
        </w:rPr>
        <w:t xml:space="preserve"> a vonal típusa folyamatos vonal –T- 4 karakterrel a szolgáltatói rövidítés betűjellel.</w:t>
      </w:r>
    </w:p>
    <w:p w14:paraId="56F4FF1E" w14:textId="77777777" w:rsidR="005913C3" w:rsidRPr="009C0474" w:rsidRDefault="005913C3" w:rsidP="005913C3">
      <w:pPr>
        <w:pStyle w:val="ListParagraph"/>
        <w:numPr>
          <w:ilvl w:val="0"/>
          <w:numId w:val="29"/>
        </w:numPr>
        <w:spacing w:before="0" w:after="200"/>
        <w:rPr>
          <w:rFonts w:cs="Arial"/>
        </w:rPr>
      </w:pPr>
      <w:r w:rsidRPr="009C0474">
        <w:rPr>
          <w:rFonts w:cs="Arial"/>
        </w:rPr>
        <w:t>Az EHO_3 mintaként szerepel a későbbi jelkulcsok ábrázolás technikájához is.</w:t>
      </w:r>
    </w:p>
    <w:p w14:paraId="0FEC0D20" w14:textId="616DC324" w:rsidR="005913C3" w:rsidRPr="00476E7A" w:rsidRDefault="005913C3" w:rsidP="005913C3">
      <w:pPr>
        <w:pStyle w:val="ListParagraph"/>
        <w:numPr>
          <w:ilvl w:val="0"/>
          <w:numId w:val="29"/>
        </w:numPr>
        <w:spacing w:before="0" w:after="200"/>
        <w:rPr>
          <w:rFonts w:cs="Arial"/>
        </w:rPr>
      </w:pPr>
      <w:r w:rsidRPr="00476E7A">
        <w:rPr>
          <w:rFonts w:cs="Arial"/>
        </w:rPr>
        <w:t>Piros színnel került</w:t>
      </w:r>
      <w:r w:rsidR="00BC5433" w:rsidRPr="00476E7A">
        <w:rPr>
          <w:rFonts w:cs="Arial"/>
        </w:rPr>
        <w:t>ek</w:t>
      </w:r>
      <w:r w:rsidRPr="00476E7A">
        <w:rPr>
          <w:rFonts w:cs="Arial"/>
        </w:rPr>
        <w:t xml:space="preserve"> kiemelésre azon jelkulcsok nevei, melyek használata javasolt az engedélyezési eljárásban.</w:t>
      </w:r>
    </w:p>
    <w:p w14:paraId="6DC03553" w14:textId="77777777" w:rsidR="005913C3" w:rsidRPr="009C0474" w:rsidRDefault="005913C3" w:rsidP="005913C3">
      <w:pPr>
        <w:pStyle w:val="ListParagraph"/>
        <w:numPr>
          <w:ilvl w:val="0"/>
          <w:numId w:val="29"/>
        </w:numPr>
        <w:spacing w:before="0" w:after="200"/>
        <w:rPr>
          <w:rFonts w:cs="Arial"/>
        </w:rPr>
      </w:pPr>
      <w:r w:rsidRPr="009C0474">
        <w:rPr>
          <w:rFonts w:cs="Arial"/>
        </w:rPr>
        <w:t>Az elvi rajzi szimbólumok méretarány nélküli megjelenítéssel készülnek, azaz lépték nélküliek. Egy-egy objektum adattartalmát az objektum modell határozza meg, az elvi rajzon kiírandó adatokhoz a cellaszerkezetű blokkot készítettünk. A cellaszerkezet sorainak számát a kiírandó adatok mennyisége határozza meg. Minden objektumról az azonosításhoz szükséges minimum adatkör az alábbi:</w:t>
      </w:r>
    </w:p>
    <w:p w14:paraId="01CAB3E8" w14:textId="77777777" w:rsidR="005913C3" w:rsidRPr="009C0474" w:rsidRDefault="005913C3" w:rsidP="005913C3">
      <w:pPr>
        <w:pStyle w:val="ListParagraph"/>
        <w:numPr>
          <w:ilvl w:val="1"/>
          <w:numId w:val="29"/>
        </w:numPr>
        <w:spacing w:before="0" w:after="200"/>
        <w:jc w:val="left"/>
        <w:rPr>
          <w:rFonts w:cs="Arial"/>
        </w:rPr>
      </w:pPr>
      <w:r w:rsidRPr="009C0474">
        <w:rPr>
          <w:rFonts w:cs="Arial"/>
        </w:rPr>
        <w:t>Azonosító, azaz objektum ID</w:t>
      </w:r>
    </w:p>
    <w:p w14:paraId="58647D68" w14:textId="77777777" w:rsidR="005913C3" w:rsidRPr="009C0474" w:rsidRDefault="005913C3" w:rsidP="005913C3">
      <w:pPr>
        <w:pStyle w:val="ListParagraph"/>
        <w:numPr>
          <w:ilvl w:val="1"/>
          <w:numId w:val="29"/>
        </w:numPr>
        <w:spacing w:before="0" w:after="200"/>
        <w:jc w:val="left"/>
        <w:rPr>
          <w:rFonts w:cs="Arial"/>
        </w:rPr>
      </w:pPr>
      <w:r w:rsidRPr="009C0474">
        <w:rPr>
          <w:rFonts w:cs="Arial"/>
        </w:rPr>
        <w:t>Strukturált címadat</w:t>
      </w:r>
    </w:p>
    <w:p w14:paraId="222BEC7B" w14:textId="77777777" w:rsidR="005913C3" w:rsidRPr="009C0474" w:rsidRDefault="005913C3" w:rsidP="005913C3">
      <w:pPr>
        <w:pStyle w:val="ListParagraph"/>
        <w:numPr>
          <w:ilvl w:val="1"/>
          <w:numId w:val="29"/>
        </w:numPr>
        <w:spacing w:before="0" w:after="200"/>
        <w:jc w:val="left"/>
        <w:rPr>
          <w:rFonts w:cs="Arial"/>
        </w:rPr>
      </w:pPr>
      <w:r w:rsidRPr="009C0474">
        <w:rPr>
          <w:rFonts w:cs="Arial"/>
        </w:rPr>
        <w:t>Eszköz típus</w:t>
      </w:r>
    </w:p>
    <w:p w14:paraId="0A1BF22B" w14:textId="6B511E75" w:rsidR="005913C3" w:rsidRPr="009C0474" w:rsidRDefault="005913C3" w:rsidP="005913C3">
      <w:pPr>
        <w:pStyle w:val="ListParagraph"/>
        <w:numPr>
          <w:ilvl w:val="0"/>
          <w:numId w:val="29"/>
        </w:numPr>
        <w:spacing w:before="0" w:after="200"/>
        <w:jc w:val="left"/>
        <w:rPr>
          <w:rFonts w:cs="Arial"/>
        </w:rPr>
      </w:pPr>
      <w:r w:rsidRPr="009C0474">
        <w:rPr>
          <w:rFonts w:cs="Arial"/>
        </w:rPr>
        <w:t>Az elvi rajzi ábrázolás észak jellel ellátott, északi tájolású derékszögű nyomvonalvezetéssel szükséges ábrázol</w:t>
      </w:r>
      <w:r w:rsidR="00BC5433">
        <w:rPr>
          <w:rFonts w:cs="Arial"/>
        </w:rPr>
        <w:t>ni</w:t>
      </w:r>
      <w:r w:rsidRPr="009C0474">
        <w:rPr>
          <w:rFonts w:cs="Arial"/>
        </w:rPr>
        <w:t xml:space="preserve">. A vonalvezetésben 90 és 45 fokú törés engedélyezett. </w:t>
      </w:r>
    </w:p>
    <w:p w14:paraId="6D261A09" w14:textId="77777777" w:rsidR="005913C3" w:rsidRPr="009C0474" w:rsidRDefault="005913C3" w:rsidP="005913C3">
      <w:pPr>
        <w:spacing w:after="200"/>
        <w:rPr>
          <w:rFonts w:cs="Arial"/>
        </w:rPr>
      </w:pPr>
      <w:r w:rsidRPr="009C0474">
        <w:rPr>
          <w:rFonts w:cs="Arial"/>
        </w:rPr>
        <w:br w:type="page"/>
      </w:r>
    </w:p>
    <w:p w14:paraId="69C1B0DF" w14:textId="77777777" w:rsidR="005913C3" w:rsidRPr="009C0474" w:rsidRDefault="005913C3" w:rsidP="005913C3">
      <w:pPr>
        <w:pStyle w:val="Heading1"/>
      </w:pPr>
      <w:bookmarkStart w:id="10" w:name="_Toc492293406"/>
      <w:r w:rsidRPr="009C0474">
        <w:t>Nyomvonalas ábrázolás jelkulcsai</w:t>
      </w:r>
      <w:bookmarkEnd w:id="10"/>
    </w:p>
    <w:p w14:paraId="46AB408A" w14:textId="77777777" w:rsidR="005913C3" w:rsidRPr="009C0474" w:rsidRDefault="005913C3" w:rsidP="005913C3">
      <w:pPr>
        <w:rPr>
          <w:rFonts w:cs="Arial"/>
        </w:rPr>
      </w:pPr>
      <w:r w:rsidRPr="009C0474">
        <w:rPr>
          <w:rFonts w:cs="Arial"/>
        </w:rPr>
        <w:t xml:space="preserve">Jelkulcs neve: </w:t>
      </w:r>
      <w:r w:rsidRPr="009C0474">
        <w:rPr>
          <w:rFonts w:cs="Arial"/>
          <w:color w:val="FF0000"/>
        </w:rPr>
        <w:t>A1 jelű akna</w:t>
      </w:r>
    </w:p>
    <w:p w14:paraId="32D7CCB2" w14:textId="77777777" w:rsidR="005913C3" w:rsidRPr="009C0474" w:rsidRDefault="005913C3" w:rsidP="005913C3">
      <w:pPr>
        <w:rPr>
          <w:rFonts w:cs="Arial"/>
        </w:rPr>
      </w:pPr>
      <w:r w:rsidRPr="009C0474">
        <w:rPr>
          <w:rFonts w:cs="Arial"/>
        </w:rPr>
        <w:t>Jelkulcs kódja: 0001</w:t>
      </w:r>
    </w:p>
    <w:p w14:paraId="1BD484FC" w14:textId="77777777" w:rsidR="005913C3" w:rsidRPr="009C0474" w:rsidRDefault="005913C3" w:rsidP="005913C3">
      <w:pPr>
        <w:rPr>
          <w:rFonts w:cs="Arial"/>
        </w:rPr>
      </w:pPr>
      <w:r w:rsidRPr="009C0474">
        <w:rPr>
          <w:rFonts w:cs="Arial"/>
        </w:rPr>
        <w:t>Jelkulcs grafikus megjelenítése</w:t>
      </w:r>
    </w:p>
    <w:p w14:paraId="42FE737D" w14:textId="77777777" w:rsidR="005913C3" w:rsidRPr="009C0474" w:rsidRDefault="005913C3" w:rsidP="005913C3">
      <w:pPr>
        <w:rPr>
          <w:rFonts w:cs="Arial"/>
        </w:rPr>
      </w:pPr>
      <w:r w:rsidRPr="009C0474">
        <w:rPr>
          <w:rFonts w:cs="Arial"/>
          <w:noProof/>
          <w:lang w:eastAsia="hu-HU"/>
        </w:rPr>
        <w:drawing>
          <wp:inline distT="0" distB="0" distL="0" distR="0" wp14:anchorId="4C71D6E1" wp14:editId="464D4623">
            <wp:extent cx="4219138" cy="2179122"/>
            <wp:effectExtent l="19050" t="0" r="0" b="0"/>
            <wp:docPr id="3" name="Kép 3" descr="C:\Users\szala\AppData\Local\Microsoft\Windows\INetCache\Content.Word\össze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zala\AppData\Local\Microsoft\Windows\INetCache\Content.Word\összes_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l="25639" t="4975" r="1135" b="3731"/>
                    <a:stretch>
                      <a:fillRect/>
                    </a:stretch>
                  </pic:blipFill>
                  <pic:spPr bwMode="auto">
                    <a:xfrm>
                      <a:off x="0" y="0"/>
                      <a:ext cx="4219138" cy="2179122"/>
                    </a:xfrm>
                    <a:prstGeom prst="rect">
                      <a:avLst/>
                    </a:prstGeom>
                    <a:noFill/>
                    <a:ln>
                      <a:noFill/>
                    </a:ln>
                  </pic:spPr>
                </pic:pic>
              </a:graphicData>
            </a:graphic>
          </wp:inline>
        </w:drawing>
      </w:r>
    </w:p>
    <w:p w14:paraId="36A1683D" w14:textId="77777777" w:rsidR="005913C3" w:rsidRPr="009C0474" w:rsidRDefault="005913C3" w:rsidP="005913C3">
      <w:pPr>
        <w:rPr>
          <w:rFonts w:cs="Arial"/>
        </w:rPr>
      </w:pPr>
      <w:r w:rsidRPr="009C0474">
        <w:rPr>
          <w:rFonts w:cs="Arial"/>
        </w:rPr>
        <w:t>Jelkulcs neve: A2 jelű akna</w:t>
      </w:r>
    </w:p>
    <w:p w14:paraId="6928C03A" w14:textId="77777777" w:rsidR="005913C3" w:rsidRPr="009C0474" w:rsidRDefault="005913C3" w:rsidP="005913C3">
      <w:pPr>
        <w:rPr>
          <w:rFonts w:cs="Arial"/>
        </w:rPr>
      </w:pPr>
      <w:r w:rsidRPr="009C0474">
        <w:rPr>
          <w:rFonts w:cs="Arial"/>
        </w:rPr>
        <w:t>Jelkulcs kódja: 0002</w:t>
      </w:r>
    </w:p>
    <w:p w14:paraId="5B6369A1" w14:textId="77777777" w:rsidR="005913C3" w:rsidRPr="009C0474" w:rsidRDefault="005913C3" w:rsidP="005913C3">
      <w:pPr>
        <w:rPr>
          <w:rFonts w:cs="Arial"/>
        </w:rPr>
      </w:pPr>
      <w:r w:rsidRPr="009C0474">
        <w:rPr>
          <w:rFonts w:cs="Arial"/>
        </w:rPr>
        <w:t>Jelkulcs grafikus megjelenítése</w:t>
      </w:r>
    </w:p>
    <w:p w14:paraId="0FD8294C" w14:textId="77777777" w:rsidR="005913C3" w:rsidRPr="009C0474" w:rsidRDefault="005913C3" w:rsidP="005913C3">
      <w:pPr>
        <w:rPr>
          <w:rFonts w:cs="Arial"/>
        </w:rPr>
      </w:pPr>
      <w:r w:rsidRPr="009C0474">
        <w:rPr>
          <w:rFonts w:cs="Arial"/>
          <w:noProof/>
          <w:lang w:eastAsia="hu-HU"/>
        </w:rPr>
        <w:drawing>
          <wp:inline distT="0" distB="0" distL="0" distR="0" wp14:anchorId="1D8882BC" wp14:editId="190C2DDB">
            <wp:extent cx="4326049" cy="2190997"/>
            <wp:effectExtent l="19050" t="0" r="0" b="0"/>
            <wp:docPr id="78" name="Kép 4" descr="C:\Users\szala\AppData\Local\Microsoft\Windows\INetCache\Content.Word\össze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zala\AppData\Local\Microsoft\Windows\INetCache\Content.Word\összes_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l="22997" t="5473" r="1858" b="2736"/>
                    <a:stretch>
                      <a:fillRect/>
                    </a:stretch>
                  </pic:blipFill>
                  <pic:spPr bwMode="auto">
                    <a:xfrm>
                      <a:off x="0" y="0"/>
                      <a:ext cx="4326049" cy="2190997"/>
                    </a:xfrm>
                    <a:prstGeom prst="rect">
                      <a:avLst/>
                    </a:prstGeom>
                    <a:noFill/>
                    <a:ln>
                      <a:noFill/>
                    </a:ln>
                  </pic:spPr>
                </pic:pic>
              </a:graphicData>
            </a:graphic>
          </wp:inline>
        </w:drawing>
      </w:r>
    </w:p>
    <w:p w14:paraId="26AE75B3" w14:textId="77777777" w:rsidR="00584342" w:rsidRDefault="00584342">
      <w:pPr>
        <w:spacing w:before="0" w:line="240" w:lineRule="auto"/>
        <w:jc w:val="left"/>
        <w:rPr>
          <w:rFonts w:cs="Arial"/>
        </w:rPr>
      </w:pPr>
      <w:r>
        <w:rPr>
          <w:rFonts w:cs="Arial"/>
        </w:rPr>
        <w:br w:type="page"/>
      </w:r>
    </w:p>
    <w:p w14:paraId="72B4F9FC" w14:textId="406CBD7F" w:rsidR="005913C3" w:rsidRPr="009C0474" w:rsidRDefault="005913C3" w:rsidP="005913C3">
      <w:pPr>
        <w:rPr>
          <w:rFonts w:cs="Arial"/>
        </w:rPr>
      </w:pPr>
      <w:r w:rsidRPr="009C0474">
        <w:rPr>
          <w:rFonts w:cs="Arial"/>
        </w:rPr>
        <w:t>Jelkulcs neve: A3 jelű akna</w:t>
      </w:r>
    </w:p>
    <w:p w14:paraId="23E72D4A" w14:textId="77777777" w:rsidR="005913C3" w:rsidRPr="009C0474" w:rsidRDefault="005913C3" w:rsidP="005913C3">
      <w:pPr>
        <w:rPr>
          <w:rFonts w:cs="Arial"/>
        </w:rPr>
      </w:pPr>
      <w:r w:rsidRPr="009C0474">
        <w:rPr>
          <w:rFonts w:cs="Arial"/>
        </w:rPr>
        <w:t>Jelkulcs kódja: 0003</w:t>
      </w:r>
    </w:p>
    <w:p w14:paraId="76C1235B" w14:textId="77777777" w:rsidR="005913C3" w:rsidRPr="009C0474" w:rsidRDefault="005913C3" w:rsidP="005913C3">
      <w:pPr>
        <w:rPr>
          <w:rFonts w:cs="Arial"/>
        </w:rPr>
      </w:pPr>
      <w:r w:rsidRPr="009C0474">
        <w:rPr>
          <w:rFonts w:cs="Arial"/>
        </w:rPr>
        <w:t>Jelkulcs grafikus megjelenítése</w:t>
      </w:r>
    </w:p>
    <w:p w14:paraId="6A765217" w14:textId="77777777" w:rsidR="005913C3" w:rsidRPr="009C0474" w:rsidRDefault="005913C3" w:rsidP="005913C3">
      <w:pPr>
        <w:rPr>
          <w:rFonts w:cs="Arial"/>
        </w:rPr>
      </w:pPr>
      <w:r w:rsidRPr="009C0474">
        <w:rPr>
          <w:rFonts w:cs="Arial"/>
          <w:noProof/>
          <w:lang w:eastAsia="hu-HU"/>
        </w:rPr>
        <w:drawing>
          <wp:inline distT="0" distB="0" distL="0" distR="0" wp14:anchorId="0347EFF2" wp14:editId="6E1F437B">
            <wp:extent cx="4290695" cy="1857375"/>
            <wp:effectExtent l="0" t="0" r="0" b="9525"/>
            <wp:docPr id="81" name="Kép 5" descr="C:\Users\szala\AppData\Local\Microsoft\Windows\INetCache\Content.Word\összes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zala\AppData\Local\Microsoft\Windows\INetCache\Content.Word\összes_00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326" t="13362" r="1135" b="8805"/>
                    <a:stretch/>
                  </pic:blipFill>
                  <pic:spPr bwMode="auto">
                    <a:xfrm>
                      <a:off x="0" y="0"/>
                      <a:ext cx="4291693" cy="1857807"/>
                    </a:xfrm>
                    <a:prstGeom prst="rect">
                      <a:avLst/>
                    </a:prstGeom>
                    <a:noFill/>
                    <a:ln>
                      <a:noFill/>
                    </a:ln>
                    <a:extLst>
                      <a:ext uri="{53640926-AAD7-44D8-BBD7-CCE9431645EC}">
                        <a14:shadowObscured xmlns:a14="http://schemas.microsoft.com/office/drawing/2010/main"/>
                      </a:ext>
                    </a:extLst>
                  </pic:spPr>
                </pic:pic>
              </a:graphicData>
            </a:graphic>
          </wp:inline>
        </w:drawing>
      </w:r>
    </w:p>
    <w:p w14:paraId="006C8C24" w14:textId="77777777" w:rsidR="005913C3" w:rsidRPr="009C0474" w:rsidRDefault="005913C3" w:rsidP="005913C3">
      <w:pPr>
        <w:rPr>
          <w:rFonts w:cs="Arial"/>
        </w:rPr>
      </w:pPr>
      <w:r w:rsidRPr="009C0474">
        <w:rPr>
          <w:rFonts w:cs="Arial"/>
        </w:rPr>
        <w:t>Jelkulcs neve: A4 jelű akna</w:t>
      </w:r>
    </w:p>
    <w:p w14:paraId="5F490496" w14:textId="77777777" w:rsidR="005913C3" w:rsidRPr="009C0474" w:rsidRDefault="005913C3" w:rsidP="005913C3">
      <w:pPr>
        <w:rPr>
          <w:rFonts w:cs="Arial"/>
        </w:rPr>
      </w:pPr>
      <w:r w:rsidRPr="009C0474">
        <w:rPr>
          <w:rFonts w:cs="Arial"/>
        </w:rPr>
        <w:t>Jelkulcs kódja: 0004</w:t>
      </w:r>
    </w:p>
    <w:p w14:paraId="437DB7D6" w14:textId="77777777" w:rsidR="00584342" w:rsidRDefault="005913C3" w:rsidP="005913C3">
      <w:pPr>
        <w:rPr>
          <w:rFonts w:cs="Arial"/>
        </w:rPr>
      </w:pPr>
      <w:r w:rsidRPr="009C0474">
        <w:rPr>
          <w:rFonts w:cs="Arial"/>
        </w:rPr>
        <w:t>Jelkulcs grafikus megjelenítése</w:t>
      </w:r>
    </w:p>
    <w:p w14:paraId="0F41E196" w14:textId="49026B01" w:rsidR="005913C3" w:rsidRPr="009C0474" w:rsidRDefault="005913C3" w:rsidP="005913C3">
      <w:pPr>
        <w:rPr>
          <w:rFonts w:cs="Arial"/>
        </w:rPr>
      </w:pPr>
      <w:r w:rsidRPr="009C0474">
        <w:rPr>
          <w:rFonts w:cs="Arial"/>
          <w:noProof/>
          <w:lang w:eastAsia="hu-HU"/>
        </w:rPr>
        <w:drawing>
          <wp:inline distT="0" distB="0" distL="0" distR="0" wp14:anchorId="41A262D0" wp14:editId="360B4B8C">
            <wp:extent cx="4481195" cy="1876425"/>
            <wp:effectExtent l="0" t="0" r="0" b="9525"/>
            <wp:docPr id="79" name="Kép 6" descr="C:\Users\szala\AppData\Local\Microsoft\Windows\INetCache\Content.Word\összes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zala\AppData\Local\Microsoft\Windows\INetCache\Content.Word\összes_00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829" t="12402" r="1239" b="8954"/>
                    <a:stretch/>
                  </pic:blipFill>
                  <pic:spPr bwMode="auto">
                    <a:xfrm>
                      <a:off x="0" y="0"/>
                      <a:ext cx="4482936" cy="1877154"/>
                    </a:xfrm>
                    <a:prstGeom prst="rect">
                      <a:avLst/>
                    </a:prstGeom>
                    <a:noFill/>
                    <a:ln>
                      <a:noFill/>
                    </a:ln>
                    <a:extLst>
                      <a:ext uri="{53640926-AAD7-44D8-BBD7-CCE9431645EC}">
                        <a14:shadowObscured xmlns:a14="http://schemas.microsoft.com/office/drawing/2010/main"/>
                      </a:ext>
                    </a:extLst>
                  </pic:spPr>
                </pic:pic>
              </a:graphicData>
            </a:graphic>
          </wp:inline>
        </w:drawing>
      </w:r>
    </w:p>
    <w:p w14:paraId="6D77F66E" w14:textId="77777777" w:rsidR="005913C3" w:rsidRPr="009C0474" w:rsidRDefault="005913C3" w:rsidP="005913C3">
      <w:pPr>
        <w:rPr>
          <w:rFonts w:cs="Arial"/>
        </w:rPr>
      </w:pPr>
      <w:r w:rsidRPr="009C0474">
        <w:rPr>
          <w:rFonts w:cs="Arial"/>
        </w:rPr>
        <w:t>Jelkulcs neve: A5 jelű akna</w:t>
      </w:r>
    </w:p>
    <w:p w14:paraId="2E35C9FB" w14:textId="77777777" w:rsidR="005913C3" w:rsidRPr="009C0474" w:rsidRDefault="005913C3" w:rsidP="005913C3">
      <w:pPr>
        <w:rPr>
          <w:rFonts w:cs="Arial"/>
        </w:rPr>
      </w:pPr>
      <w:r w:rsidRPr="009C0474">
        <w:rPr>
          <w:rFonts w:cs="Arial"/>
        </w:rPr>
        <w:t>Jelkulcs kódja: 0005</w:t>
      </w:r>
    </w:p>
    <w:p w14:paraId="42C4571C" w14:textId="77777777" w:rsidR="00584342" w:rsidRDefault="005913C3" w:rsidP="005913C3">
      <w:pPr>
        <w:rPr>
          <w:rFonts w:cs="Arial"/>
        </w:rPr>
      </w:pPr>
      <w:r w:rsidRPr="009C0474">
        <w:rPr>
          <w:rFonts w:cs="Arial"/>
        </w:rPr>
        <w:t>Jelkulcs grafikus megjelenése</w:t>
      </w:r>
    </w:p>
    <w:p w14:paraId="60926AF0" w14:textId="014EB4E0" w:rsidR="005913C3" w:rsidRPr="009C0474" w:rsidRDefault="005913C3" w:rsidP="005913C3">
      <w:pPr>
        <w:rPr>
          <w:rFonts w:cs="Arial"/>
        </w:rPr>
      </w:pPr>
      <w:r w:rsidRPr="009C0474">
        <w:rPr>
          <w:rFonts w:cs="Arial"/>
          <w:noProof/>
          <w:lang w:eastAsia="hu-HU"/>
        </w:rPr>
        <w:drawing>
          <wp:inline distT="0" distB="0" distL="0" distR="0" wp14:anchorId="09949C68" wp14:editId="5A28E5C6">
            <wp:extent cx="4452620" cy="1809750"/>
            <wp:effectExtent l="0" t="0" r="5080" b="0"/>
            <wp:docPr id="7" name="Kép 7" descr="C:\Users\szala\AppData\Local\Microsoft\Windows\INetCache\Content.Word\összes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zala\AppData\Local\Microsoft\Windows\INetCache\Content.Word\összes_00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728" t="14853" r="1847" b="9313"/>
                    <a:stretch/>
                  </pic:blipFill>
                  <pic:spPr bwMode="auto">
                    <a:xfrm>
                      <a:off x="0" y="0"/>
                      <a:ext cx="4453502" cy="1810108"/>
                    </a:xfrm>
                    <a:prstGeom prst="rect">
                      <a:avLst/>
                    </a:prstGeom>
                    <a:noFill/>
                    <a:ln>
                      <a:noFill/>
                    </a:ln>
                    <a:extLst>
                      <a:ext uri="{53640926-AAD7-44D8-BBD7-CCE9431645EC}">
                        <a14:shadowObscured xmlns:a14="http://schemas.microsoft.com/office/drawing/2010/main"/>
                      </a:ext>
                    </a:extLst>
                  </pic:spPr>
                </pic:pic>
              </a:graphicData>
            </a:graphic>
          </wp:inline>
        </w:drawing>
      </w:r>
    </w:p>
    <w:p w14:paraId="448F267D" w14:textId="77777777" w:rsidR="00584342" w:rsidRDefault="00584342">
      <w:pPr>
        <w:spacing w:before="0" w:line="240" w:lineRule="auto"/>
        <w:jc w:val="left"/>
        <w:rPr>
          <w:rFonts w:cs="Arial"/>
        </w:rPr>
      </w:pPr>
      <w:r>
        <w:rPr>
          <w:rFonts w:cs="Arial"/>
        </w:rPr>
        <w:br w:type="page"/>
      </w:r>
    </w:p>
    <w:p w14:paraId="3E2C0C84" w14:textId="1E15C765" w:rsidR="005913C3" w:rsidRPr="009C0474" w:rsidRDefault="005913C3" w:rsidP="005913C3">
      <w:pPr>
        <w:rPr>
          <w:rFonts w:cs="Arial"/>
        </w:rPr>
      </w:pPr>
      <w:r w:rsidRPr="009C0474">
        <w:rPr>
          <w:rFonts w:cs="Arial"/>
        </w:rPr>
        <w:t>Jelkulcs neve: Istoly kábelszekrényhez</w:t>
      </w:r>
    </w:p>
    <w:p w14:paraId="3AE8E990" w14:textId="77777777" w:rsidR="005913C3" w:rsidRPr="009C0474" w:rsidRDefault="005913C3" w:rsidP="005913C3">
      <w:pPr>
        <w:rPr>
          <w:rFonts w:cs="Arial"/>
        </w:rPr>
      </w:pPr>
      <w:r w:rsidRPr="009C0474">
        <w:rPr>
          <w:rFonts w:cs="Arial"/>
        </w:rPr>
        <w:t>Jelkulcs kódja: 0006</w:t>
      </w:r>
    </w:p>
    <w:p w14:paraId="2B151B94" w14:textId="77777777" w:rsidR="00584342" w:rsidRDefault="005913C3" w:rsidP="005913C3">
      <w:pPr>
        <w:rPr>
          <w:rFonts w:cs="Arial"/>
        </w:rPr>
      </w:pPr>
      <w:r w:rsidRPr="009C0474">
        <w:rPr>
          <w:rFonts w:cs="Arial"/>
        </w:rPr>
        <w:t>Jelkulcs grafikus megjelenése</w:t>
      </w:r>
    </w:p>
    <w:p w14:paraId="14550957" w14:textId="63CFCD3D" w:rsidR="005913C3" w:rsidRPr="009C0474" w:rsidRDefault="005913C3" w:rsidP="005913C3">
      <w:pPr>
        <w:rPr>
          <w:rFonts w:cs="Arial"/>
        </w:rPr>
      </w:pPr>
      <w:r w:rsidRPr="009C0474">
        <w:rPr>
          <w:rFonts w:cs="Arial"/>
          <w:noProof/>
          <w:lang w:eastAsia="hu-HU"/>
        </w:rPr>
        <w:drawing>
          <wp:inline distT="0" distB="0" distL="0" distR="0" wp14:anchorId="491BEA7E" wp14:editId="560878F9">
            <wp:extent cx="4676140" cy="1905000"/>
            <wp:effectExtent l="0" t="0" r="0" b="0"/>
            <wp:docPr id="80" name="Kép 8" descr="C:\Users\szala\AppData\Local\Microsoft\Windows\INetCache\Content.Word\összes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zala\AppData\Local\Microsoft\Windows\INetCache\Content.Word\összes_00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384" t="11968" r="2374" b="8197"/>
                    <a:stretch/>
                  </pic:blipFill>
                  <pic:spPr bwMode="auto">
                    <a:xfrm>
                      <a:off x="0" y="0"/>
                      <a:ext cx="4677641" cy="1905611"/>
                    </a:xfrm>
                    <a:prstGeom prst="rect">
                      <a:avLst/>
                    </a:prstGeom>
                    <a:noFill/>
                    <a:ln>
                      <a:noFill/>
                    </a:ln>
                    <a:extLst>
                      <a:ext uri="{53640926-AAD7-44D8-BBD7-CCE9431645EC}">
                        <a14:shadowObscured xmlns:a14="http://schemas.microsoft.com/office/drawing/2010/main"/>
                      </a:ext>
                    </a:extLst>
                  </pic:spPr>
                </pic:pic>
              </a:graphicData>
            </a:graphic>
          </wp:inline>
        </w:drawing>
      </w:r>
    </w:p>
    <w:p w14:paraId="3AD531D2" w14:textId="04BC9BB6" w:rsidR="005913C3" w:rsidRPr="009C0474" w:rsidRDefault="005913C3" w:rsidP="005913C3">
      <w:pPr>
        <w:rPr>
          <w:rFonts w:cs="Arial"/>
        </w:rPr>
      </w:pPr>
      <w:r>
        <w:rPr>
          <w:rFonts w:cs="Arial"/>
        </w:rPr>
        <w:t>J</w:t>
      </w:r>
      <w:r w:rsidRPr="009C0474">
        <w:rPr>
          <w:rFonts w:cs="Arial"/>
        </w:rPr>
        <w:t>elkulcs neve: Kör fedlap</w:t>
      </w:r>
    </w:p>
    <w:p w14:paraId="1FE508CD" w14:textId="77777777" w:rsidR="005913C3" w:rsidRPr="009C0474" w:rsidRDefault="005913C3" w:rsidP="005913C3">
      <w:pPr>
        <w:rPr>
          <w:rFonts w:cs="Arial"/>
        </w:rPr>
      </w:pPr>
      <w:r w:rsidRPr="009C0474">
        <w:rPr>
          <w:rFonts w:cs="Arial"/>
        </w:rPr>
        <w:t>Jelkulcs kódja: 0007</w:t>
      </w:r>
    </w:p>
    <w:p w14:paraId="308F6D33" w14:textId="77777777" w:rsidR="005913C3" w:rsidRPr="009C0474" w:rsidRDefault="005913C3" w:rsidP="005913C3">
      <w:pPr>
        <w:rPr>
          <w:rFonts w:cs="Arial"/>
        </w:rPr>
      </w:pPr>
      <w:r w:rsidRPr="009C0474">
        <w:rPr>
          <w:rFonts w:cs="Arial"/>
        </w:rPr>
        <w:t>Jelkulcs grafikus megjelenítése</w:t>
      </w:r>
    </w:p>
    <w:p w14:paraId="095D175F" w14:textId="77777777" w:rsidR="005913C3" w:rsidRPr="009C0474" w:rsidRDefault="005913C3" w:rsidP="005913C3">
      <w:pPr>
        <w:rPr>
          <w:rFonts w:cs="Arial"/>
        </w:rPr>
      </w:pPr>
      <w:r w:rsidRPr="009C0474">
        <w:rPr>
          <w:rFonts w:cs="Arial"/>
          <w:noProof/>
          <w:lang w:eastAsia="hu-HU"/>
        </w:rPr>
        <w:drawing>
          <wp:inline distT="0" distB="0" distL="0" distR="0" wp14:anchorId="437908F3" wp14:editId="25A1BBCD">
            <wp:extent cx="3985895" cy="1304865"/>
            <wp:effectExtent l="0" t="0" r="0" b="0"/>
            <wp:docPr id="9" name="Kép 9" descr="C:\Users\szala\AppData\Local\Microsoft\Windows\INetCache\Content.Word\összes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zala\AppData\Local\Microsoft\Windows\INetCache\Content.Word\összes_00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618" t="15366" r="1148" b="29885"/>
                    <a:stretch/>
                  </pic:blipFill>
                  <pic:spPr bwMode="auto">
                    <a:xfrm>
                      <a:off x="0" y="0"/>
                      <a:ext cx="3991857" cy="1306817"/>
                    </a:xfrm>
                    <a:prstGeom prst="rect">
                      <a:avLst/>
                    </a:prstGeom>
                    <a:noFill/>
                    <a:ln>
                      <a:noFill/>
                    </a:ln>
                    <a:extLst>
                      <a:ext uri="{53640926-AAD7-44D8-BBD7-CCE9431645EC}">
                        <a14:shadowObscured xmlns:a14="http://schemas.microsoft.com/office/drawing/2010/main"/>
                      </a:ext>
                    </a:extLst>
                  </pic:spPr>
                </pic:pic>
              </a:graphicData>
            </a:graphic>
          </wp:inline>
        </w:drawing>
      </w:r>
    </w:p>
    <w:p w14:paraId="535642D2" w14:textId="77777777" w:rsidR="005913C3" w:rsidRPr="009C0474" w:rsidRDefault="005913C3" w:rsidP="005913C3">
      <w:pPr>
        <w:rPr>
          <w:rFonts w:cs="Arial"/>
        </w:rPr>
      </w:pPr>
      <w:r w:rsidRPr="009C0474">
        <w:rPr>
          <w:rFonts w:cs="Arial"/>
        </w:rPr>
        <w:t>Jelkulcs neve: Kör fedlap dupla</w:t>
      </w:r>
    </w:p>
    <w:p w14:paraId="2F4E4BAE" w14:textId="77777777" w:rsidR="005913C3" w:rsidRPr="009C0474" w:rsidRDefault="005913C3" w:rsidP="005913C3">
      <w:pPr>
        <w:rPr>
          <w:rFonts w:cs="Arial"/>
        </w:rPr>
      </w:pPr>
      <w:r w:rsidRPr="009C0474">
        <w:rPr>
          <w:rFonts w:cs="Arial"/>
        </w:rPr>
        <w:t>Jelkulcs kódja: 0008</w:t>
      </w:r>
    </w:p>
    <w:p w14:paraId="69BA206F" w14:textId="77777777" w:rsidR="005913C3" w:rsidRPr="009C0474" w:rsidRDefault="005913C3" w:rsidP="005913C3">
      <w:pPr>
        <w:rPr>
          <w:rFonts w:cs="Arial"/>
        </w:rPr>
      </w:pPr>
      <w:r w:rsidRPr="009C0474">
        <w:rPr>
          <w:rFonts w:cs="Arial"/>
        </w:rPr>
        <w:t>Jelkulcs grafikus megjelenítése</w:t>
      </w:r>
    </w:p>
    <w:p w14:paraId="247B3471" w14:textId="77777777" w:rsidR="005913C3" w:rsidRPr="009C0474" w:rsidRDefault="005913C3" w:rsidP="005913C3">
      <w:pPr>
        <w:rPr>
          <w:rFonts w:cs="Arial"/>
        </w:rPr>
      </w:pPr>
      <w:r w:rsidRPr="009C0474">
        <w:rPr>
          <w:rFonts w:cs="Arial"/>
          <w:noProof/>
          <w:lang w:eastAsia="hu-HU"/>
        </w:rPr>
        <w:drawing>
          <wp:inline distT="0" distB="0" distL="0" distR="0" wp14:anchorId="19040C50" wp14:editId="44CDAB11">
            <wp:extent cx="3401695" cy="1400175"/>
            <wp:effectExtent l="0" t="0" r="8255" b="9525"/>
            <wp:docPr id="26" name="Kép 10" descr="C:\Users\szala\AppData\Local\Microsoft\Windows\INetCache\Content.Word\összes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zala\AppData\Local\Microsoft\Windows\INetCache\Content.Word\összes_00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301" t="14254" r="13622" b="27076"/>
                    <a:stretch/>
                  </pic:blipFill>
                  <pic:spPr bwMode="auto">
                    <a:xfrm>
                      <a:off x="0" y="0"/>
                      <a:ext cx="3402281" cy="1400416"/>
                    </a:xfrm>
                    <a:prstGeom prst="rect">
                      <a:avLst/>
                    </a:prstGeom>
                    <a:noFill/>
                    <a:ln>
                      <a:noFill/>
                    </a:ln>
                    <a:extLst>
                      <a:ext uri="{53640926-AAD7-44D8-BBD7-CCE9431645EC}">
                        <a14:shadowObscured xmlns:a14="http://schemas.microsoft.com/office/drawing/2010/main"/>
                      </a:ext>
                    </a:extLst>
                  </pic:spPr>
                </pic:pic>
              </a:graphicData>
            </a:graphic>
          </wp:inline>
        </w:drawing>
      </w:r>
    </w:p>
    <w:p w14:paraId="542503F1" w14:textId="77777777" w:rsidR="00584342" w:rsidRDefault="00584342">
      <w:pPr>
        <w:spacing w:before="0" w:line="240" w:lineRule="auto"/>
        <w:jc w:val="left"/>
        <w:rPr>
          <w:rFonts w:cs="Arial"/>
        </w:rPr>
      </w:pPr>
      <w:r>
        <w:rPr>
          <w:rFonts w:cs="Arial"/>
        </w:rPr>
        <w:br w:type="page"/>
      </w:r>
    </w:p>
    <w:p w14:paraId="25979F08" w14:textId="71DA05FF" w:rsidR="005913C3" w:rsidRPr="009C0474" w:rsidRDefault="005913C3" w:rsidP="005913C3">
      <w:pPr>
        <w:rPr>
          <w:rFonts w:cs="Arial"/>
        </w:rPr>
      </w:pPr>
      <w:r w:rsidRPr="009C0474">
        <w:rPr>
          <w:rFonts w:cs="Arial"/>
        </w:rPr>
        <w:t>Jelkulcs neve: Szekrényfedél négyszög</w:t>
      </w:r>
    </w:p>
    <w:p w14:paraId="44BCB06D" w14:textId="77777777" w:rsidR="005913C3" w:rsidRPr="009C0474" w:rsidRDefault="005913C3" w:rsidP="005913C3">
      <w:pPr>
        <w:rPr>
          <w:rFonts w:cs="Arial"/>
        </w:rPr>
      </w:pPr>
      <w:r w:rsidRPr="009C0474">
        <w:rPr>
          <w:rFonts w:cs="Arial"/>
        </w:rPr>
        <w:t>Jelkulcs kódja: 0009</w:t>
      </w:r>
    </w:p>
    <w:p w14:paraId="15C91A1F" w14:textId="77777777" w:rsidR="005913C3" w:rsidRPr="009C0474" w:rsidRDefault="005913C3" w:rsidP="005913C3">
      <w:pPr>
        <w:rPr>
          <w:rFonts w:cs="Arial"/>
        </w:rPr>
      </w:pPr>
      <w:r w:rsidRPr="009C0474">
        <w:rPr>
          <w:rFonts w:cs="Arial"/>
        </w:rPr>
        <w:t>Jelkulcs grafikus megjelenítése</w:t>
      </w:r>
    </w:p>
    <w:p w14:paraId="5EFBC68A" w14:textId="77777777" w:rsidR="005913C3" w:rsidRPr="009C0474" w:rsidRDefault="005913C3" w:rsidP="005913C3">
      <w:pPr>
        <w:rPr>
          <w:rFonts w:cs="Arial"/>
        </w:rPr>
      </w:pPr>
      <w:r w:rsidRPr="009C0474">
        <w:rPr>
          <w:rFonts w:cs="Arial"/>
          <w:noProof/>
          <w:lang w:eastAsia="hu-HU"/>
        </w:rPr>
        <w:drawing>
          <wp:inline distT="0" distB="0" distL="0" distR="0" wp14:anchorId="36B52898" wp14:editId="5EE313ED">
            <wp:extent cx="4107625" cy="2173185"/>
            <wp:effectExtent l="19050" t="0" r="7175" b="0"/>
            <wp:docPr id="82" name="Kép 11" descr="C:\Users\szala\AppData\Local\Microsoft\Windows\INetCache\Content.Word\összes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zala\AppData\Local\Microsoft\Windows\INetCache\Content.Word\összes_009.jpg"/>
                    <pic:cNvPicPr>
                      <a:picLocks noChangeAspect="1" noChangeArrowheads="1"/>
                    </pic:cNvPicPr>
                  </pic:nvPicPr>
                  <pic:blipFill>
                    <a:blip r:embed="rId31" cstate="print">
                      <a:extLst>
                        <a:ext uri="{28A0092B-C50C-407E-A947-70E740481C1C}">
                          <a14:useLocalDpi xmlns:a14="http://schemas.microsoft.com/office/drawing/2010/main" val="0"/>
                        </a:ext>
                      </a:extLst>
                    </a:blip>
                    <a:srcRect l="27335" t="5721" r="1239" b="3214"/>
                    <a:stretch>
                      <a:fillRect/>
                    </a:stretch>
                  </pic:blipFill>
                  <pic:spPr bwMode="auto">
                    <a:xfrm>
                      <a:off x="0" y="0"/>
                      <a:ext cx="4107625" cy="2173185"/>
                    </a:xfrm>
                    <a:prstGeom prst="rect">
                      <a:avLst/>
                    </a:prstGeom>
                    <a:noFill/>
                    <a:ln>
                      <a:noFill/>
                    </a:ln>
                  </pic:spPr>
                </pic:pic>
              </a:graphicData>
            </a:graphic>
          </wp:inline>
        </w:drawing>
      </w:r>
    </w:p>
    <w:p w14:paraId="7BFC8D92" w14:textId="21F5BEEC" w:rsidR="005913C3" w:rsidRPr="009C0474" w:rsidRDefault="005913C3" w:rsidP="005913C3">
      <w:pPr>
        <w:spacing w:after="200"/>
        <w:rPr>
          <w:rFonts w:cs="Arial"/>
        </w:rPr>
      </w:pPr>
    </w:p>
    <w:p w14:paraId="22D01A65" w14:textId="77777777" w:rsidR="005913C3" w:rsidRPr="009C0474" w:rsidRDefault="005913C3" w:rsidP="005913C3">
      <w:pPr>
        <w:rPr>
          <w:rFonts w:cs="Arial"/>
        </w:rPr>
      </w:pPr>
      <w:r w:rsidRPr="009C0474">
        <w:rPr>
          <w:rFonts w:cs="Arial"/>
        </w:rPr>
        <w:t>Jelkulcs neve: Szekrényfedél négyszög dupla</w:t>
      </w:r>
    </w:p>
    <w:p w14:paraId="24914E03" w14:textId="77777777" w:rsidR="005913C3" w:rsidRPr="009C0474" w:rsidRDefault="005913C3" w:rsidP="005913C3">
      <w:pPr>
        <w:rPr>
          <w:rFonts w:cs="Arial"/>
        </w:rPr>
      </w:pPr>
      <w:r w:rsidRPr="009C0474">
        <w:rPr>
          <w:rFonts w:cs="Arial"/>
        </w:rPr>
        <w:t>Jelkulcs kódja: 0010</w:t>
      </w:r>
    </w:p>
    <w:p w14:paraId="756AA134" w14:textId="77777777" w:rsidR="005913C3" w:rsidRPr="009C0474" w:rsidRDefault="005913C3" w:rsidP="005913C3">
      <w:pPr>
        <w:rPr>
          <w:rFonts w:cs="Arial"/>
        </w:rPr>
      </w:pPr>
      <w:r w:rsidRPr="009C0474">
        <w:rPr>
          <w:rFonts w:cs="Arial"/>
        </w:rPr>
        <w:t>Jelkulcs grafikus megjelenítése</w:t>
      </w:r>
    </w:p>
    <w:p w14:paraId="16B7391C" w14:textId="77777777" w:rsidR="005913C3" w:rsidRPr="009C0474" w:rsidRDefault="005913C3" w:rsidP="005913C3">
      <w:pPr>
        <w:rPr>
          <w:rFonts w:cs="Arial"/>
        </w:rPr>
      </w:pPr>
      <w:r w:rsidRPr="009C0474">
        <w:rPr>
          <w:rFonts w:cs="Arial"/>
          <w:noProof/>
          <w:lang w:eastAsia="hu-HU"/>
        </w:rPr>
        <w:drawing>
          <wp:inline distT="0" distB="0" distL="0" distR="0" wp14:anchorId="48805A97" wp14:editId="7F20377B">
            <wp:extent cx="4113563" cy="2161309"/>
            <wp:effectExtent l="19050" t="0" r="1237" b="0"/>
            <wp:docPr id="12" name="Kép 12" descr="C:\Users\szala\AppData\Local\Microsoft\Windows\INetCache\Content.Word\összes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zala\AppData\Local\Microsoft\Windows\INetCache\Content.Word\összes_010.jpg"/>
                    <pic:cNvPicPr>
                      <a:picLocks noChangeAspect="1" noChangeArrowheads="1"/>
                    </pic:cNvPicPr>
                  </pic:nvPicPr>
                  <pic:blipFill>
                    <a:blip r:embed="rId32" cstate="print">
                      <a:extLst>
                        <a:ext uri="{28A0092B-C50C-407E-A947-70E740481C1C}">
                          <a14:useLocalDpi xmlns:a14="http://schemas.microsoft.com/office/drawing/2010/main" val="0"/>
                        </a:ext>
                      </a:extLst>
                    </a:blip>
                    <a:srcRect l="27554" t="5224" r="976" b="4229"/>
                    <a:stretch>
                      <a:fillRect/>
                    </a:stretch>
                  </pic:blipFill>
                  <pic:spPr bwMode="auto">
                    <a:xfrm>
                      <a:off x="0" y="0"/>
                      <a:ext cx="4113563" cy="2161309"/>
                    </a:xfrm>
                    <a:prstGeom prst="rect">
                      <a:avLst/>
                    </a:prstGeom>
                    <a:noFill/>
                    <a:ln>
                      <a:noFill/>
                    </a:ln>
                  </pic:spPr>
                </pic:pic>
              </a:graphicData>
            </a:graphic>
          </wp:inline>
        </w:drawing>
      </w:r>
    </w:p>
    <w:p w14:paraId="6BB8BED2" w14:textId="77777777" w:rsidR="00584342" w:rsidRDefault="00584342">
      <w:pPr>
        <w:spacing w:before="0" w:line="240" w:lineRule="auto"/>
        <w:jc w:val="left"/>
        <w:rPr>
          <w:rFonts w:cs="Arial"/>
        </w:rPr>
      </w:pPr>
      <w:r>
        <w:rPr>
          <w:rFonts w:cs="Arial"/>
        </w:rPr>
        <w:br w:type="page"/>
      </w:r>
    </w:p>
    <w:p w14:paraId="0E16AC56" w14:textId="2B25FF1D" w:rsidR="005913C3" w:rsidRPr="009C0474" w:rsidRDefault="005913C3" w:rsidP="005913C3">
      <w:pPr>
        <w:rPr>
          <w:rFonts w:cs="Arial"/>
        </w:rPr>
      </w:pPr>
      <w:r w:rsidRPr="009C0474">
        <w:rPr>
          <w:rFonts w:cs="Arial"/>
        </w:rPr>
        <w:t>Jelkulcs neve: Kötésvédő betonszekrény</w:t>
      </w:r>
    </w:p>
    <w:p w14:paraId="16DE0575" w14:textId="77777777" w:rsidR="005913C3" w:rsidRPr="009C0474" w:rsidRDefault="005913C3" w:rsidP="005913C3">
      <w:pPr>
        <w:rPr>
          <w:rFonts w:cs="Arial"/>
        </w:rPr>
      </w:pPr>
      <w:r w:rsidRPr="009C0474">
        <w:rPr>
          <w:rFonts w:cs="Arial"/>
        </w:rPr>
        <w:t>Jelkulcs kódja: 0011</w:t>
      </w:r>
    </w:p>
    <w:p w14:paraId="5E842568" w14:textId="77777777" w:rsidR="005913C3" w:rsidRPr="009C0474" w:rsidRDefault="005913C3" w:rsidP="005913C3">
      <w:pPr>
        <w:rPr>
          <w:rFonts w:cs="Arial"/>
        </w:rPr>
      </w:pPr>
      <w:r w:rsidRPr="009C0474">
        <w:rPr>
          <w:rFonts w:cs="Arial"/>
        </w:rPr>
        <w:t>Jelkulcs grafikus megjelenítése</w:t>
      </w:r>
    </w:p>
    <w:p w14:paraId="0E9BE0B3" w14:textId="77777777" w:rsidR="005913C3" w:rsidRPr="009C0474" w:rsidRDefault="005913C3" w:rsidP="005913C3">
      <w:pPr>
        <w:rPr>
          <w:rFonts w:cs="Arial"/>
        </w:rPr>
      </w:pPr>
      <w:r w:rsidRPr="009C0474">
        <w:rPr>
          <w:rFonts w:cs="Arial"/>
          <w:noProof/>
          <w:lang w:eastAsia="hu-HU"/>
        </w:rPr>
        <w:drawing>
          <wp:inline distT="0" distB="0" distL="0" distR="0" wp14:anchorId="11FD67B7" wp14:editId="0858C7A7">
            <wp:extent cx="4041140" cy="1905000"/>
            <wp:effectExtent l="0" t="0" r="0" b="0"/>
            <wp:docPr id="13" name="Kép 13" descr="C:\Users\szala\AppData\Local\Microsoft\Windows\INetCache\Content.Word\összes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zala\AppData\Local\Microsoft\Windows\INetCache\Content.Word\összes_01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277" t="11817" r="1395" b="8351"/>
                    <a:stretch/>
                  </pic:blipFill>
                  <pic:spPr bwMode="auto">
                    <a:xfrm>
                      <a:off x="0" y="0"/>
                      <a:ext cx="4042311" cy="1905552"/>
                    </a:xfrm>
                    <a:prstGeom prst="rect">
                      <a:avLst/>
                    </a:prstGeom>
                    <a:noFill/>
                    <a:ln>
                      <a:noFill/>
                    </a:ln>
                    <a:extLst>
                      <a:ext uri="{53640926-AAD7-44D8-BBD7-CCE9431645EC}">
                        <a14:shadowObscured xmlns:a14="http://schemas.microsoft.com/office/drawing/2010/main"/>
                      </a:ext>
                    </a:extLst>
                  </pic:spPr>
                </pic:pic>
              </a:graphicData>
            </a:graphic>
          </wp:inline>
        </w:drawing>
      </w:r>
    </w:p>
    <w:p w14:paraId="0D07E54F" w14:textId="77777777" w:rsidR="005913C3" w:rsidRPr="009C0474" w:rsidRDefault="005913C3" w:rsidP="005913C3">
      <w:pPr>
        <w:rPr>
          <w:rFonts w:cs="Arial"/>
        </w:rPr>
      </w:pPr>
      <w:r w:rsidRPr="009C0474">
        <w:rPr>
          <w:rFonts w:cs="Arial"/>
        </w:rPr>
        <w:t xml:space="preserve">Jelkulcs neve: </w:t>
      </w:r>
      <w:r w:rsidRPr="009C0474">
        <w:rPr>
          <w:rFonts w:cs="Arial"/>
          <w:color w:val="FF0000"/>
        </w:rPr>
        <w:t>Egyes kicsi szekrény</w:t>
      </w:r>
    </w:p>
    <w:p w14:paraId="02F4B69C" w14:textId="77777777" w:rsidR="005913C3" w:rsidRPr="009C0474" w:rsidRDefault="005913C3" w:rsidP="005913C3">
      <w:pPr>
        <w:rPr>
          <w:rFonts w:cs="Arial"/>
        </w:rPr>
      </w:pPr>
      <w:r w:rsidRPr="009C0474">
        <w:rPr>
          <w:rFonts w:cs="Arial"/>
        </w:rPr>
        <w:t>Jelkulcs kódja: 0012</w:t>
      </w:r>
    </w:p>
    <w:p w14:paraId="010E26EA" w14:textId="77777777" w:rsidR="005913C3" w:rsidRPr="009C0474" w:rsidRDefault="005913C3" w:rsidP="005913C3">
      <w:pPr>
        <w:rPr>
          <w:rFonts w:cs="Arial"/>
        </w:rPr>
      </w:pPr>
      <w:r w:rsidRPr="009C0474">
        <w:rPr>
          <w:rFonts w:cs="Arial"/>
        </w:rPr>
        <w:t>Jelkulcs grafikus megjelenítése</w:t>
      </w:r>
    </w:p>
    <w:p w14:paraId="16F780E1" w14:textId="77777777" w:rsidR="005913C3" w:rsidRPr="009C0474" w:rsidRDefault="005913C3" w:rsidP="005913C3">
      <w:pPr>
        <w:rPr>
          <w:rFonts w:cs="Arial"/>
        </w:rPr>
      </w:pPr>
    </w:p>
    <w:p w14:paraId="3018061C" w14:textId="77777777" w:rsidR="005913C3" w:rsidRPr="009C0474" w:rsidRDefault="005913C3" w:rsidP="005913C3">
      <w:pPr>
        <w:rPr>
          <w:rFonts w:cs="Arial"/>
        </w:rPr>
      </w:pPr>
      <w:r w:rsidRPr="009C0474">
        <w:rPr>
          <w:rFonts w:cs="Arial"/>
          <w:noProof/>
          <w:lang w:eastAsia="hu-HU"/>
        </w:rPr>
        <w:drawing>
          <wp:inline distT="0" distB="0" distL="0" distR="0" wp14:anchorId="7E620803" wp14:editId="0B22B8D7">
            <wp:extent cx="3837940" cy="1857375"/>
            <wp:effectExtent l="0" t="0" r="0" b="9525"/>
            <wp:docPr id="4" name="Kép 14" descr="C:\Users\szala\AppData\Local\Microsoft\Windows\INetCache\Content.Word\összes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zala\AppData\Local\Microsoft\Windows\INetCache\Content.Word\összes_01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702" t="14303" r="3509" b="7827"/>
                    <a:stretch/>
                  </pic:blipFill>
                  <pic:spPr bwMode="auto">
                    <a:xfrm>
                      <a:off x="0" y="0"/>
                      <a:ext cx="3839350" cy="1858057"/>
                    </a:xfrm>
                    <a:prstGeom prst="rect">
                      <a:avLst/>
                    </a:prstGeom>
                    <a:noFill/>
                    <a:ln>
                      <a:noFill/>
                    </a:ln>
                    <a:extLst>
                      <a:ext uri="{53640926-AAD7-44D8-BBD7-CCE9431645EC}">
                        <a14:shadowObscured xmlns:a14="http://schemas.microsoft.com/office/drawing/2010/main"/>
                      </a:ext>
                    </a:extLst>
                  </pic:spPr>
                </pic:pic>
              </a:graphicData>
            </a:graphic>
          </wp:inline>
        </w:drawing>
      </w:r>
    </w:p>
    <w:p w14:paraId="6E6DE00C" w14:textId="77777777" w:rsidR="005913C3" w:rsidRPr="009C0474" w:rsidRDefault="005913C3" w:rsidP="005913C3">
      <w:pPr>
        <w:rPr>
          <w:rFonts w:cs="Arial"/>
        </w:rPr>
      </w:pPr>
      <w:r w:rsidRPr="009C0474">
        <w:rPr>
          <w:rFonts w:cs="Arial"/>
        </w:rPr>
        <w:t>Jelkulcs neve: Kettős kicsi szekrény</w:t>
      </w:r>
    </w:p>
    <w:p w14:paraId="08391FD4" w14:textId="77777777" w:rsidR="005913C3" w:rsidRPr="009C0474" w:rsidRDefault="005913C3" w:rsidP="005913C3">
      <w:pPr>
        <w:rPr>
          <w:rFonts w:cs="Arial"/>
        </w:rPr>
      </w:pPr>
      <w:r w:rsidRPr="009C0474">
        <w:rPr>
          <w:rFonts w:cs="Arial"/>
        </w:rPr>
        <w:t>Jelkulcs kódja: 0013</w:t>
      </w:r>
    </w:p>
    <w:p w14:paraId="1286B80C" w14:textId="77777777" w:rsidR="005913C3" w:rsidRPr="009C0474" w:rsidRDefault="005913C3" w:rsidP="005913C3">
      <w:pPr>
        <w:rPr>
          <w:rFonts w:cs="Arial"/>
        </w:rPr>
      </w:pPr>
      <w:r w:rsidRPr="009C0474">
        <w:rPr>
          <w:rFonts w:cs="Arial"/>
        </w:rPr>
        <w:t>Jelkulcs grafikus megjelenítése</w:t>
      </w:r>
    </w:p>
    <w:p w14:paraId="554F6865" w14:textId="77777777" w:rsidR="005913C3" w:rsidRPr="009C0474" w:rsidRDefault="005913C3" w:rsidP="005913C3">
      <w:pPr>
        <w:rPr>
          <w:rFonts w:cs="Arial"/>
          <w:lang w:eastAsia="hu-HU"/>
        </w:rPr>
      </w:pPr>
      <w:r w:rsidRPr="009C0474">
        <w:rPr>
          <w:rFonts w:cs="Arial"/>
          <w:noProof/>
          <w:lang w:eastAsia="hu-HU"/>
        </w:rPr>
        <w:drawing>
          <wp:inline distT="0" distB="0" distL="0" distR="0" wp14:anchorId="021250CE" wp14:editId="7DB05C83">
            <wp:extent cx="3851275" cy="1828800"/>
            <wp:effectExtent l="0" t="0" r="0" b="0"/>
            <wp:docPr id="15" name="Kép 15" descr="C:\Users\szala\AppData\Local\Microsoft\Windows\INetCache\Content.Word\összes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zala\AppData\Local\Microsoft\Windows\INetCache\Content.Word\összes_01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346" t="13114" r="2683" b="10248"/>
                    <a:stretch/>
                  </pic:blipFill>
                  <pic:spPr bwMode="auto">
                    <a:xfrm>
                      <a:off x="0" y="0"/>
                      <a:ext cx="3852305" cy="1829289"/>
                    </a:xfrm>
                    <a:prstGeom prst="rect">
                      <a:avLst/>
                    </a:prstGeom>
                    <a:noFill/>
                    <a:ln>
                      <a:noFill/>
                    </a:ln>
                    <a:extLst>
                      <a:ext uri="{53640926-AAD7-44D8-BBD7-CCE9431645EC}">
                        <a14:shadowObscured xmlns:a14="http://schemas.microsoft.com/office/drawing/2010/main"/>
                      </a:ext>
                    </a:extLst>
                  </pic:spPr>
                </pic:pic>
              </a:graphicData>
            </a:graphic>
          </wp:inline>
        </w:drawing>
      </w:r>
    </w:p>
    <w:p w14:paraId="331C06EB" w14:textId="77777777" w:rsidR="00810B2F" w:rsidRDefault="00810B2F">
      <w:pPr>
        <w:spacing w:before="0" w:line="240" w:lineRule="auto"/>
        <w:jc w:val="left"/>
        <w:rPr>
          <w:rFonts w:cs="Arial"/>
        </w:rPr>
      </w:pPr>
      <w:r>
        <w:rPr>
          <w:rFonts w:cs="Arial"/>
        </w:rPr>
        <w:br w:type="page"/>
      </w:r>
    </w:p>
    <w:p w14:paraId="6264C1D5" w14:textId="5B3248B4" w:rsidR="005913C3" w:rsidRPr="009C0474" w:rsidRDefault="005913C3" w:rsidP="005913C3">
      <w:pPr>
        <w:rPr>
          <w:rFonts w:cs="Arial"/>
        </w:rPr>
      </w:pPr>
      <w:r w:rsidRPr="009C0474">
        <w:rPr>
          <w:rFonts w:cs="Arial"/>
        </w:rPr>
        <w:t>Jelkulcs neve: Hármas rövid szekrény</w:t>
      </w:r>
    </w:p>
    <w:p w14:paraId="4E6CEBBC" w14:textId="77777777" w:rsidR="005913C3" w:rsidRPr="009C0474" w:rsidRDefault="005913C3" w:rsidP="005913C3">
      <w:pPr>
        <w:rPr>
          <w:rFonts w:cs="Arial"/>
        </w:rPr>
      </w:pPr>
      <w:r w:rsidRPr="009C0474">
        <w:rPr>
          <w:rFonts w:cs="Arial"/>
        </w:rPr>
        <w:t>Jelkulcs kódja: 0014</w:t>
      </w:r>
    </w:p>
    <w:p w14:paraId="439C5F97" w14:textId="77777777" w:rsidR="005913C3" w:rsidRPr="009C0474" w:rsidRDefault="005913C3" w:rsidP="005913C3">
      <w:pPr>
        <w:rPr>
          <w:rFonts w:cs="Arial"/>
        </w:rPr>
      </w:pPr>
      <w:r w:rsidRPr="009C0474">
        <w:rPr>
          <w:rFonts w:cs="Arial"/>
        </w:rPr>
        <w:t>Jelkulcs grafikus megjelenítése</w:t>
      </w:r>
    </w:p>
    <w:p w14:paraId="610C0AF5" w14:textId="77777777" w:rsidR="005913C3" w:rsidRPr="009C0474" w:rsidRDefault="005913C3" w:rsidP="005913C3">
      <w:pPr>
        <w:rPr>
          <w:rFonts w:cs="Arial"/>
          <w:lang w:eastAsia="hu-HU"/>
        </w:rPr>
      </w:pPr>
      <w:r w:rsidRPr="009C0474">
        <w:rPr>
          <w:rFonts w:cs="Arial"/>
          <w:noProof/>
          <w:lang w:eastAsia="hu-HU"/>
        </w:rPr>
        <w:drawing>
          <wp:inline distT="0" distB="0" distL="0" distR="0" wp14:anchorId="4842FAA4" wp14:editId="4C963AC5">
            <wp:extent cx="3979759" cy="2185060"/>
            <wp:effectExtent l="19050" t="0" r="1691" b="0"/>
            <wp:docPr id="16" name="Kép 16" descr="C:\Users\szala\AppData\Local\Microsoft\Windows\INetCache\Content.Word\összes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zala\AppData\Local\Microsoft\Windows\INetCache\Content.Word\összes_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l="28881" t="1990" r="1961" b="6468"/>
                    <a:stretch>
                      <a:fillRect/>
                    </a:stretch>
                  </pic:blipFill>
                  <pic:spPr bwMode="auto">
                    <a:xfrm>
                      <a:off x="0" y="0"/>
                      <a:ext cx="3979759" cy="2185060"/>
                    </a:xfrm>
                    <a:prstGeom prst="rect">
                      <a:avLst/>
                    </a:prstGeom>
                    <a:noFill/>
                    <a:ln>
                      <a:noFill/>
                    </a:ln>
                  </pic:spPr>
                </pic:pic>
              </a:graphicData>
            </a:graphic>
          </wp:inline>
        </w:drawing>
      </w:r>
    </w:p>
    <w:p w14:paraId="260D3072" w14:textId="77777777" w:rsidR="005913C3" w:rsidRPr="009C0474" w:rsidRDefault="005913C3" w:rsidP="005913C3">
      <w:pPr>
        <w:rPr>
          <w:rFonts w:cs="Arial"/>
        </w:rPr>
      </w:pPr>
      <w:r w:rsidRPr="009C0474">
        <w:rPr>
          <w:rFonts w:cs="Arial"/>
        </w:rPr>
        <w:t>Jelkulcs neve: Négyes rövid szekrény</w:t>
      </w:r>
    </w:p>
    <w:p w14:paraId="63085E47" w14:textId="77777777" w:rsidR="005913C3" w:rsidRPr="009C0474" w:rsidRDefault="005913C3" w:rsidP="005913C3">
      <w:pPr>
        <w:rPr>
          <w:rFonts w:cs="Arial"/>
        </w:rPr>
      </w:pPr>
      <w:r w:rsidRPr="009C0474">
        <w:rPr>
          <w:rFonts w:cs="Arial"/>
        </w:rPr>
        <w:t>Jelkulcs kódja: 0015</w:t>
      </w:r>
    </w:p>
    <w:p w14:paraId="5315B3F7" w14:textId="77777777" w:rsidR="005913C3" w:rsidRPr="009C0474" w:rsidRDefault="005913C3" w:rsidP="005913C3">
      <w:pPr>
        <w:rPr>
          <w:rFonts w:cs="Arial"/>
        </w:rPr>
      </w:pPr>
      <w:r w:rsidRPr="009C0474">
        <w:rPr>
          <w:rFonts w:cs="Arial"/>
        </w:rPr>
        <w:t>Jelkulcs grafikus megjelenítése</w:t>
      </w:r>
    </w:p>
    <w:p w14:paraId="02A5F356" w14:textId="77777777" w:rsidR="005913C3" w:rsidRPr="009C0474" w:rsidRDefault="005913C3" w:rsidP="005913C3">
      <w:pPr>
        <w:rPr>
          <w:rFonts w:cs="Arial"/>
        </w:rPr>
      </w:pPr>
      <w:r w:rsidRPr="009C0474">
        <w:rPr>
          <w:rFonts w:cs="Arial"/>
          <w:noProof/>
          <w:lang w:eastAsia="hu-HU"/>
        </w:rPr>
        <w:drawing>
          <wp:inline distT="0" distB="0" distL="0" distR="0" wp14:anchorId="3A598590" wp14:editId="6BDB6804">
            <wp:extent cx="4024683" cy="2066925"/>
            <wp:effectExtent l="0" t="0" r="0" b="0"/>
            <wp:docPr id="17" name="Kép 17" descr="C:\Users\szala\AppData\Local\Microsoft\Windows\INetCache\Content.Word\összes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zala\AppData\Local\Microsoft\Windows\INetCache\Content.Word\összes_01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263" t="3732" r="1755" b="9654"/>
                    <a:stretch/>
                  </pic:blipFill>
                  <pic:spPr bwMode="auto">
                    <a:xfrm>
                      <a:off x="0" y="0"/>
                      <a:ext cx="4025323" cy="2067254"/>
                    </a:xfrm>
                    <a:prstGeom prst="rect">
                      <a:avLst/>
                    </a:prstGeom>
                    <a:noFill/>
                    <a:ln>
                      <a:noFill/>
                    </a:ln>
                    <a:extLst>
                      <a:ext uri="{53640926-AAD7-44D8-BBD7-CCE9431645EC}">
                        <a14:shadowObscured xmlns:a14="http://schemas.microsoft.com/office/drawing/2010/main"/>
                      </a:ext>
                    </a:extLst>
                  </pic:spPr>
                </pic:pic>
              </a:graphicData>
            </a:graphic>
          </wp:inline>
        </w:drawing>
      </w:r>
    </w:p>
    <w:p w14:paraId="3374CD3C" w14:textId="0337DFFD" w:rsidR="005913C3" w:rsidRPr="009C0474" w:rsidRDefault="005913C3" w:rsidP="005913C3">
      <w:pPr>
        <w:spacing w:after="200"/>
        <w:rPr>
          <w:rFonts w:cs="Arial"/>
        </w:rPr>
      </w:pPr>
    </w:p>
    <w:p w14:paraId="22F249F9" w14:textId="77777777" w:rsidR="005913C3" w:rsidRPr="009C0474" w:rsidRDefault="005913C3" w:rsidP="005913C3">
      <w:pPr>
        <w:rPr>
          <w:rFonts w:cs="Arial"/>
        </w:rPr>
      </w:pPr>
      <w:r w:rsidRPr="009C0474">
        <w:rPr>
          <w:rFonts w:cs="Arial"/>
        </w:rPr>
        <w:t xml:space="preserve">Jelkulcs neve: </w:t>
      </w:r>
      <w:r w:rsidRPr="009C0474">
        <w:rPr>
          <w:rFonts w:cs="Arial"/>
          <w:color w:val="FF0000"/>
        </w:rPr>
        <w:t>Fa oszlop</w:t>
      </w:r>
    </w:p>
    <w:p w14:paraId="440C9166" w14:textId="77777777" w:rsidR="005913C3" w:rsidRPr="009C0474" w:rsidRDefault="005913C3" w:rsidP="005913C3">
      <w:pPr>
        <w:rPr>
          <w:rFonts w:cs="Arial"/>
        </w:rPr>
      </w:pPr>
      <w:r w:rsidRPr="009C0474">
        <w:rPr>
          <w:rFonts w:cs="Arial"/>
        </w:rPr>
        <w:t>Jelkulcs kódja: 0016</w:t>
      </w:r>
    </w:p>
    <w:p w14:paraId="3132DBE2" w14:textId="77777777" w:rsidR="005913C3" w:rsidRPr="009C0474" w:rsidRDefault="005913C3" w:rsidP="005913C3">
      <w:pPr>
        <w:rPr>
          <w:rFonts w:cs="Arial"/>
        </w:rPr>
      </w:pPr>
      <w:r w:rsidRPr="009C0474">
        <w:rPr>
          <w:rFonts w:cs="Arial"/>
        </w:rPr>
        <w:t>Jelkulcs grafikus megjelenítése</w:t>
      </w:r>
    </w:p>
    <w:p w14:paraId="43D776DB" w14:textId="324F66C2" w:rsidR="00584342" w:rsidRDefault="005913C3" w:rsidP="00584342">
      <w:pPr>
        <w:rPr>
          <w:rFonts w:cs="Arial"/>
          <w:lang w:eastAsia="hu-HU"/>
        </w:rPr>
      </w:pPr>
      <w:r w:rsidRPr="009C0474">
        <w:rPr>
          <w:rFonts w:cs="Arial"/>
          <w:noProof/>
          <w:lang w:eastAsia="hu-HU"/>
        </w:rPr>
        <w:drawing>
          <wp:inline distT="0" distB="0" distL="0" distR="0" wp14:anchorId="335DA41F" wp14:editId="2B2D33A6">
            <wp:extent cx="3976370" cy="1800225"/>
            <wp:effectExtent l="0" t="0" r="5080" b="9525"/>
            <wp:docPr id="18" name="Kép 18" descr="C:\Users\szala\AppData\Local\Microsoft\Windows\INetCache\Content.Word\összes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zala\AppData\Local\Microsoft\Windows\INetCache\Content.Word\összes_01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9802" t="4975" r="1134" b="19592"/>
                    <a:stretch/>
                  </pic:blipFill>
                  <pic:spPr bwMode="auto">
                    <a:xfrm>
                      <a:off x="0" y="0"/>
                      <a:ext cx="3976999" cy="1800510"/>
                    </a:xfrm>
                    <a:prstGeom prst="rect">
                      <a:avLst/>
                    </a:prstGeom>
                    <a:noFill/>
                    <a:ln>
                      <a:noFill/>
                    </a:ln>
                    <a:extLst>
                      <a:ext uri="{53640926-AAD7-44D8-BBD7-CCE9431645EC}">
                        <a14:shadowObscured xmlns:a14="http://schemas.microsoft.com/office/drawing/2010/main"/>
                      </a:ext>
                    </a:extLst>
                  </pic:spPr>
                </pic:pic>
              </a:graphicData>
            </a:graphic>
          </wp:inline>
        </w:drawing>
      </w:r>
      <w:r w:rsidR="00584342">
        <w:rPr>
          <w:rFonts w:cs="Arial"/>
          <w:lang w:eastAsia="hu-HU"/>
        </w:rPr>
        <w:br w:type="page"/>
      </w:r>
    </w:p>
    <w:p w14:paraId="7B13072D" w14:textId="77777777" w:rsidR="005913C3" w:rsidRPr="009C0474" w:rsidRDefault="005913C3" w:rsidP="005913C3">
      <w:pPr>
        <w:rPr>
          <w:rFonts w:cs="Arial"/>
        </w:rPr>
      </w:pPr>
      <w:r w:rsidRPr="009C0474">
        <w:rPr>
          <w:rFonts w:cs="Arial"/>
        </w:rPr>
        <w:t>Jelkulcs neve: Faoszlop bak</w:t>
      </w:r>
    </w:p>
    <w:p w14:paraId="24075384" w14:textId="77777777" w:rsidR="005913C3" w:rsidRPr="009C0474" w:rsidRDefault="005913C3" w:rsidP="005913C3">
      <w:pPr>
        <w:rPr>
          <w:rFonts w:cs="Arial"/>
        </w:rPr>
      </w:pPr>
      <w:r w:rsidRPr="009C0474">
        <w:rPr>
          <w:rFonts w:cs="Arial"/>
        </w:rPr>
        <w:t>Jelkulcs kódja: 0017</w:t>
      </w:r>
    </w:p>
    <w:p w14:paraId="481BC6B2" w14:textId="77777777" w:rsidR="005913C3" w:rsidRPr="009C0474" w:rsidRDefault="005913C3" w:rsidP="005913C3">
      <w:pPr>
        <w:rPr>
          <w:rFonts w:cs="Arial"/>
        </w:rPr>
      </w:pPr>
      <w:r w:rsidRPr="009C0474">
        <w:rPr>
          <w:rFonts w:cs="Arial"/>
        </w:rPr>
        <w:t>Jelkulcs grafikus megjelenítése</w:t>
      </w:r>
    </w:p>
    <w:p w14:paraId="6CA26909" w14:textId="77777777" w:rsidR="005913C3" w:rsidRPr="009C0474" w:rsidRDefault="005913C3" w:rsidP="005913C3">
      <w:pPr>
        <w:rPr>
          <w:rFonts w:cs="Arial"/>
        </w:rPr>
      </w:pPr>
      <w:r w:rsidRPr="009C0474">
        <w:rPr>
          <w:rFonts w:cs="Arial"/>
          <w:noProof/>
          <w:lang w:eastAsia="hu-HU"/>
        </w:rPr>
        <w:drawing>
          <wp:inline distT="0" distB="0" distL="0" distR="0" wp14:anchorId="57FD0ADD" wp14:editId="2196A01F">
            <wp:extent cx="3918857" cy="2226623"/>
            <wp:effectExtent l="19050" t="0" r="5443" b="0"/>
            <wp:docPr id="19" name="Kép 19" descr="C:\Users\szala\AppData\Local\Microsoft\Windows\INetCache\Content.Word\összes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zala\AppData\Local\Microsoft\Windows\INetCache\Content.Word\összes_017.jpg"/>
                    <pic:cNvPicPr>
                      <a:picLocks noChangeAspect="1" noChangeArrowheads="1"/>
                    </pic:cNvPicPr>
                  </pic:nvPicPr>
                  <pic:blipFill>
                    <a:blip r:embed="rId39" cstate="print">
                      <a:extLst>
                        <a:ext uri="{28A0092B-C50C-407E-A947-70E740481C1C}">
                          <a14:useLocalDpi xmlns:a14="http://schemas.microsoft.com/office/drawing/2010/main" val="0"/>
                        </a:ext>
                      </a:extLst>
                    </a:blip>
                    <a:srcRect l="27023" t="3234" r="4850" b="3483"/>
                    <a:stretch>
                      <a:fillRect/>
                    </a:stretch>
                  </pic:blipFill>
                  <pic:spPr bwMode="auto">
                    <a:xfrm>
                      <a:off x="0" y="0"/>
                      <a:ext cx="3918857" cy="2226623"/>
                    </a:xfrm>
                    <a:prstGeom prst="rect">
                      <a:avLst/>
                    </a:prstGeom>
                    <a:noFill/>
                    <a:ln>
                      <a:noFill/>
                    </a:ln>
                  </pic:spPr>
                </pic:pic>
              </a:graphicData>
            </a:graphic>
          </wp:inline>
        </w:drawing>
      </w:r>
    </w:p>
    <w:p w14:paraId="2DA47E53" w14:textId="77777777" w:rsidR="005913C3" w:rsidRPr="009C0474" w:rsidRDefault="005913C3" w:rsidP="005913C3">
      <w:pPr>
        <w:rPr>
          <w:rFonts w:cs="Arial"/>
        </w:rPr>
      </w:pPr>
      <w:r w:rsidRPr="009C0474">
        <w:rPr>
          <w:rFonts w:cs="Arial"/>
        </w:rPr>
        <w:t>Jelkulcs neve: Faoszlop iker</w:t>
      </w:r>
    </w:p>
    <w:p w14:paraId="1A8EF9F7" w14:textId="77777777" w:rsidR="005913C3" w:rsidRPr="009C0474" w:rsidRDefault="005913C3" w:rsidP="005913C3">
      <w:pPr>
        <w:rPr>
          <w:rFonts w:cs="Arial"/>
        </w:rPr>
      </w:pPr>
      <w:r w:rsidRPr="009C0474">
        <w:rPr>
          <w:rFonts w:cs="Arial"/>
        </w:rPr>
        <w:t>Jelkulcs kódja: 0018</w:t>
      </w:r>
    </w:p>
    <w:p w14:paraId="7A183AF7" w14:textId="77777777" w:rsidR="005913C3" w:rsidRPr="009C0474" w:rsidRDefault="005913C3" w:rsidP="005913C3">
      <w:pPr>
        <w:rPr>
          <w:rFonts w:cs="Arial"/>
        </w:rPr>
      </w:pPr>
      <w:r w:rsidRPr="009C0474">
        <w:rPr>
          <w:rFonts w:cs="Arial"/>
        </w:rPr>
        <w:t>Jelkulcs grafikus megjelenítése</w:t>
      </w:r>
    </w:p>
    <w:p w14:paraId="0E9B0574" w14:textId="77777777" w:rsidR="005913C3" w:rsidRPr="009C0474" w:rsidRDefault="005913C3" w:rsidP="005913C3">
      <w:pPr>
        <w:rPr>
          <w:rFonts w:cs="Arial"/>
        </w:rPr>
      </w:pPr>
      <w:r w:rsidRPr="009C0474">
        <w:rPr>
          <w:rFonts w:cs="Arial"/>
          <w:noProof/>
          <w:lang w:eastAsia="hu-HU"/>
        </w:rPr>
        <w:drawing>
          <wp:inline distT="0" distB="0" distL="0" distR="0" wp14:anchorId="2A8984F4" wp14:editId="78BE4740">
            <wp:extent cx="4088765" cy="2232561"/>
            <wp:effectExtent l="19050" t="0" r="6985" b="0"/>
            <wp:docPr id="20" name="Kép 20" descr="C:\Users\szala\AppData\Local\Microsoft\Windows\INetCache\Content.Word\összes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zala\AppData\Local\Microsoft\Windows\INetCache\Content.Word\összes_018.jpg"/>
                    <pic:cNvPicPr>
                      <a:picLocks noChangeAspect="1" noChangeArrowheads="1"/>
                    </pic:cNvPicPr>
                  </pic:nvPicPr>
                  <pic:blipFill>
                    <a:blip r:embed="rId40" cstate="print">
                      <a:extLst>
                        <a:ext uri="{28A0092B-C50C-407E-A947-70E740481C1C}">
                          <a14:useLocalDpi xmlns:a14="http://schemas.microsoft.com/office/drawing/2010/main" val="0"/>
                        </a:ext>
                      </a:extLst>
                    </a:blip>
                    <a:srcRect l="26903" t="3234" r="2064" b="3234"/>
                    <a:stretch>
                      <a:fillRect/>
                    </a:stretch>
                  </pic:blipFill>
                  <pic:spPr bwMode="auto">
                    <a:xfrm>
                      <a:off x="0" y="0"/>
                      <a:ext cx="4088765" cy="2232561"/>
                    </a:xfrm>
                    <a:prstGeom prst="rect">
                      <a:avLst/>
                    </a:prstGeom>
                    <a:noFill/>
                    <a:ln>
                      <a:noFill/>
                    </a:ln>
                  </pic:spPr>
                </pic:pic>
              </a:graphicData>
            </a:graphic>
          </wp:inline>
        </w:drawing>
      </w:r>
    </w:p>
    <w:p w14:paraId="69F9766D" w14:textId="77777777" w:rsidR="00810B2F" w:rsidRDefault="00810B2F">
      <w:pPr>
        <w:spacing w:before="0" w:line="240" w:lineRule="auto"/>
        <w:jc w:val="left"/>
        <w:rPr>
          <w:rFonts w:cs="Arial"/>
        </w:rPr>
      </w:pPr>
      <w:r>
        <w:rPr>
          <w:rFonts w:cs="Arial"/>
        </w:rPr>
        <w:br w:type="page"/>
      </w:r>
    </w:p>
    <w:p w14:paraId="109B1874" w14:textId="6185ED9C" w:rsidR="005913C3" w:rsidRPr="009C0474" w:rsidRDefault="005913C3" w:rsidP="005913C3">
      <w:pPr>
        <w:rPr>
          <w:rFonts w:cs="Arial"/>
        </w:rPr>
      </w:pPr>
      <w:r w:rsidRPr="009C0474">
        <w:rPr>
          <w:rFonts w:cs="Arial"/>
        </w:rPr>
        <w:t xml:space="preserve">Jelkulcs neve: </w:t>
      </w:r>
      <w:r w:rsidRPr="009C0474">
        <w:rPr>
          <w:rFonts w:cs="Arial"/>
          <w:color w:val="FF0000"/>
        </w:rPr>
        <w:t>Betonoszlop</w:t>
      </w:r>
    </w:p>
    <w:p w14:paraId="2905DEB4" w14:textId="77777777" w:rsidR="005913C3" w:rsidRPr="009C0474" w:rsidRDefault="005913C3" w:rsidP="005913C3">
      <w:pPr>
        <w:rPr>
          <w:rFonts w:cs="Arial"/>
        </w:rPr>
      </w:pPr>
      <w:r w:rsidRPr="009C0474">
        <w:rPr>
          <w:rFonts w:cs="Arial"/>
        </w:rPr>
        <w:t>Jelkulcs kódja: 0019</w:t>
      </w:r>
    </w:p>
    <w:p w14:paraId="4D3802F0" w14:textId="77777777" w:rsidR="00810B2F" w:rsidRDefault="005913C3" w:rsidP="005913C3">
      <w:pPr>
        <w:rPr>
          <w:rFonts w:cs="Arial"/>
        </w:rPr>
      </w:pPr>
      <w:r>
        <w:rPr>
          <w:rFonts w:cs="Arial"/>
          <w:noProof/>
          <w:lang w:eastAsia="hu-HU"/>
        </w:rPr>
        <mc:AlternateContent>
          <mc:Choice Requires="wps">
            <w:drawing>
              <wp:anchor distT="0" distB="0" distL="114300" distR="114300" simplePos="0" relativeHeight="251657728" behindDoc="0" locked="0" layoutInCell="1" allowOverlap="1" wp14:anchorId="5F534542" wp14:editId="0976307D">
                <wp:simplePos x="0" y="0"/>
                <wp:positionH relativeFrom="column">
                  <wp:posOffset>-90170</wp:posOffset>
                </wp:positionH>
                <wp:positionV relativeFrom="paragraph">
                  <wp:posOffset>1173480</wp:posOffset>
                </wp:positionV>
                <wp:extent cx="661035" cy="266700"/>
                <wp:effectExtent l="0" t="0" r="571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4D3FD" w14:textId="77777777" w:rsidR="00F06F00" w:rsidRDefault="00F06F00" w:rsidP="005913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534542" id="_x0000_t202" coordsize="21600,21600" o:spt="202" path="m,l,21600r21600,l21600,xe">
                <v:stroke joinstyle="miter"/>
                <v:path gradientshapeok="t" o:connecttype="rect"/>
              </v:shapetype>
              <v:shape id="Text Box 110" o:spid="_x0000_s1026" type="#_x0000_t202" style="position:absolute;left:0;text-align:left;margin-left:-7.1pt;margin-top:92.4pt;width:52.0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" stroked="f">
                <v:textbox>
                  <w:txbxContent>
                    <w:p w14:paraId="1894D3FD" w14:textId="77777777" w:rsidR="00F06F00" w:rsidRDefault="00F06F00" w:rsidP="005913C3"/>
                  </w:txbxContent>
                </v:textbox>
              </v:shape>
            </w:pict>
          </mc:Fallback>
        </mc:AlternateContent>
      </w:r>
      <w:r w:rsidRPr="009C0474">
        <w:rPr>
          <w:rFonts w:cs="Arial"/>
        </w:rPr>
        <w:t>Jelkulcs grafikus megjelenítése</w:t>
      </w:r>
    </w:p>
    <w:p w14:paraId="613D5A95" w14:textId="78D58524" w:rsidR="005913C3" w:rsidRPr="009C0474" w:rsidRDefault="005913C3" w:rsidP="005913C3">
      <w:pPr>
        <w:rPr>
          <w:rFonts w:cs="Arial"/>
        </w:rPr>
      </w:pPr>
      <w:r w:rsidRPr="009C0474">
        <w:rPr>
          <w:rFonts w:cs="Arial"/>
          <w:lang w:eastAsia="hu-HU"/>
        </w:rPr>
        <w:t xml:space="preserve"> </w:t>
      </w:r>
      <w:r w:rsidRPr="009C0474">
        <w:rPr>
          <w:rFonts w:cs="Arial"/>
          <w:noProof/>
          <w:lang w:eastAsia="hu-HU"/>
        </w:rPr>
        <w:drawing>
          <wp:inline distT="0" distB="0" distL="0" distR="0" wp14:anchorId="36C04E73" wp14:editId="324A254E">
            <wp:extent cx="4268209" cy="1914525"/>
            <wp:effectExtent l="0" t="0" r="0" b="0"/>
            <wp:docPr id="21" name="Kép 21" descr="C:\Users\szala\AppData\Local\Microsoft\Windows\INetCache\Content.Word\összes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zala\AppData\Local\Microsoft\Windows\INetCache\Content.Word\összes_01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5181" t="3483" r="1754" b="16290"/>
                    <a:stretch/>
                  </pic:blipFill>
                  <pic:spPr bwMode="auto">
                    <a:xfrm>
                      <a:off x="0" y="0"/>
                      <a:ext cx="4269179" cy="1914960"/>
                    </a:xfrm>
                    <a:prstGeom prst="rect">
                      <a:avLst/>
                    </a:prstGeom>
                    <a:noFill/>
                    <a:ln>
                      <a:noFill/>
                    </a:ln>
                    <a:extLst>
                      <a:ext uri="{53640926-AAD7-44D8-BBD7-CCE9431645EC}">
                        <a14:shadowObscured xmlns:a14="http://schemas.microsoft.com/office/drawing/2010/main"/>
                      </a:ext>
                    </a:extLst>
                  </pic:spPr>
                </pic:pic>
              </a:graphicData>
            </a:graphic>
          </wp:inline>
        </w:drawing>
      </w:r>
    </w:p>
    <w:p w14:paraId="09C8F301" w14:textId="77777777" w:rsidR="005913C3" w:rsidRPr="009C0474" w:rsidRDefault="005913C3" w:rsidP="005913C3">
      <w:pPr>
        <w:rPr>
          <w:rFonts w:cs="Arial"/>
        </w:rPr>
      </w:pPr>
      <w:r w:rsidRPr="009C0474">
        <w:rPr>
          <w:rFonts w:cs="Arial"/>
        </w:rPr>
        <w:t>Jelkulcs neve: Betonoszlop bak</w:t>
      </w:r>
    </w:p>
    <w:p w14:paraId="7D1F1DEA" w14:textId="77777777" w:rsidR="005913C3" w:rsidRPr="009C0474" w:rsidRDefault="005913C3" w:rsidP="005913C3">
      <w:pPr>
        <w:rPr>
          <w:rFonts w:cs="Arial"/>
        </w:rPr>
      </w:pPr>
      <w:r w:rsidRPr="009C0474">
        <w:rPr>
          <w:rFonts w:cs="Arial"/>
        </w:rPr>
        <w:t>Jelkulcs kódja: 0020</w:t>
      </w:r>
    </w:p>
    <w:p w14:paraId="2DCB8ED3" w14:textId="77777777" w:rsidR="005913C3" w:rsidRPr="009C0474" w:rsidRDefault="005913C3" w:rsidP="005913C3">
      <w:pPr>
        <w:rPr>
          <w:rFonts w:cs="Arial"/>
        </w:rPr>
      </w:pPr>
      <w:r w:rsidRPr="009C0474">
        <w:rPr>
          <w:rFonts w:cs="Arial"/>
        </w:rPr>
        <w:t>Jelkulcs grafikus megjelenítése</w:t>
      </w:r>
    </w:p>
    <w:p w14:paraId="7532EF05" w14:textId="77777777" w:rsidR="005913C3" w:rsidRPr="009C0474" w:rsidRDefault="005913C3" w:rsidP="005913C3">
      <w:pPr>
        <w:rPr>
          <w:rFonts w:cs="Arial"/>
        </w:rPr>
      </w:pPr>
      <w:r w:rsidRPr="009C0474">
        <w:rPr>
          <w:rFonts w:cs="Arial"/>
          <w:noProof/>
          <w:lang w:eastAsia="hu-HU"/>
        </w:rPr>
        <w:drawing>
          <wp:inline distT="0" distB="0" distL="0" distR="0" wp14:anchorId="10AD0D26" wp14:editId="5E4BDB54">
            <wp:extent cx="4049395" cy="1905000"/>
            <wp:effectExtent l="0" t="0" r="8255" b="0"/>
            <wp:docPr id="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srcRect b="15350"/>
                    <a:stretch/>
                  </pic:blipFill>
                  <pic:spPr bwMode="auto">
                    <a:xfrm>
                      <a:off x="0" y="0"/>
                      <a:ext cx="4049395"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3E087FC3" w14:textId="77777777" w:rsidR="005913C3" w:rsidRPr="009C0474" w:rsidRDefault="005913C3" w:rsidP="005913C3">
      <w:pPr>
        <w:rPr>
          <w:rFonts w:cs="Arial"/>
        </w:rPr>
      </w:pPr>
      <w:r w:rsidRPr="009C0474">
        <w:rPr>
          <w:rFonts w:cs="Arial"/>
        </w:rPr>
        <w:t>Jelkulcs neve: Betonoszlop iker</w:t>
      </w:r>
    </w:p>
    <w:p w14:paraId="671A39DF" w14:textId="77777777" w:rsidR="005913C3" w:rsidRPr="009C0474" w:rsidRDefault="005913C3" w:rsidP="005913C3">
      <w:pPr>
        <w:rPr>
          <w:rFonts w:cs="Arial"/>
        </w:rPr>
      </w:pPr>
      <w:r w:rsidRPr="009C0474">
        <w:rPr>
          <w:rFonts w:cs="Arial"/>
        </w:rPr>
        <w:t>Jelkulcs kódja: 0021</w:t>
      </w:r>
    </w:p>
    <w:p w14:paraId="3261B768" w14:textId="77777777" w:rsidR="00810B2F" w:rsidRDefault="005913C3" w:rsidP="005913C3">
      <w:pPr>
        <w:rPr>
          <w:rFonts w:cs="Arial"/>
        </w:rPr>
      </w:pPr>
      <w:r w:rsidRPr="009C0474">
        <w:rPr>
          <w:rFonts w:cs="Arial"/>
        </w:rPr>
        <w:t xml:space="preserve">Jelkulcs grafikus megjelenítése </w:t>
      </w:r>
    </w:p>
    <w:p w14:paraId="742B1EA3" w14:textId="69C5D809" w:rsidR="005913C3" w:rsidRPr="009C0474" w:rsidRDefault="005913C3" w:rsidP="005913C3">
      <w:pPr>
        <w:rPr>
          <w:rFonts w:cs="Arial"/>
        </w:rPr>
      </w:pPr>
      <w:r w:rsidRPr="009C0474">
        <w:rPr>
          <w:rFonts w:cs="Arial"/>
          <w:noProof/>
          <w:lang w:eastAsia="hu-HU"/>
        </w:rPr>
        <w:drawing>
          <wp:inline distT="0" distB="0" distL="0" distR="0" wp14:anchorId="39C0BBE1" wp14:editId="0A3C0A7A">
            <wp:extent cx="4387850" cy="1857375"/>
            <wp:effectExtent l="0" t="0" r="0" b="9525"/>
            <wp:docPr id="4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srcRect b="21603"/>
                    <a:stretch/>
                  </pic:blipFill>
                  <pic:spPr bwMode="auto">
                    <a:xfrm>
                      <a:off x="0" y="0"/>
                      <a:ext cx="4387850"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74DCFE40" w14:textId="77777777" w:rsidR="00810B2F" w:rsidRDefault="00810B2F">
      <w:pPr>
        <w:spacing w:before="0" w:line="240" w:lineRule="auto"/>
        <w:jc w:val="left"/>
        <w:rPr>
          <w:rFonts w:cs="Arial"/>
        </w:rPr>
      </w:pPr>
      <w:r>
        <w:rPr>
          <w:rFonts w:cs="Arial"/>
        </w:rPr>
        <w:br w:type="page"/>
      </w:r>
    </w:p>
    <w:p w14:paraId="72BBC36D" w14:textId="4937985D" w:rsidR="005913C3" w:rsidRPr="009C0474" w:rsidRDefault="005913C3" w:rsidP="005913C3">
      <w:pPr>
        <w:rPr>
          <w:rFonts w:cs="Arial"/>
        </w:rPr>
      </w:pPr>
      <w:r w:rsidRPr="009C0474">
        <w:rPr>
          <w:rFonts w:cs="Arial"/>
        </w:rPr>
        <w:t xml:space="preserve">Jelkulcs neve: </w:t>
      </w:r>
      <w:r w:rsidRPr="009C0474">
        <w:rPr>
          <w:rFonts w:cs="Arial"/>
          <w:color w:val="FF0000"/>
        </w:rPr>
        <w:t>Vastraverz</w:t>
      </w:r>
    </w:p>
    <w:p w14:paraId="2845204A" w14:textId="77777777" w:rsidR="005913C3" w:rsidRPr="009C0474" w:rsidRDefault="005913C3" w:rsidP="005913C3">
      <w:pPr>
        <w:rPr>
          <w:rFonts w:cs="Arial"/>
        </w:rPr>
      </w:pPr>
      <w:r w:rsidRPr="009C0474">
        <w:rPr>
          <w:rFonts w:cs="Arial"/>
        </w:rPr>
        <w:t>Jelkulcs kódja: 0022</w:t>
      </w:r>
    </w:p>
    <w:p w14:paraId="65FDC781" w14:textId="77777777" w:rsidR="00810B2F" w:rsidRDefault="005913C3" w:rsidP="005913C3">
      <w:pPr>
        <w:rPr>
          <w:rFonts w:cs="Arial"/>
        </w:rPr>
      </w:pPr>
      <w:r w:rsidRPr="009C0474">
        <w:rPr>
          <w:rFonts w:cs="Arial"/>
        </w:rPr>
        <w:t xml:space="preserve">Jelkulcs grafikus megjelenítése </w:t>
      </w:r>
    </w:p>
    <w:p w14:paraId="7EF47BBD" w14:textId="53DB91D4" w:rsidR="005913C3" w:rsidRPr="009C0474" w:rsidRDefault="005913C3" w:rsidP="005913C3">
      <w:pPr>
        <w:rPr>
          <w:rFonts w:cs="Arial"/>
        </w:rPr>
      </w:pPr>
      <w:r w:rsidRPr="009C0474">
        <w:rPr>
          <w:rFonts w:cs="Arial"/>
          <w:noProof/>
          <w:lang w:eastAsia="hu-HU"/>
        </w:rPr>
        <w:drawing>
          <wp:inline distT="0" distB="0" distL="0" distR="0" wp14:anchorId="0C3A7C56" wp14:editId="3AC0B274">
            <wp:extent cx="4351069" cy="2202873"/>
            <wp:effectExtent l="19050" t="0" r="0" b="0"/>
            <wp:docPr id="24" name="Kép 24" descr="C:\Users\szala\AppData\Local\Microsoft\Windows\INetCache\Content.Word\összes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zala\AppData\Local\Microsoft\Windows\INetCache\Content.Word\összes_022.jpg"/>
                    <pic:cNvPicPr>
                      <a:picLocks noChangeAspect="1" noChangeArrowheads="1"/>
                    </pic:cNvPicPr>
                  </pic:nvPicPr>
                  <pic:blipFill>
                    <a:blip r:embed="rId44" cstate="print">
                      <a:extLst>
                        <a:ext uri="{28A0092B-C50C-407E-A947-70E740481C1C}">
                          <a14:useLocalDpi xmlns:a14="http://schemas.microsoft.com/office/drawing/2010/main" val="0"/>
                        </a:ext>
                      </a:extLst>
                    </a:blip>
                    <a:srcRect l="23410" t="2985" r="929" b="4725"/>
                    <a:stretch>
                      <a:fillRect/>
                    </a:stretch>
                  </pic:blipFill>
                  <pic:spPr bwMode="auto">
                    <a:xfrm>
                      <a:off x="0" y="0"/>
                      <a:ext cx="4351069" cy="2202873"/>
                    </a:xfrm>
                    <a:prstGeom prst="rect">
                      <a:avLst/>
                    </a:prstGeom>
                    <a:noFill/>
                    <a:ln>
                      <a:noFill/>
                    </a:ln>
                  </pic:spPr>
                </pic:pic>
              </a:graphicData>
            </a:graphic>
          </wp:inline>
        </w:drawing>
      </w:r>
    </w:p>
    <w:p w14:paraId="043BFF18" w14:textId="77777777" w:rsidR="005913C3" w:rsidRPr="009C0474" w:rsidRDefault="005913C3" w:rsidP="005913C3">
      <w:pPr>
        <w:rPr>
          <w:rFonts w:cs="Arial"/>
        </w:rPr>
      </w:pPr>
      <w:r w:rsidRPr="009C0474">
        <w:rPr>
          <w:rFonts w:cs="Arial"/>
        </w:rPr>
        <w:t>Jelkulcs neve: Fémoszlop</w:t>
      </w:r>
    </w:p>
    <w:p w14:paraId="0CB5F1E5" w14:textId="77777777" w:rsidR="005913C3" w:rsidRPr="009C0474" w:rsidRDefault="005913C3" w:rsidP="005913C3">
      <w:pPr>
        <w:rPr>
          <w:rFonts w:cs="Arial"/>
        </w:rPr>
      </w:pPr>
      <w:r w:rsidRPr="009C0474">
        <w:rPr>
          <w:rFonts w:cs="Arial"/>
        </w:rPr>
        <w:t>Jelkulcs kódja: 0023</w:t>
      </w:r>
    </w:p>
    <w:p w14:paraId="2976566C" w14:textId="77777777" w:rsidR="00810B2F" w:rsidRDefault="005913C3" w:rsidP="005913C3">
      <w:pPr>
        <w:rPr>
          <w:rFonts w:cs="Arial"/>
        </w:rPr>
      </w:pPr>
      <w:r w:rsidRPr="009C0474">
        <w:rPr>
          <w:rFonts w:cs="Arial"/>
        </w:rPr>
        <w:t xml:space="preserve">Jelkulcs grafikus megjelenítése </w:t>
      </w:r>
    </w:p>
    <w:p w14:paraId="3B0D9E2E" w14:textId="3BDE2FFF" w:rsidR="005913C3" w:rsidRPr="009C0474" w:rsidRDefault="005913C3" w:rsidP="005913C3">
      <w:pPr>
        <w:rPr>
          <w:rFonts w:cs="Arial"/>
        </w:rPr>
      </w:pPr>
      <w:r w:rsidRPr="009C0474">
        <w:rPr>
          <w:rFonts w:cs="Arial"/>
          <w:noProof/>
          <w:lang w:eastAsia="hu-HU"/>
        </w:rPr>
        <w:drawing>
          <wp:inline distT="0" distB="0" distL="0" distR="0" wp14:anchorId="0D8AE35C" wp14:editId="07D8F29F">
            <wp:extent cx="4300855" cy="1838325"/>
            <wp:effectExtent l="0" t="0" r="4445" b="9525"/>
            <wp:docPr id="25" name="Kép 25" descr="C:\Users\szala\AppData\Local\Microsoft\Windows\INetCache\Content.Word\összes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zala\AppData\Local\Microsoft\Windows\INetCache\Content.Word\összes_02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529" t="4726" r="1630" b="18254"/>
                    <a:stretch/>
                  </pic:blipFill>
                  <pic:spPr bwMode="auto">
                    <a:xfrm>
                      <a:off x="0" y="0"/>
                      <a:ext cx="4301028" cy="1838399"/>
                    </a:xfrm>
                    <a:prstGeom prst="rect">
                      <a:avLst/>
                    </a:prstGeom>
                    <a:noFill/>
                    <a:ln>
                      <a:noFill/>
                    </a:ln>
                    <a:extLst>
                      <a:ext uri="{53640926-AAD7-44D8-BBD7-CCE9431645EC}">
                        <a14:shadowObscured xmlns:a14="http://schemas.microsoft.com/office/drawing/2010/main"/>
                      </a:ext>
                    </a:extLst>
                  </pic:spPr>
                </pic:pic>
              </a:graphicData>
            </a:graphic>
          </wp:inline>
        </w:drawing>
      </w:r>
    </w:p>
    <w:p w14:paraId="147A2933" w14:textId="77777777" w:rsidR="005913C3" w:rsidRPr="009C0474" w:rsidRDefault="005913C3" w:rsidP="005913C3">
      <w:pPr>
        <w:rPr>
          <w:rFonts w:cs="Arial"/>
        </w:rPr>
      </w:pPr>
      <w:r w:rsidRPr="009C0474">
        <w:rPr>
          <w:rFonts w:cs="Arial"/>
        </w:rPr>
        <w:t>Jelkulcs neve: Fémoszlop &gt;10</w:t>
      </w:r>
    </w:p>
    <w:p w14:paraId="2D8B3EE1" w14:textId="77777777" w:rsidR="005913C3" w:rsidRPr="009C0474" w:rsidRDefault="005913C3" w:rsidP="005913C3">
      <w:pPr>
        <w:rPr>
          <w:rFonts w:cs="Arial"/>
        </w:rPr>
      </w:pPr>
      <w:r w:rsidRPr="009C0474">
        <w:rPr>
          <w:rFonts w:cs="Arial"/>
        </w:rPr>
        <w:t>Jelkulcs kódja: 0024</w:t>
      </w:r>
    </w:p>
    <w:p w14:paraId="55E41D68" w14:textId="77777777" w:rsidR="00810B2F" w:rsidRDefault="005913C3" w:rsidP="005913C3">
      <w:pPr>
        <w:rPr>
          <w:rFonts w:cs="Arial"/>
        </w:rPr>
      </w:pPr>
      <w:r w:rsidRPr="009C0474">
        <w:rPr>
          <w:rFonts w:cs="Arial"/>
        </w:rPr>
        <w:t xml:space="preserve">Jelkulcs grafikus megjelenítése </w:t>
      </w:r>
    </w:p>
    <w:p w14:paraId="51F7FDCD" w14:textId="2B48FB78" w:rsidR="005913C3" w:rsidRPr="009C0474" w:rsidRDefault="005913C3" w:rsidP="005913C3">
      <w:pPr>
        <w:rPr>
          <w:rFonts w:cs="Arial"/>
        </w:rPr>
      </w:pPr>
      <w:r w:rsidRPr="009C0474">
        <w:rPr>
          <w:rFonts w:cs="Arial"/>
          <w:noProof/>
          <w:lang w:eastAsia="hu-HU"/>
        </w:rPr>
        <w:drawing>
          <wp:inline distT="0" distB="0" distL="0" distR="0" wp14:anchorId="6D51F3C6" wp14:editId="73FB97EB">
            <wp:extent cx="4302559" cy="1895475"/>
            <wp:effectExtent l="0" t="0" r="3175" b="0"/>
            <wp:docPr id="27" name="Kép 26" descr="C:\Users\szala\AppData\Local\Microsoft\Windows\INetCache\Content.Word\összes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zala\AppData\Local\Microsoft\Windows\INetCache\Content.Word\összes_024.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190" t="2986" r="1135" b="17586"/>
                    <a:stretch/>
                  </pic:blipFill>
                  <pic:spPr bwMode="auto">
                    <a:xfrm>
                      <a:off x="0" y="0"/>
                      <a:ext cx="4303536" cy="1895906"/>
                    </a:xfrm>
                    <a:prstGeom prst="rect">
                      <a:avLst/>
                    </a:prstGeom>
                    <a:noFill/>
                    <a:ln>
                      <a:noFill/>
                    </a:ln>
                    <a:extLst>
                      <a:ext uri="{53640926-AAD7-44D8-BBD7-CCE9431645EC}">
                        <a14:shadowObscured xmlns:a14="http://schemas.microsoft.com/office/drawing/2010/main"/>
                      </a:ext>
                    </a:extLst>
                  </pic:spPr>
                </pic:pic>
              </a:graphicData>
            </a:graphic>
          </wp:inline>
        </w:drawing>
      </w:r>
    </w:p>
    <w:p w14:paraId="45A43FFD" w14:textId="77777777" w:rsidR="00810B2F" w:rsidRDefault="00810B2F">
      <w:pPr>
        <w:spacing w:before="0" w:line="240" w:lineRule="auto"/>
        <w:jc w:val="left"/>
        <w:rPr>
          <w:rFonts w:cs="Arial"/>
        </w:rPr>
      </w:pPr>
      <w:r>
        <w:rPr>
          <w:rFonts w:cs="Arial"/>
        </w:rPr>
        <w:br w:type="page"/>
      </w:r>
    </w:p>
    <w:p w14:paraId="32E18BBE" w14:textId="28E072E3" w:rsidR="005913C3" w:rsidRPr="009C0474" w:rsidRDefault="005913C3" w:rsidP="005913C3">
      <w:pPr>
        <w:rPr>
          <w:rFonts w:cs="Arial"/>
        </w:rPr>
      </w:pPr>
      <w:r w:rsidRPr="009C0474">
        <w:rPr>
          <w:rFonts w:cs="Arial"/>
        </w:rPr>
        <w:t>Jelkulcs neve: Műanyag oszlop</w:t>
      </w:r>
    </w:p>
    <w:p w14:paraId="11BAB398" w14:textId="77777777" w:rsidR="005913C3" w:rsidRPr="009C0474" w:rsidRDefault="005913C3" w:rsidP="005913C3">
      <w:pPr>
        <w:rPr>
          <w:rFonts w:cs="Arial"/>
        </w:rPr>
      </w:pPr>
      <w:r w:rsidRPr="009C0474">
        <w:rPr>
          <w:rFonts w:cs="Arial"/>
        </w:rPr>
        <w:t>Jelkulcs kódja: 0025</w:t>
      </w:r>
    </w:p>
    <w:p w14:paraId="42889134" w14:textId="77777777" w:rsidR="005913C3" w:rsidRPr="009C0474" w:rsidRDefault="005913C3" w:rsidP="005913C3">
      <w:pPr>
        <w:rPr>
          <w:rFonts w:cs="Arial"/>
        </w:rPr>
      </w:pPr>
      <w:r w:rsidRPr="009C0474">
        <w:rPr>
          <w:rFonts w:cs="Arial"/>
        </w:rPr>
        <w:t>Jelkulcs grafikus megjelenítése</w:t>
      </w:r>
    </w:p>
    <w:p w14:paraId="0C376092" w14:textId="77777777" w:rsidR="005913C3" w:rsidRPr="009C0474" w:rsidRDefault="005913C3" w:rsidP="005913C3">
      <w:pPr>
        <w:rPr>
          <w:rFonts w:cs="Arial"/>
          <w:lang w:eastAsia="hu-HU"/>
        </w:rPr>
      </w:pPr>
      <w:r w:rsidRPr="009C0474">
        <w:rPr>
          <w:rFonts w:cs="Arial"/>
          <w:noProof/>
          <w:lang w:eastAsia="hu-HU"/>
        </w:rPr>
        <w:drawing>
          <wp:inline distT="0" distB="0" distL="0" distR="0" wp14:anchorId="6E249BC6" wp14:editId="0D78EC99">
            <wp:extent cx="3935433" cy="2220685"/>
            <wp:effectExtent l="19050" t="0" r="7917" b="0"/>
            <wp:docPr id="28" name="Kép 27" descr="C:\Users\szala\AppData\Local\Microsoft\Windows\INetCache\Content.Word\összes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zala\AppData\Local\Microsoft\Windows\INetCache\Content.Word\összes_025.jpg"/>
                    <pic:cNvPicPr>
                      <a:picLocks noChangeAspect="1" noChangeArrowheads="1"/>
                    </pic:cNvPicPr>
                  </pic:nvPicPr>
                  <pic:blipFill>
                    <a:blip r:embed="rId47" cstate="print">
                      <a:extLst>
                        <a:ext uri="{28A0092B-C50C-407E-A947-70E740481C1C}">
                          <a14:useLocalDpi xmlns:a14="http://schemas.microsoft.com/office/drawing/2010/main" val="0"/>
                        </a:ext>
                      </a:extLst>
                    </a:blip>
                    <a:srcRect l="30134" t="2489" r="1445" b="4435"/>
                    <a:stretch>
                      <a:fillRect/>
                    </a:stretch>
                  </pic:blipFill>
                  <pic:spPr bwMode="auto">
                    <a:xfrm>
                      <a:off x="0" y="0"/>
                      <a:ext cx="3935433" cy="2220685"/>
                    </a:xfrm>
                    <a:prstGeom prst="rect">
                      <a:avLst/>
                    </a:prstGeom>
                    <a:noFill/>
                    <a:ln>
                      <a:noFill/>
                    </a:ln>
                  </pic:spPr>
                </pic:pic>
              </a:graphicData>
            </a:graphic>
          </wp:inline>
        </w:drawing>
      </w:r>
    </w:p>
    <w:p w14:paraId="43806B00" w14:textId="77777777" w:rsidR="005913C3" w:rsidRPr="009C0474" w:rsidRDefault="005913C3" w:rsidP="005913C3">
      <w:pPr>
        <w:rPr>
          <w:rFonts w:cs="Arial"/>
        </w:rPr>
      </w:pPr>
      <w:r w:rsidRPr="009C0474">
        <w:rPr>
          <w:rFonts w:cs="Arial"/>
        </w:rPr>
        <w:t>Jelkulcs neve: Egyes gyám</w:t>
      </w:r>
    </w:p>
    <w:p w14:paraId="3095AE0D" w14:textId="77777777" w:rsidR="005913C3" w:rsidRPr="009C0474" w:rsidRDefault="005913C3" w:rsidP="005913C3">
      <w:pPr>
        <w:rPr>
          <w:rFonts w:cs="Arial"/>
        </w:rPr>
      </w:pPr>
      <w:r w:rsidRPr="009C0474">
        <w:rPr>
          <w:rFonts w:cs="Arial"/>
        </w:rPr>
        <w:t>Jelkulcs kódja: 0026</w:t>
      </w:r>
    </w:p>
    <w:p w14:paraId="7942F466" w14:textId="77777777" w:rsidR="005913C3" w:rsidRPr="009C0474" w:rsidRDefault="005913C3" w:rsidP="005913C3">
      <w:pPr>
        <w:rPr>
          <w:rFonts w:cs="Arial"/>
          <w:lang w:eastAsia="hu-HU"/>
        </w:rPr>
      </w:pPr>
      <w:r w:rsidRPr="009C0474">
        <w:rPr>
          <w:rFonts w:cs="Arial"/>
        </w:rPr>
        <w:t>Jelkulcs grafikus megjelenítése</w:t>
      </w:r>
    </w:p>
    <w:p w14:paraId="18A6D86E" w14:textId="77777777" w:rsidR="005913C3" w:rsidRPr="009C0474" w:rsidRDefault="005913C3" w:rsidP="005913C3">
      <w:pPr>
        <w:rPr>
          <w:rFonts w:cs="Arial"/>
        </w:rPr>
      </w:pPr>
      <w:r w:rsidRPr="009C0474">
        <w:rPr>
          <w:rFonts w:cs="Arial"/>
          <w:noProof/>
          <w:lang w:eastAsia="hu-HU"/>
        </w:rPr>
        <w:drawing>
          <wp:inline distT="0" distB="0" distL="0" distR="0" wp14:anchorId="7319722F" wp14:editId="323E75A7">
            <wp:extent cx="4227615" cy="2179122"/>
            <wp:effectExtent l="19050" t="0" r="1485" b="0"/>
            <wp:docPr id="29" name="Kép 28" descr="C:\Users\szala\AppData\Local\Microsoft\Windows\INetCache\Content.Word\összes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zala\AppData\Local\Microsoft\Windows\INetCache\Content.Word\összes_026.jpg"/>
                    <pic:cNvPicPr>
                      <a:picLocks noChangeAspect="1" noChangeArrowheads="1"/>
                    </pic:cNvPicPr>
                  </pic:nvPicPr>
                  <pic:blipFill>
                    <a:blip r:embed="rId48" cstate="print">
                      <a:extLst>
                        <a:ext uri="{28A0092B-C50C-407E-A947-70E740481C1C}">
                          <a14:useLocalDpi xmlns:a14="http://schemas.microsoft.com/office/drawing/2010/main" val="0"/>
                        </a:ext>
                      </a:extLst>
                    </a:blip>
                    <a:srcRect l="26137" t="4975" r="826" b="3731"/>
                    <a:stretch>
                      <a:fillRect/>
                    </a:stretch>
                  </pic:blipFill>
                  <pic:spPr bwMode="auto">
                    <a:xfrm>
                      <a:off x="0" y="0"/>
                      <a:ext cx="4227615" cy="2179122"/>
                    </a:xfrm>
                    <a:prstGeom prst="rect">
                      <a:avLst/>
                    </a:prstGeom>
                    <a:noFill/>
                    <a:ln>
                      <a:noFill/>
                    </a:ln>
                  </pic:spPr>
                </pic:pic>
              </a:graphicData>
            </a:graphic>
          </wp:inline>
        </w:drawing>
      </w:r>
    </w:p>
    <w:p w14:paraId="07FC995E" w14:textId="77777777" w:rsidR="00810B2F" w:rsidRDefault="00810B2F">
      <w:pPr>
        <w:spacing w:before="0" w:line="240" w:lineRule="auto"/>
        <w:jc w:val="left"/>
        <w:rPr>
          <w:rFonts w:cs="Arial"/>
        </w:rPr>
      </w:pPr>
      <w:r>
        <w:rPr>
          <w:rFonts w:cs="Arial"/>
        </w:rPr>
        <w:br w:type="page"/>
      </w:r>
    </w:p>
    <w:p w14:paraId="53C9B2AD" w14:textId="304952DC" w:rsidR="005913C3" w:rsidRPr="009C0474" w:rsidRDefault="005913C3" w:rsidP="005913C3">
      <w:pPr>
        <w:rPr>
          <w:rFonts w:cs="Arial"/>
        </w:rPr>
      </w:pPr>
      <w:r w:rsidRPr="009C0474">
        <w:rPr>
          <w:rFonts w:cs="Arial"/>
        </w:rPr>
        <w:t>Jelkulcs neve: Kettős gyám</w:t>
      </w:r>
    </w:p>
    <w:p w14:paraId="7BD871F5" w14:textId="77777777" w:rsidR="005913C3" w:rsidRPr="009C0474" w:rsidRDefault="005913C3" w:rsidP="005913C3">
      <w:pPr>
        <w:rPr>
          <w:rFonts w:cs="Arial"/>
        </w:rPr>
      </w:pPr>
      <w:r w:rsidRPr="009C0474">
        <w:rPr>
          <w:rFonts w:cs="Arial"/>
        </w:rPr>
        <w:t>Jelkulcs kódja: 0027</w:t>
      </w:r>
    </w:p>
    <w:p w14:paraId="29E3F885" w14:textId="77777777" w:rsidR="00810B2F" w:rsidRDefault="005913C3" w:rsidP="005913C3">
      <w:pPr>
        <w:rPr>
          <w:rFonts w:cs="Arial"/>
        </w:rPr>
      </w:pPr>
      <w:r w:rsidRPr="009C0474">
        <w:rPr>
          <w:rFonts w:cs="Arial"/>
        </w:rPr>
        <w:t xml:space="preserve">Jelkulcs grafikus megjelenítése </w:t>
      </w:r>
    </w:p>
    <w:p w14:paraId="3998BF69" w14:textId="29C1DC90" w:rsidR="005913C3" w:rsidRPr="009C0474" w:rsidRDefault="005913C3" w:rsidP="005913C3">
      <w:pPr>
        <w:rPr>
          <w:rFonts w:cs="Arial"/>
        </w:rPr>
      </w:pPr>
      <w:r w:rsidRPr="009C0474">
        <w:rPr>
          <w:rFonts w:cs="Arial"/>
          <w:noProof/>
          <w:lang w:eastAsia="hu-HU"/>
        </w:rPr>
        <w:drawing>
          <wp:inline distT="0" distB="0" distL="0" distR="0" wp14:anchorId="213455D2" wp14:editId="6FCD1E12">
            <wp:extent cx="4186114" cy="2149433"/>
            <wp:effectExtent l="19050" t="0" r="4886" b="0"/>
            <wp:docPr id="30" name="Kép 29" descr="C:\Users\szala\AppData\Local\Microsoft\Windows\INetCache\Content.Word\összes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zala\AppData\Local\Microsoft\Windows\INetCache\Content.Word\összes_027.jpg"/>
                    <pic:cNvPicPr>
                      <a:picLocks noChangeAspect="1" noChangeArrowheads="1"/>
                    </pic:cNvPicPr>
                  </pic:nvPicPr>
                  <pic:blipFill>
                    <a:blip r:embed="rId49" cstate="print">
                      <a:extLst>
                        <a:ext uri="{28A0092B-C50C-407E-A947-70E740481C1C}">
                          <a14:useLocalDpi xmlns:a14="http://schemas.microsoft.com/office/drawing/2010/main" val="0"/>
                        </a:ext>
                      </a:extLst>
                    </a:blip>
                    <a:srcRect l="25371" t="5224" r="1836" b="4699"/>
                    <a:stretch>
                      <a:fillRect/>
                    </a:stretch>
                  </pic:blipFill>
                  <pic:spPr bwMode="auto">
                    <a:xfrm>
                      <a:off x="0" y="0"/>
                      <a:ext cx="4186114" cy="2149433"/>
                    </a:xfrm>
                    <a:prstGeom prst="rect">
                      <a:avLst/>
                    </a:prstGeom>
                    <a:noFill/>
                    <a:ln>
                      <a:noFill/>
                    </a:ln>
                  </pic:spPr>
                </pic:pic>
              </a:graphicData>
            </a:graphic>
          </wp:inline>
        </w:drawing>
      </w:r>
    </w:p>
    <w:p w14:paraId="3295225B" w14:textId="77777777" w:rsidR="005913C3" w:rsidRPr="009C0474" w:rsidRDefault="005913C3" w:rsidP="005913C3">
      <w:pPr>
        <w:rPr>
          <w:rFonts w:cs="Arial"/>
        </w:rPr>
      </w:pPr>
      <w:r w:rsidRPr="009C0474">
        <w:rPr>
          <w:rFonts w:cs="Arial"/>
        </w:rPr>
        <w:t>Jelkulcs neve: Oszlop kitámasztás</w:t>
      </w:r>
    </w:p>
    <w:p w14:paraId="1E53D58D" w14:textId="77777777" w:rsidR="005913C3" w:rsidRPr="009C0474" w:rsidRDefault="005913C3" w:rsidP="005913C3">
      <w:pPr>
        <w:rPr>
          <w:rFonts w:cs="Arial"/>
        </w:rPr>
      </w:pPr>
      <w:r w:rsidRPr="009C0474">
        <w:rPr>
          <w:rFonts w:cs="Arial"/>
        </w:rPr>
        <w:t>Jelkulcs kódja: 0028</w:t>
      </w:r>
    </w:p>
    <w:p w14:paraId="0D37366A" w14:textId="77777777" w:rsidR="00810B2F" w:rsidRDefault="005913C3" w:rsidP="005913C3">
      <w:pPr>
        <w:rPr>
          <w:rFonts w:cs="Arial"/>
        </w:rPr>
      </w:pPr>
      <w:r w:rsidRPr="009C0474">
        <w:rPr>
          <w:rFonts w:cs="Arial"/>
        </w:rPr>
        <w:t xml:space="preserve">Jelkulcs grafikus megjelenítése </w:t>
      </w:r>
    </w:p>
    <w:p w14:paraId="1134498F" w14:textId="1A2F3988" w:rsidR="005913C3" w:rsidRPr="009C0474" w:rsidRDefault="005913C3" w:rsidP="005913C3">
      <w:pPr>
        <w:rPr>
          <w:rFonts w:cs="Arial"/>
        </w:rPr>
      </w:pPr>
      <w:r w:rsidRPr="009C0474">
        <w:rPr>
          <w:rFonts w:cs="Arial"/>
          <w:noProof/>
          <w:lang w:eastAsia="hu-HU"/>
        </w:rPr>
        <w:drawing>
          <wp:inline distT="0" distB="0" distL="0" distR="0" wp14:anchorId="2B078F01" wp14:editId="5C05D395">
            <wp:extent cx="4223838" cy="2215887"/>
            <wp:effectExtent l="19050" t="0" r="5262" b="0"/>
            <wp:docPr id="31" name="Kép 30" descr="C:\Users\szala\AppData\Local\Microsoft\Windows\INetCache\Content.Word\összes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zala\AppData\Local\Microsoft\Windows\INetCache\Content.Word\összes_028.jpg"/>
                    <pic:cNvPicPr>
                      <a:picLocks noChangeAspect="1" noChangeArrowheads="1"/>
                    </pic:cNvPicPr>
                  </pic:nvPicPr>
                  <pic:blipFill>
                    <a:blip r:embed="rId50" cstate="print">
                      <a:extLst>
                        <a:ext uri="{28A0092B-C50C-407E-A947-70E740481C1C}">
                          <a14:useLocalDpi xmlns:a14="http://schemas.microsoft.com/office/drawing/2010/main" val="0"/>
                        </a:ext>
                      </a:extLst>
                    </a:blip>
                    <a:srcRect l="25069" t="3731" r="1445" b="3435"/>
                    <a:stretch>
                      <a:fillRect/>
                    </a:stretch>
                  </pic:blipFill>
                  <pic:spPr bwMode="auto">
                    <a:xfrm>
                      <a:off x="0" y="0"/>
                      <a:ext cx="4223838" cy="2215887"/>
                    </a:xfrm>
                    <a:prstGeom prst="rect">
                      <a:avLst/>
                    </a:prstGeom>
                    <a:noFill/>
                    <a:ln>
                      <a:noFill/>
                    </a:ln>
                  </pic:spPr>
                </pic:pic>
              </a:graphicData>
            </a:graphic>
          </wp:inline>
        </w:drawing>
      </w:r>
    </w:p>
    <w:p w14:paraId="1DF6A36E" w14:textId="77777777" w:rsidR="005913C3" w:rsidRPr="009C0474" w:rsidRDefault="005913C3" w:rsidP="005913C3">
      <w:pPr>
        <w:rPr>
          <w:rFonts w:cs="Arial"/>
        </w:rPr>
      </w:pPr>
      <w:r w:rsidRPr="009C0474">
        <w:rPr>
          <w:rFonts w:cs="Arial"/>
        </w:rPr>
        <w:t>Jelkulcs neve: Oszlop kihorgonyzás</w:t>
      </w:r>
    </w:p>
    <w:p w14:paraId="19E87A72" w14:textId="77777777" w:rsidR="005913C3" w:rsidRPr="009C0474" w:rsidRDefault="005913C3" w:rsidP="005913C3">
      <w:pPr>
        <w:rPr>
          <w:rFonts w:cs="Arial"/>
        </w:rPr>
      </w:pPr>
      <w:r w:rsidRPr="009C0474">
        <w:rPr>
          <w:rFonts w:cs="Arial"/>
        </w:rPr>
        <w:t>Jelkulcs kódja: 0029</w:t>
      </w:r>
    </w:p>
    <w:p w14:paraId="06AE25D5" w14:textId="77777777" w:rsidR="005913C3" w:rsidRPr="009C0474" w:rsidRDefault="005913C3" w:rsidP="005913C3">
      <w:pPr>
        <w:rPr>
          <w:rFonts w:cs="Arial"/>
        </w:rPr>
      </w:pPr>
      <w:r w:rsidRPr="009C0474">
        <w:rPr>
          <w:rFonts w:cs="Arial"/>
        </w:rPr>
        <w:t>Jelkulcs grafikus megjelenítése</w:t>
      </w:r>
    </w:p>
    <w:p w14:paraId="61EE1B9E" w14:textId="77777777" w:rsidR="005913C3" w:rsidRPr="009C0474" w:rsidRDefault="005913C3" w:rsidP="005913C3">
      <w:pPr>
        <w:rPr>
          <w:rFonts w:cs="Arial"/>
          <w:lang w:eastAsia="hu-HU"/>
        </w:rPr>
      </w:pPr>
      <w:r w:rsidRPr="009C0474">
        <w:rPr>
          <w:rFonts w:cs="Arial"/>
          <w:noProof/>
          <w:lang w:eastAsia="hu-HU"/>
        </w:rPr>
        <w:drawing>
          <wp:inline distT="0" distB="0" distL="0" distR="0" wp14:anchorId="6692DA23" wp14:editId="7431A9BB">
            <wp:extent cx="3822341" cy="1552575"/>
            <wp:effectExtent l="0" t="0" r="6985" b="0"/>
            <wp:docPr id="32" name="Kép 31" descr="C:\Users\szala\AppData\Local\Microsoft\Windows\INetCache\Content.Word\összes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zala\AppData\Local\Microsoft\Windows\INetCache\Content.Word\összes_029.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7567" t="8955" r="6088" b="25981"/>
                    <a:stretch/>
                  </pic:blipFill>
                  <pic:spPr bwMode="auto">
                    <a:xfrm>
                      <a:off x="0" y="0"/>
                      <a:ext cx="3823475" cy="1553036"/>
                    </a:xfrm>
                    <a:prstGeom prst="rect">
                      <a:avLst/>
                    </a:prstGeom>
                    <a:noFill/>
                    <a:ln>
                      <a:noFill/>
                    </a:ln>
                    <a:extLst>
                      <a:ext uri="{53640926-AAD7-44D8-BBD7-CCE9431645EC}">
                        <a14:shadowObscured xmlns:a14="http://schemas.microsoft.com/office/drawing/2010/main"/>
                      </a:ext>
                    </a:extLst>
                  </pic:spPr>
                </pic:pic>
              </a:graphicData>
            </a:graphic>
          </wp:inline>
        </w:drawing>
      </w:r>
    </w:p>
    <w:p w14:paraId="35FEC0F4" w14:textId="77777777" w:rsidR="00810B2F" w:rsidRDefault="00810B2F">
      <w:pPr>
        <w:spacing w:before="0" w:line="240" w:lineRule="auto"/>
        <w:jc w:val="left"/>
        <w:rPr>
          <w:rFonts w:cs="Arial"/>
        </w:rPr>
      </w:pPr>
      <w:r>
        <w:rPr>
          <w:rFonts w:cs="Arial"/>
        </w:rPr>
        <w:br w:type="page"/>
      </w:r>
    </w:p>
    <w:p w14:paraId="06A661EE" w14:textId="4780DF2E" w:rsidR="005913C3" w:rsidRPr="009C0474" w:rsidRDefault="005913C3" w:rsidP="005913C3">
      <w:pPr>
        <w:rPr>
          <w:rFonts w:cs="Arial"/>
        </w:rPr>
      </w:pPr>
      <w:r w:rsidRPr="009C0474">
        <w:rPr>
          <w:rFonts w:cs="Arial"/>
        </w:rPr>
        <w:t>Jelkulcs neve: Gyám kitámasztás</w:t>
      </w:r>
    </w:p>
    <w:p w14:paraId="38079FA8" w14:textId="77777777" w:rsidR="005913C3" w:rsidRPr="009C0474" w:rsidRDefault="005913C3" w:rsidP="005913C3">
      <w:pPr>
        <w:rPr>
          <w:rFonts w:cs="Arial"/>
        </w:rPr>
      </w:pPr>
      <w:r w:rsidRPr="009C0474">
        <w:rPr>
          <w:rFonts w:cs="Arial"/>
        </w:rPr>
        <w:t>Jelkulcs kódja: 0030</w:t>
      </w:r>
    </w:p>
    <w:p w14:paraId="20BED2A7" w14:textId="77777777" w:rsidR="00810B2F" w:rsidRDefault="005913C3" w:rsidP="005913C3">
      <w:pPr>
        <w:rPr>
          <w:rFonts w:cs="Arial"/>
          <w:lang w:eastAsia="hu-HU"/>
        </w:rPr>
      </w:pPr>
      <w:r w:rsidRPr="009C0474">
        <w:rPr>
          <w:rFonts w:cs="Arial"/>
        </w:rPr>
        <w:t>Jelkulcs grafikus megjelenítése</w:t>
      </w:r>
      <w:r w:rsidRPr="009C0474">
        <w:rPr>
          <w:rFonts w:cs="Arial"/>
          <w:lang w:eastAsia="hu-HU"/>
        </w:rPr>
        <w:t xml:space="preserve"> </w:t>
      </w:r>
    </w:p>
    <w:p w14:paraId="1784D2B7" w14:textId="53A405A4" w:rsidR="005913C3" w:rsidRPr="009C0474" w:rsidRDefault="005913C3" w:rsidP="005913C3">
      <w:pPr>
        <w:rPr>
          <w:rFonts w:cs="Arial"/>
        </w:rPr>
      </w:pPr>
      <w:r w:rsidRPr="009C0474">
        <w:rPr>
          <w:rFonts w:cs="Arial"/>
          <w:noProof/>
          <w:lang w:eastAsia="hu-HU"/>
        </w:rPr>
        <w:drawing>
          <wp:inline distT="0" distB="0" distL="0" distR="0" wp14:anchorId="3C5B660D" wp14:editId="79A8458B">
            <wp:extent cx="4272964" cy="1571625"/>
            <wp:effectExtent l="0" t="0" r="0" b="0"/>
            <wp:docPr id="33" name="Kép 32" descr="C:\Users\szala\AppData\Local\Microsoft\Windows\INetCache\Content.Word\összes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zala\AppData\Local\Microsoft\Windows\INetCache\Content.Word\összes_03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4149" t="3980" r="1548" b="30163"/>
                    <a:stretch/>
                  </pic:blipFill>
                  <pic:spPr bwMode="auto">
                    <a:xfrm>
                      <a:off x="0" y="0"/>
                      <a:ext cx="4273880" cy="1571962"/>
                    </a:xfrm>
                    <a:prstGeom prst="rect">
                      <a:avLst/>
                    </a:prstGeom>
                    <a:noFill/>
                    <a:ln>
                      <a:noFill/>
                    </a:ln>
                    <a:extLst>
                      <a:ext uri="{53640926-AAD7-44D8-BBD7-CCE9431645EC}">
                        <a14:shadowObscured xmlns:a14="http://schemas.microsoft.com/office/drawing/2010/main"/>
                      </a:ext>
                    </a:extLst>
                  </pic:spPr>
                </pic:pic>
              </a:graphicData>
            </a:graphic>
          </wp:inline>
        </w:drawing>
      </w:r>
    </w:p>
    <w:p w14:paraId="22F67F10" w14:textId="77777777" w:rsidR="005913C3" w:rsidRPr="009C0474" w:rsidRDefault="005913C3" w:rsidP="005913C3">
      <w:pPr>
        <w:rPr>
          <w:rFonts w:cs="Arial"/>
          <w:lang w:eastAsia="ko-KR"/>
        </w:rPr>
      </w:pPr>
      <w:r w:rsidRPr="009C0474">
        <w:rPr>
          <w:rFonts w:cs="Arial"/>
        </w:rPr>
        <w:t>Jelkulcs neve: Gyám kihorgonyzás</w:t>
      </w:r>
    </w:p>
    <w:p w14:paraId="65755CE1" w14:textId="77777777" w:rsidR="005913C3" w:rsidRPr="009C0474" w:rsidRDefault="005913C3" w:rsidP="005913C3">
      <w:pPr>
        <w:rPr>
          <w:rFonts w:cs="Arial"/>
        </w:rPr>
      </w:pPr>
      <w:r w:rsidRPr="009C0474">
        <w:rPr>
          <w:rFonts w:cs="Arial"/>
        </w:rPr>
        <w:t>Jelkulcs kódja: 0031</w:t>
      </w:r>
    </w:p>
    <w:p w14:paraId="62791C4C" w14:textId="77777777" w:rsidR="005913C3" w:rsidRPr="009C0474" w:rsidRDefault="005913C3" w:rsidP="005913C3">
      <w:pPr>
        <w:rPr>
          <w:rFonts w:cs="Arial"/>
        </w:rPr>
      </w:pPr>
      <w:r w:rsidRPr="009C0474">
        <w:rPr>
          <w:rFonts w:cs="Arial"/>
        </w:rPr>
        <w:t>Jelkulcs grafikus megjelenítése</w:t>
      </w:r>
    </w:p>
    <w:p w14:paraId="5B3F736A" w14:textId="77777777" w:rsidR="005913C3" w:rsidRPr="009C0474" w:rsidRDefault="005913C3" w:rsidP="005913C3">
      <w:pPr>
        <w:rPr>
          <w:rFonts w:cs="Arial"/>
          <w:lang w:eastAsia="hu-HU"/>
        </w:rPr>
      </w:pPr>
      <w:r w:rsidRPr="009C0474">
        <w:rPr>
          <w:rFonts w:cs="Arial"/>
          <w:noProof/>
          <w:lang w:eastAsia="hu-HU"/>
        </w:rPr>
        <w:drawing>
          <wp:inline distT="0" distB="0" distL="0" distR="0" wp14:anchorId="163E01A1" wp14:editId="38F43FA5">
            <wp:extent cx="3983266" cy="1638300"/>
            <wp:effectExtent l="0" t="0" r="0" b="0"/>
            <wp:docPr id="34" name="Kép 33" descr="C:\Users\szala\AppData\Local\Microsoft\Windows\INetCache\Content.Word\összes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zala\AppData\Local\Microsoft\Windows\INetCache\Content.Word\összes_031.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8630" t="2985" r="2167" b="28363"/>
                    <a:stretch/>
                  </pic:blipFill>
                  <pic:spPr bwMode="auto">
                    <a:xfrm>
                      <a:off x="0" y="0"/>
                      <a:ext cx="3984171" cy="1638672"/>
                    </a:xfrm>
                    <a:prstGeom prst="rect">
                      <a:avLst/>
                    </a:prstGeom>
                    <a:noFill/>
                    <a:ln>
                      <a:noFill/>
                    </a:ln>
                    <a:extLst>
                      <a:ext uri="{53640926-AAD7-44D8-BBD7-CCE9431645EC}">
                        <a14:shadowObscured xmlns:a14="http://schemas.microsoft.com/office/drawing/2010/main"/>
                      </a:ext>
                    </a:extLst>
                  </pic:spPr>
                </pic:pic>
              </a:graphicData>
            </a:graphic>
          </wp:inline>
        </w:drawing>
      </w:r>
    </w:p>
    <w:p w14:paraId="2C3B8140" w14:textId="77777777" w:rsidR="005913C3" w:rsidRPr="009C0474" w:rsidRDefault="005913C3" w:rsidP="005913C3">
      <w:pPr>
        <w:rPr>
          <w:rFonts w:cs="Arial"/>
        </w:rPr>
      </w:pPr>
      <w:r w:rsidRPr="009C0474">
        <w:rPr>
          <w:rFonts w:cs="Arial"/>
        </w:rPr>
        <w:t>Jelkulcs neve: Egyes gyám kitámasztásnál jobb</w:t>
      </w:r>
    </w:p>
    <w:p w14:paraId="01DA42A1" w14:textId="77777777" w:rsidR="005913C3" w:rsidRPr="009C0474" w:rsidRDefault="005913C3" w:rsidP="005913C3">
      <w:pPr>
        <w:rPr>
          <w:rFonts w:cs="Arial"/>
        </w:rPr>
      </w:pPr>
      <w:r w:rsidRPr="009C0474">
        <w:rPr>
          <w:rFonts w:cs="Arial"/>
        </w:rPr>
        <w:t>Jelkulcs kódja: 0032</w:t>
      </w:r>
    </w:p>
    <w:p w14:paraId="2D3ACDD1" w14:textId="77777777" w:rsidR="005913C3" w:rsidRPr="009C0474" w:rsidRDefault="005913C3" w:rsidP="005913C3">
      <w:pPr>
        <w:rPr>
          <w:rFonts w:cs="Arial"/>
        </w:rPr>
      </w:pPr>
      <w:r w:rsidRPr="009C0474">
        <w:rPr>
          <w:rFonts w:cs="Arial"/>
        </w:rPr>
        <w:t>Jelkulcs grafikus megjelenítése</w:t>
      </w:r>
    </w:p>
    <w:p w14:paraId="43F68EAA" w14:textId="77777777" w:rsidR="005913C3" w:rsidRPr="009C0474" w:rsidRDefault="005913C3" w:rsidP="005913C3">
      <w:pPr>
        <w:rPr>
          <w:rFonts w:cs="Arial"/>
          <w:lang w:eastAsia="hu-HU"/>
        </w:rPr>
      </w:pPr>
      <w:r w:rsidRPr="009C0474">
        <w:rPr>
          <w:rFonts w:cs="Arial"/>
          <w:noProof/>
          <w:lang w:eastAsia="hu-HU"/>
        </w:rPr>
        <w:drawing>
          <wp:inline distT="0" distB="0" distL="0" distR="0" wp14:anchorId="6EA31F1F" wp14:editId="04858820">
            <wp:extent cx="3539052" cy="1533525"/>
            <wp:effectExtent l="0" t="0" r="4445" b="0"/>
            <wp:docPr id="35" name="Kép 34" descr="C:\Users\szala\AppData\Local\Microsoft\Windows\INetCache\Content.Word\összes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zala\AppData\Local\Microsoft\Windows\INetCache\Content.Word\összes_032.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8566" t="6220" r="9874" b="29508"/>
                    <a:stretch/>
                  </pic:blipFill>
                  <pic:spPr bwMode="auto">
                    <a:xfrm>
                      <a:off x="0" y="0"/>
                      <a:ext cx="3539737" cy="1533822"/>
                    </a:xfrm>
                    <a:prstGeom prst="rect">
                      <a:avLst/>
                    </a:prstGeom>
                    <a:noFill/>
                    <a:ln>
                      <a:noFill/>
                    </a:ln>
                    <a:extLst>
                      <a:ext uri="{53640926-AAD7-44D8-BBD7-CCE9431645EC}">
                        <a14:shadowObscured xmlns:a14="http://schemas.microsoft.com/office/drawing/2010/main"/>
                      </a:ext>
                    </a:extLst>
                  </pic:spPr>
                </pic:pic>
              </a:graphicData>
            </a:graphic>
          </wp:inline>
        </w:drawing>
      </w:r>
    </w:p>
    <w:p w14:paraId="4D383733" w14:textId="77777777" w:rsidR="00810B2F" w:rsidRDefault="00810B2F">
      <w:pPr>
        <w:spacing w:before="0" w:line="240" w:lineRule="auto"/>
        <w:jc w:val="left"/>
        <w:rPr>
          <w:rFonts w:cs="Arial"/>
        </w:rPr>
      </w:pPr>
      <w:r>
        <w:rPr>
          <w:rFonts w:cs="Arial"/>
        </w:rPr>
        <w:br w:type="page"/>
      </w:r>
    </w:p>
    <w:p w14:paraId="64CBE207" w14:textId="56210E8E" w:rsidR="005913C3" w:rsidRPr="009C0474" w:rsidRDefault="005913C3" w:rsidP="005913C3">
      <w:pPr>
        <w:rPr>
          <w:rFonts w:cs="Arial"/>
        </w:rPr>
      </w:pPr>
      <w:r w:rsidRPr="009C0474">
        <w:rPr>
          <w:rFonts w:cs="Arial"/>
        </w:rPr>
        <w:t>Jelkulcs neve: Egyes gyám kitámasztásnál bal</w:t>
      </w:r>
    </w:p>
    <w:p w14:paraId="7CAB1150" w14:textId="77777777" w:rsidR="005913C3" w:rsidRPr="009C0474" w:rsidRDefault="005913C3" w:rsidP="005913C3">
      <w:pPr>
        <w:rPr>
          <w:rFonts w:cs="Arial"/>
        </w:rPr>
      </w:pPr>
      <w:r w:rsidRPr="009C0474">
        <w:rPr>
          <w:rFonts w:cs="Arial"/>
        </w:rPr>
        <w:t>Jelkulcs kódja: 0033</w:t>
      </w:r>
    </w:p>
    <w:p w14:paraId="49C4240C" w14:textId="77777777" w:rsidR="005913C3" w:rsidRPr="009C0474" w:rsidRDefault="005913C3" w:rsidP="005913C3">
      <w:pPr>
        <w:rPr>
          <w:rFonts w:cs="Arial"/>
        </w:rPr>
      </w:pPr>
      <w:r w:rsidRPr="009C0474">
        <w:rPr>
          <w:rFonts w:cs="Arial"/>
        </w:rPr>
        <w:t>Jelkulcs grafikus megjelenítése</w:t>
      </w:r>
    </w:p>
    <w:p w14:paraId="04A7AF1D" w14:textId="77777777" w:rsidR="005913C3" w:rsidRPr="009C0474" w:rsidRDefault="005913C3" w:rsidP="005913C3">
      <w:pPr>
        <w:rPr>
          <w:rFonts w:cs="Arial"/>
          <w:lang w:eastAsia="hu-HU"/>
        </w:rPr>
      </w:pPr>
      <w:r w:rsidRPr="009C0474">
        <w:rPr>
          <w:rFonts w:cs="Arial"/>
          <w:noProof/>
          <w:lang w:eastAsia="hu-HU"/>
        </w:rPr>
        <w:drawing>
          <wp:inline distT="0" distB="0" distL="0" distR="0" wp14:anchorId="7755E484" wp14:editId="350D3117">
            <wp:extent cx="3970610" cy="1647825"/>
            <wp:effectExtent l="0" t="0" r="0" b="0"/>
            <wp:docPr id="36" name="Kép 35" descr="C:\Users\szala\AppData\Local\Microsoft\Windows\INetCache\Content.Word\összes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zala\AppData\Local\Microsoft\Windows\INetCache\Content.Word\összes_033.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8966" t="3980" r="2064" b="26978"/>
                    <a:stretch/>
                  </pic:blipFill>
                  <pic:spPr bwMode="auto">
                    <a:xfrm>
                      <a:off x="0" y="0"/>
                      <a:ext cx="3971059" cy="1648012"/>
                    </a:xfrm>
                    <a:prstGeom prst="rect">
                      <a:avLst/>
                    </a:prstGeom>
                    <a:noFill/>
                    <a:ln>
                      <a:noFill/>
                    </a:ln>
                    <a:extLst>
                      <a:ext uri="{53640926-AAD7-44D8-BBD7-CCE9431645EC}">
                        <a14:shadowObscured xmlns:a14="http://schemas.microsoft.com/office/drawing/2010/main"/>
                      </a:ext>
                    </a:extLst>
                  </pic:spPr>
                </pic:pic>
              </a:graphicData>
            </a:graphic>
          </wp:inline>
        </w:drawing>
      </w:r>
    </w:p>
    <w:p w14:paraId="7C552E18" w14:textId="77777777" w:rsidR="005913C3" w:rsidRPr="009C0474" w:rsidRDefault="005913C3" w:rsidP="005913C3">
      <w:pPr>
        <w:rPr>
          <w:rFonts w:cs="Arial"/>
        </w:rPr>
      </w:pPr>
      <w:r w:rsidRPr="009C0474">
        <w:rPr>
          <w:rFonts w:cs="Arial"/>
        </w:rPr>
        <w:t>Jelkulcs neve: Egyes gyám kitámasztásnál közép</w:t>
      </w:r>
    </w:p>
    <w:p w14:paraId="6AD65896" w14:textId="77777777" w:rsidR="005913C3" w:rsidRPr="009C0474" w:rsidRDefault="005913C3" w:rsidP="005913C3">
      <w:pPr>
        <w:rPr>
          <w:rFonts w:cs="Arial"/>
        </w:rPr>
      </w:pPr>
      <w:r w:rsidRPr="009C0474">
        <w:rPr>
          <w:rFonts w:cs="Arial"/>
        </w:rPr>
        <w:t>Jelkulcs kódja: 0034</w:t>
      </w:r>
    </w:p>
    <w:p w14:paraId="3C1154B9" w14:textId="77777777" w:rsidR="005913C3" w:rsidRPr="009C0474" w:rsidRDefault="005913C3" w:rsidP="005913C3">
      <w:pPr>
        <w:rPr>
          <w:rFonts w:cs="Arial"/>
        </w:rPr>
      </w:pPr>
      <w:r w:rsidRPr="009C0474">
        <w:rPr>
          <w:rFonts w:cs="Arial"/>
        </w:rPr>
        <w:t>Jelkulcs grafikus megjelenítése</w:t>
      </w:r>
    </w:p>
    <w:p w14:paraId="7FEC1C23" w14:textId="77777777" w:rsidR="005913C3" w:rsidRPr="009C0474" w:rsidRDefault="005913C3" w:rsidP="005913C3">
      <w:pPr>
        <w:rPr>
          <w:rFonts w:cs="Arial"/>
          <w:lang w:eastAsia="hu-HU"/>
        </w:rPr>
      </w:pPr>
      <w:r w:rsidRPr="009C0474">
        <w:rPr>
          <w:rFonts w:cs="Arial"/>
          <w:noProof/>
          <w:lang w:eastAsia="hu-HU"/>
        </w:rPr>
        <w:drawing>
          <wp:inline distT="0" distB="0" distL="0" distR="0" wp14:anchorId="09618AF4" wp14:editId="54E410E5">
            <wp:extent cx="4012519" cy="1647825"/>
            <wp:effectExtent l="0" t="0" r="7620" b="0"/>
            <wp:docPr id="37" name="Kép 36" descr="C:\Users\szala\AppData\Local\Microsoft\Windows\INetCache\Content.Word\összes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zala\AppData\Local\Microsoft\Windows\INetCache\Content.Word\összes_03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8364" t="2736" r="1858" b="28212"/>
                    <a:stretch/>
                  </pic:blipFill>
                  <pic:spPr bwMode="auto">
                    <a:xfrm>
                      <a:off x="0" y="0"/>
                      <a:ext cx="4013480" cy="1648220"/>
                    </a:xfrm>
                    <a:prstGeom prst="rect">
                      <a:avLst/>
                    </a:prstGeom>
                    <a:noFill/>
                    <a:ln>
                      <a:noFill/>
                    </a:ln>
                    <a:extLst>
                      <a:ext uri="{53640926-AAD7-44D8-BBD7-CCE9431645EC}">
                        <a14:shadowObscured xmlns:a14="http://schemas.microsoft.com/office/drawing/2010/main"/>
                      </a:ext>
                    </a:extLst>
                  </pic:spPr>
                </pic:pic>
              </a:graphicData>
            </a:graphic>
          </wp:inline>
        </w:drawing>
      </w:r>
    </w:p>
    <w:p w14:paraId="2000703D" w14:textId="77777777" w:rsidR="005913C3" w:rsidRPr="009C0474" w:rsidRDefault="005913C3" w:rsidP="005913C3">
      <w:pPr>
        <w:rPr>
          <w:rFonts w:cs="Arial"/>
        </w:rPr>
      </w:pPr>
      <w:r w:rsidRPr="009C0474">
        <w:rPr>
          <w:rFonts w:cs="Arial"/>
        </w:rPr>
        <w:t>Jelkulcs neve: Kettős gyám kitámasztásnál</w:t>
      </w:r>
    </w:p>
    <w:p w14:paraId="4BDEA203" w14:textId="77777777" w:rsidR="005913C3" w:rsidRPr="009C0474" w:rsidRDefault="005913C3" w:rsidP="005913C3">
      <w:pPr>
        <w:rPr>
          <w:rFonts w:cs="Arial"/>
        </w:rPr>
      </w:pPr>
      <w:r w:rsidRPr="009C0474">
        <w:rPr>
          <w:rFonts w:cs="Arial"/>
        </w:rPr>
        <w:t>Jelkulcs kódja: 0035</w:t>
      </w:r>
    </w:p>
    <w:p w14:paraId="36FA1C5D" w14:textId="77777777" w:rsidR="005913C3" w:rsidRPr="009C0474" w:rsidRDefault="005913C3" w:rsidP="005913C3">
      <w:pPr>
        <w:rPr>
          <w:rFonts w:cs="Arial"/>
        </w:rPr>
      </w:pPr>
      <w:r w:rsidRPr="009C0474">
        <w:rPr>
          <w:rFonts w:cs="Arial"/>
        </w:rPr>
        <w:t>Jelkulcs grafikus megjelenítése</w:t>
      </w:r>
    </w:p>
    <w:p w14:paraId="341EFC5E" w14:textId="77777777" w:rsidR="005913C3" w:rsidRPr="009C0474" w:rsidRDefault="005913C3" w:rsidP="005913C3">
      <w:pPr>
        <w:rPr>
          <w:rFonts w:cs="Arial"/>
        </w:rPr>
      </w:pPr>
      <w:r w:rsidRPr="009C0474">
        <w:rPr>
          <w:rFonts w:cs="Arial"/>
          <w:noProof/>
          <w:lang w:eastAsia="hu-HU"/>
        </w:rPr>
        <w:drawing>
          <wp:inline distT="0" distB="0" distL="0" distR="0" wp14:anchorId="202D999A" wp14:editId="599C86E2">
            <wp:extent cx="3851167" cy="1543050"/>
            <wp:effectExtent l="0" t="0" r="0" b="0"/>
            <wp:docPr id="38" name="Kép 37" descr="C:\Users\szala\AppData\Local\Microsoft\Windows\INetCache\Content.Word\összes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zala\AppData\Local\Microsoft\Windows\INetCache\Content.Word\összes_03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8778" t="4478" r="4231" b="30857"/>
                    <a:stretch/>
                  </pic:blipFill>
                  <pic:spPr bwMode="auto">
                    <a:xfrm>
                      <a:off x="0" y="0"/>
                      <a:ext cx="3852306" cy="1543506"/>
                    </a:xfrm>
                    <a:prstGeom prst="rect">
                      <a:avLst/>
                    </a:prstGeom>
                    <a:noFill/>
                    <a:ln>
                      <a:noFill/>
                    </a:ln>
                    <a:extLst>
                      <a:ext uri="{53640926-AAD7-44D8-BBD7-CCE9431645EC}">
                        <a14:shadowObscured xmlns:a14="http://schemas.microsoft.com/office/drawing/2010/main"/>
                      </a:ext>
                    </a:extLst>
                  </pic:spPr>
                </pic:pic>
              </a:graphicData>
            </a:graphic>
          </wp:inline>
        </w:drawing>
      </w:r>
    </w:p>
    <w:p w14:paraId="5725F8A5" w14:textId="77777777" w:rsidR="00810B2F" w:rsidRDefault="00810B2F">
      <w:pPr>
        <w:spacing w:before="0" w:line="240" w:lineRule="auto"/>
        <w:jc w:val="left"/>
        <w:rPr>
          <w:rFonts w:cs="Arial"/>
        </w:rPr>
      </w:pPr>
      <w:r>
        <w:rPr>
          <w:rFonts w:cs="Arial"/>
        </w:rPr>
        <w:br w:type="page"/>
      </w:r>
    </w:p>
    <w:p w14:paraId="23C48129" w14:textId="3A89E514" w:rsidR="005913C3" w:rsidRPr="009C0474" w:rsidRDefault="005913C3" w:rsidP="005913C3">
      <w:pPr>
        <w:rPr>
          <w:rFonts w:cs="Arial"/>
        </w:rPr>
      </w:pPr>
      <w:r w:rsidRPr="009C0474">
        <w:rPr>
          <w:rFonts w:cs="Arial"/>
        </w:rPr>
        <w:t xml:space="preserve">Jelkulcs neve: </w:t>
      </w:r>
      <w:r w:rsidRPr="009C0474">
        <w:rPr>
          <w:rFonts w:cs="Arial"/>
          <w:color w:val="FF0000"/>
        </w:rPr>
        <w:t>Erősáram jel</w:t>
      </w:r>
    </w:p>
    <w:p w14:paraId="449BC1A9" w14:textId="77777777" w:rsidR="005913C3" w:rsidRPr="009C0474" w:rsidRDefault="005913C3" w:rsidP="005913C3">
      <w:pPr>
        <w:rPr>
          <w:rFonts w:cs="Arial"/>
        </w:rPr>
      </w:pPr>
      <w:r w:rsidRPr="009C0474">
        <w:rPr>
          <w:rFonts w:cs="Arial"/>
        </w:rPr>
        <w:t>Jelkulcs kódja: 0036</w:t>
      </w:r>
    </w:p>
    <w:p w14:paraId="266139FA" w14:textId="77777777" w:rsidR="005913C3" w:rsidRPr="009C0474" w:rsidRDefault="005913C3" w:rsidP="005913C3">
      <w:pPr>
        <w:rPr>
          <w:rFonts w:cs="Arial"/>
        </w:rPr>
      </w:pPr>
      <w:r w:rsidRPr="009C0474">
        <w:rPr>
          <w:rFonts w:cs="Arial"/>
        </w:rPr>
        <w:t>Jelkulcs grafikus megjelenítése</w:t>
      </w:r>
    </w:p>
    <w:p w14:paraId="7AF9ED87" w14:textId="77777777" w:rsidR="005913C3" w:rsidRPr="009C0474" w:rsidRDefault="005913C3" w:rsidP="005913C3">
      <w:pPr>
        <w:rPr>
          <w:rFonts w:cs="Arial"/>
          <w:lang w:eastAsia="hu-HU"/>
        </w:rPr>
      </w:pPr>
      <w:r w:rsidRPr="009C0474">
        <w:rPr>
          <w:rFonts w:cs="Arial"/>
          <w:noProof/>
          <w:lang w:eastAsia="hu-HU"/>
        </w:rPr>
        <w:drawing>
          <wp:inline distT="0" distB="0" distL="0" distR="0" wp14:anchorId="5DF20FAD" wp14:editId="2A5054F6">
            <wp:extent cx="4091305" cy="2208811"/>
            <wp:effectExtent l="19050" t="0" r="4445" b="0"/>
            <wp:docPr id="39" name="Kép 38" descr="C:\Users\szala\AppData\Local\Microsoft\Windows\INetCache\Content.Word\összes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zala\AppData\Local\Microsoft\Windows\INetCache\Content.Word\összes_036.jpg"/>
                    <pic:cNvPicPr>
                      <a:picLocks noChangeAspect="1" noChangeArrowheads="1"/>
                    </pic:cNvPicPr>
                  </pic:nvPicPr>
                  <pic:blipFill>
                    <a:blip r:embed="rId58" cstate="print">
                      <a:extLst>
                        <a:ext uri="{28A0092B-C50C-407E-A947-70E740481C1C}">
                          <a14:useLocalDpi xmlns:a14="http://schemas.microsoft.com/office/drawing/2010/main" val="0"/>
                        </a:ext>
                      </a:extLst>
                    </a:blip>
                    <a:srcRect l="27229" t="3234" r="1651" b="4229"/>
                    <a:stretch>
                      <a:fillRect/>
                    </a:stretch>
                  </pic:blipFill>
                  <pic:spPr bwMode="auto">
                    <a:xfrm>
                      <a:off x="0" y="0"/>
                      <a:ext cx="4091305" cy="2208811"/>
                    </a:xfrm>
                    <a:prstGeom prst="rect">
                      <a:avLst/>
                    </a:prstGeom>
                    <a:noFill/>
                    <a:ln>
                      <a:noFill/>
                    </a:ln>
                  </pic:spPr>
                </pic:pic>
              </a:graphicData>
            </a:graphic>
          </wp:inline>
        </w:drawing>
      </w:r>
    </w:p>
    <w:p w14:paraId="4BD692C5" w14:textId="77777777" w:rsidR="005913C3" w:rsidRPr="009C0474" w:rsidRDefault="005913C3" w:rsidP="005913C3">
      <w:pPr>
        <w:rPr>
          <w:rFonts w:cs="Arial"/>
        </w:rPr>
      </w:pPr>
      <w:r w:rsidRPr="009C0474">
        <w:rPr>
          <w:rFonts w:cs="Arial"/>
        </w:rPr>
        <w:t xml:space="preserve">Jelkulcs neve: </w:t>
      </w:r>
      <w:r w:rsidRPr="009C0474">
        <w:rPr>
          <w:rFonts w:cs="Arial"/>
          <w:color w:val="FF0000"/>
        </w:rPr>
        <w:t>Földelés</w:t>
      </w:r>
    </w:p>
    <w:p w14:paraId="01C97E9D" w14:textId="77777777" w:rsidR="005913C3" w:rsidRPr="009C0474" w:rsidRDefault="005913C3" w:rsidP="005913C3">
      <w:pPr>
        <w:rPr>
          <w:rFonts w:cs="Arial"/>
        </w:rPr>
      </w:pPr>
      <w:r w:rsidRPr="009C0474">
        <w:rPr>
          <w:rFonts w:cs="Arial"/>
        </w:rPr>
        <w:t>Jelkulcs kódja: 0037</w:t>
      </w:r>
    </w:p>
    <w:p w14:paraId="2A0B07DB" w14:textId="77777777" w:rsidR="005913C3" w:rsidRPr="009C0474" w:rsidRDefault="005913C3" w:rsidP="005913C3">
      <w:pPr>
        <w:rPr>
          <w:rFonts w:cs="Arial"/>
        </w:rPr>
      </w:pPr>
      <w:r w:rsidRPr="009C0474">
        <w:rPr>
          <w:rFonts w:cs="Arial"/>
        </w:rPr>
        <w:t>Jelkulcs grafikus megjelenítése</w:t>
      </w:r>
    </w:p>
    <w:p w14:paraId="04392698" w14:textId="77777777" w:rsidR="005913C3" w:rsidRPr="009C0474" w:rsidRDefault="005913C3" w:rsidP="005913C3">
      <w:pPr>
        <w:rPr>
          <w:rFonts w:cs="Arial"/>
          <w:lang w:eastAsia="hu-HU"/>
        </w:rPr>
      </w:pPr>
      <w:r w:rsidRPr="009C0474">
        <w:rPr>
          <w:rFonts w:cs="Arial"/>
          <w:noProof/>
          <w:lang w:eastAsia="hu-HU"/>
        </w:rPr>
        <w:drawing>
          <wp:inline distT="0" distB="0" distL="0" distR="0" wp14:anchorId="66D83788" wp14:editId="0FD75844">
            <wp:extent cx="3870118" cy="2137558"/>
            <wp:effectExtent l="19050" t="0" r="0" b="0"/>
            <wp:docPr id="40" name="Kép 39" descr="C:\Users\szala\AppData\Local\Microsoft\Windows\INetCache\Content.Word\összes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zala\AppData\Local\Microsoft\Windows\INetCache\Content.Word\összes_037.jpg"/>
                    <pic:cNvPicPr>
                      <a:picLocks noChangeAspect="1" noChangeArrowheads="1"/>
                    </pic:cNvPicPr>
                  </pic:nvPicPr>
                  <pic:blipFill>
                    <a:blip r:embed="rId59" cstate="print">
                      <a:extLst>
                        <a:ext uri="{28A0092B-C50C-407E-A947-70E740481C1C}">
                          <a14:useLocalDpi xmlns:a14="http://schemas.microsoft.com/office/drawing/2010/main" val="0"/>
                        </a:ext>
                      </a:extLst>
                    </a:blip>
                    <a:srcRect l="20933" t="4976" r="11765" b="5448"/>
                    <a:stretch>
                      <a:fillRect/>
                    </a:stretch>
                  </pic:blipFill>
                  <pic:spPr bwMode="auto">
                    <a:xfrm>
                      <a:off x="0" y="0"/>
                      <a:ext cx="3870118" cy="2137558"/>
                    </a:xfrm>
                    <a:prstGeom prst="rect">
                      <a:avLst/>
                    </a:prstGeom>
                    <a:noFill/>
                    <a:ln>
                      <a:noFill/>
                    </a:ln>
                  </pic:spPr>
                </pic:pic>
              </a:graphicData>
            </a:graphic>
          </wp:inline>
        </w:drawing>
      </w:r>
    </w:p>
    <w:p w14:paraId="1F8A4B05" w14:textId="77777777" w:rsidR="005913C3" w:rsidRPr="009C0474" w:rsidRDefault="005913C3" w:rsidP="005913C3">
      <w:pPr>
        <w:rPr>
          <w:rFonts w:cs="Arial"/>
        </w:rPr>
      </w:pPr>
      <w:r w:rsidRPr="009C0474">
        <w:rPr>
          <w:rFonts w:cs="Arial"/>
        </w:rPr>
        <w:t xml:space="preserve">Jelkulcs neve: </w:t>
      </w:r>
      <w:r w:rsidRPr="009C0474">
        <w:rPr>
          <w:rFonts w:cs="Arial"/>
          <w:color w:val="FF0000"/>
        </w:rPr>
        <w:t>Kifejtési pont</w:t>
      </w:r>
    </w:p>
    <w:p w14:paraId="176CC254" w14:textId="77777777" w:rsidR="005913C3" w:rsidRPr="009C0474" w:rsidRDefault="005913C3" w:rsidP="005913C3">
      <w:pPr>
        <w:rPr>
          <w:rFonts w:cs="Arial"/>
        </w:rPr>
      </w:pPr>
      <w:r w:rsidRPr="009C0474">
        <w:rPr>
          <w:rFonts w:cs="Arial"/>
        </w:rPr>
        <w:t>Jelkulcs kódja: 0038</w:t>
      </w:r>
    </w:p>
    <w:p w14:paraId="4267DD3E" w14:textId="77777777" w:rsidR="005913C3" w:rsidRPr="009C0474" w:rsidRDefault="005913C3" w:rsidP="005913C3">
      <w:pPr>
        <w:rPr>
          <w:rFonts w:cs="Arial"/>
        </w:rPr>
      </w:pPr>
      <w:r w:rsidRPr="009C0474">
        <w:rPr>
          <w:rFonts w:cs="Arial"/>
        </w:rPr>
        <w:t>Jelkulcs grafikus megjelenítése</w:t>
      </w:r>
    </w:p>
    <w:p w14:paraId="259F6D5D" w14:textId="77777777" w:rsidR="005913C3" w:rsidRPr="009C0474" w:rsidRDefault="005913C3" w:rsidP="005913C3">
      <w:pPr>
        <w:rPr>
          <w:rFonts w:cs="Arial"/>
          <w:lang w:eastAsia="hu-HU"/>
        </w:rPr>
      </w:pPr>
      <w:r w:rsidRPr="009C0474">
        <w:rPr>
          <w:rFonts w:cs="Arial"/>
          <w:noProof/>
          <w:lang w:eastAsia="hu-HU"/>
        </w:rPr>
        <w:drawing>
          <wp:inline distT="0" distB="0" distL="0" distR="0" wp14:anchorId="5361E5D8" wp14:editId="5C4C3BF9">
            <wp:extent cx="4067175" cy="1828800"/>
            <wp:effectExtent l="0" t="0" r="9525" b="0"/>
            <wp:docPr id="6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srcRect b="20617"/>
                    <a:stretch/>
                  </pic:blipFill>
                  <pic:spPr bwMode="auto">
                    <a:xfrm>
                      <a:off x="0" y="0"/>
                      <a:ext cx="4067175"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34ABB6A0" w14:textId="77777777" w:rsidR="00810B2F" w:rsidRDefault="00810B2F">
      <w:pPr>
        <w:spacing w:before="0" w:line="240" w:lineRule="auto"/>
        <w:jc w:val="left"/>
        <w:rPr>
          <w:rFonts w:cs="Arial"/>
        </w:rPr>
      </w:pPr>
      <w:r>
        <w:rPr>
          <w:rFonts w:cs="Arial"/>
        </w:rPr>
        <w:br w:type="page"/>
      </w:r>
    </w:p>
    <w:p w14:paraId="70335A74" w14:textId="73A5A4AF" w:rsidR="005913C3" w:rsidRPr="009C0474" w:rsidRDefault="005913C3" w:rsidP="005913C3">
      <w:pPr>
        <w:rPr>
          <w:rFonts w:cs="Arial"/>
        </w:rPr>
      </w:pPr>
      <w:r w:rsidRPr="009C0474">
        <w:rPr>
          <w:rFonts w:cs="Arial"/>
        </w:rPr>
        <w:t>Jelkulcs neve: Kifejtési pont léges</w:t>
      </w:r>
    </w:p>
    <w:p w14:paraId="7D2213E4" w14:textId="77777777" w:rsidR="005913C3" w:rsidRPr="009C0474" w:rsidRDefault="005913C3" w:rsidP="005913C3">
      <w:pPr>
        <w:rPr>
          <w:rFonts w:cs="Arial"/>
        </w:rPr>
      </w:pPr>
      <w:r w:rsidRPr="009C0474">
        <w:rPr>
          <w:rFonts w:cs="Arial"/>
        </w:rPr>
        <w:t>Jelkulcs kódja: 0039</w:t>
      </w:r>
    </w:p>
    <w:p w14:paraId="1F62067E" w14:textId="77777777" w:rsidR="005913C3" w:rsidRPr="009C0474" w:rsidRDefault="005913C3" w:rsidP="005913C3">
      <w:pPr>
        <w:rPr>
          <w:rFonts w:cs="Arial"/>
        </w:rPr>
      </w:pPr>
      <w:r w:rsidRPr="009C0474">
        <w:rPr>
          <w:rFonts w:cs="Arial"/>
        </w:rPr>
        <w:t>Jelkulcs grafikus megjelenítése</w:t>
      </w:r>
    </w:p>
    <w:p w14:paraId="0E9FE293" w14:textId="77777777" w:rsidR="005913C3" w:rsidRPr="009C0474" w:rsidRDefault="005913C3" w:rsidP="005913C3">
      <w:pPr>
        <w:rPr>
          <w:rFonts w:cs="Arial"/>
          <w:lang w:eastAsia="hu-HU"/>
        </w:rPr>
      </w:pPr>
      <w:r w:rsidRPr="009C0474">
        <w:rPr>
          <w:rFonts w:cs="Arial"/>
          <w:noProof/>
          <w:lang w:eastAsia="hu-HU"/>
        </w:rPr>
        <w:drawing>
          <wp:inline distT="0" distB="0" distL="0" distR="0" wp14:anchorId="4B05BEE3" wp14:editId="3678E2CE">
            <wp:extent cx="4035738" cy="2091105"/>
            <wp:effectExtent l="19050" t="0" r="2862" b="0"/>
            <wp:docPr id="41" name="Kép 41" descr="C:\Users\szala\AppData\Local\Microsoft\Windows\INetCache\Content.Word\összes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zala\AppData\Local\Microsoft\Windows\INetCache\Content.Word\összes_039.jpg"/>
                    <pic:cNvPicPr>
                      <a:picLocks noChangeAspect="1" noChangeArrowheads="1"/>
                    </pic:cNvPicPr>
                  </pic:nvPicPr>
                  <pic:blipFill>
                    <a:blip r:embed="rId61" cstate="print">
                      <a:extLst>
                        <a:ext uri="{28A0092B-C50C-407E-A947-70E740481C1C}">
                          <a14:useLocalDpi xmlns:a14="http://schemas.microsoft.com/office/drawing/2010/main" val="0"/>
                        </a:ext>
                      </a:extLst>
                    </a:blip>
                    <a:srcRect l="25991" t="5473" r="3818" b="6921"/>
                    <a:stretch>
                      <a:fillRect/>
                    </a:stretch>
                  </pic:blipFill>
                  <pic:spPr bwMode="auto">
                    <a:xfrm>
                      <a:off x="0" y="0"/>
                      <a:ext cx="4035738" cy="2091105"/>
                    </a:xfrm>
                    <a:prstGeom prst="rect">
                      <a:avLst/>
                    </a:prstGeom>
                    <a:noFill/>
                    <a:ln>
                      <a:noFill/>
                    </a:ln>
                  </pic:spPr>
                </pic:pic>
              </a:graphicData>
            </a:graphic>
          </wp:inline>
        </w:drawing>
      </w:r>
    </w:p>
    <w:p w14:paraId="4024006C" w14:textId="77777777" w:rsidR="005913C3" w:rsidRPr="009C0474" w:rsidRDefault="005913C3" w:rsidP="005913C3">
      <w:pPr>
        <w:rPr>
          <w:rFonts w:cs="Arial"/>
        </w:rPr>
      </w:pPr>
      <w:r w:rsidRPr="009C0474">
        <w:rPr>
          <w:rFonts w:cs="Arial"/>
        </w:rPr>
        <w:t xml:space="preserve">Jelkulcs neve: </w:t>
      </w:r>
      <w:r w:rsidRPr="009C0474">
        <w:rPr>
          <w:rFonts w:cs="Arial"/>
          <w:color w:val="FF0000"/>
        </w:rPr>
        <w:t>Búra</w:t>
      </w:r>
    </w:p>
    <w:p w14:paraId="4031009B" w14:textId="77777777" w:rsidR="005913C3" w:rsidRPr="009C0474" w:rsidRDefault="005913C3" w:rsidP="005913C3">
      <w:pPr>
        <w:rPr>
          <w:rFonts w:cs="Arial"/>
        </w:rPr>
      </w:pPr>
      <w:r w:rsidRPr="009C0474">
        <w:rPr>
          <w:rFonts w:cs="Arial"/>
        </w:rPr>
        <w:t>Jelkulcs kódja: 0040</w:t>
      </w:r>
    </w:p>
    <w:p w14:paraId="32F11E30" w14:textId="77777777" w:rsidR="005913C3" w:rsidRPr="009C0474" w:rsidRDefault="005913C3" w:rsidP="005913C3">
      <w:pPr>
        <w:rPr>
          <w:rFonts w:cs="Arial"/>
        </w:rPr>
      </w:pPr>
      <w:r w:rsidRPr="009C0474">
        <w:rPr>
          <w:rFonts w:cs="Arial"/>
        </w:rPr>
        <w:t>Jelkulcs grafikus megjelenítése</w:t>
      </w:r>
    </w:p>
    <w:p w14:paraId="671FF625" w14:textId="77777777" w:rsidR="005913C3" w:rsidRPr="009C0474" w:rsidRDefault="005913C3" w:rsidP="005913C3">
      <w:pPr>
        <w:rPr>
          <w:rFonts w:cs="Arial"/>
          <w:lang w:eastAsia="hu-HU"/>
        </w:rPr>
      </w:pPr>
      <w:r w:rsidRPr="009C0474">
        <w:rPr>
          <w:rFonts w:cs="Arial"/>
          <w:noProof/>
          <w:lang w:eastAsia="hu-HU"/>
        </w:rPr>
        <w:drawing>
          <wp:inline distT="0" distB="0" distL="0" distR="0" wp14:anchorId="56A1D898" wp14:editId="19FF1E4E">
            <wp:extent cx="4043771" cy="2185060"/>
            <wp:effectExtent l="19050" t="0" r="0" b="0"/>
            <wp:docPr id="42" name="Kép 42" descr="C:\Users\szala\AppData\Local\Microsoft\Windows\INetCache\Content.Word\összes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zala\AppData\Local\Microsoft\Windows\INetCache\Content.Word\összes_040.jpg"/>
                    <pic:cNvPicPr>
                      <a:picLocks noChangeAspect="1" noChangeArrowheads="1"/>
                    </pic:cNvPicPr>
                  </pic:nvPicPr>
                  <pic:blipFill>
                    <a:blip r:embed="rId62" cstate="print">
                      <a:extLst>
                        <a:ext uri="{28A0092B-C50C-407E-A947-70E740481C1C}">
                          <a14:useLocalDpi xmlns:a14="http://schemas.microsoft.com/office/drawing/2010/main" val="0"/>
                        </a:ext>
                      </a:extLst>
                    </a:blip>
                    <a:srcRect l="28643" t="2985" r="1135" b="5473"/>
                    <a:stretch>
                      <a:fillRect/>
                    </a:stretch>
                  </pic:blipFill>
                  <pic:spPr bwMode="auto">
                    <a:xfrm>
                      <a:off x="0" y="0"/>
                      <a:ext cx="4043771" cy="2185060"/>
                    </a:xfrm>
                    <a:prstGeom prst="rect">
                      <a:avLst/>
                    </a:prstGeom>
                    <a:noFill/>
                    <a:ln>
                      <a:noFill/>
                    </a:ln>
                  </pic:spPr>
                </pic:pic>
              </a:graphicData>
            </a:graphic>
          </wp:inline>
        </w:drawing>
      </w:r>
    </w:p>
    <w:p w14:paraId="5032DA0F" w14:textId="77777777" w:rsidR="005913C3" w:rsidRPr="009C0474" w:rsidRDefault="005913C3" w:rsidP="005913C3">
      <w:pPr>
        <w:rPr>
          <w:rFonts w:cs="Arial"/>
        </w:rPr>
      </w:pPr>
      <w:r w:rsidRPr="009C0474">
        <w:rPr>
          <w:rFonts w:cs="Arial"/>
        </w:rPr>
        <w:t>Jelkulcs neve: Kifejtési pont oszlopon</w:t>
      </w:r>
    </w:p>
    <w:p w14:paraId="49E44B83" w14:textId="77777777" w:rsidR="005913C3" w:rsidRPr="009C0474" w:rsidRDefault="005913C3" w:rsidP="005913C3">
      <w:pPr>
        <w:rPr>
          <w:rFonts w:cs="Arial"/>
        </w:rPr>
      </w:pPr>
      <w:r w:rsidRPr="009C0474">
        <w:rPr>
          <w:rFonts w:cs="Arial"/>
        </w:rPr>
        <w:t>Jelkulcs kódja: 0041</w:t>
      </w:r>
    </w:p>
    <w:p w14:paraId="5631C72A" w14:textId="77777777" w:rsidR="005913C3" w:rsidRPr="009C0474" w:rsidRDefault="005913C3" w:rsidP="005913C3">
      <w:pPr>
        <w:rPr>
          <w:rFonts w:cs="Arial"/>
        </w:rPr>
      </w:pPr>
      <w:r w:rsidRPr="009C0474">
        <w:rPr>
          <w:rFonts w:cs="Arial"/>
        </w:rPr>
        <w:t>Jelkulcs grafikus megjelenítése</w:t>
      </w:r>
    </w:p>
    <w:p w14:paraId="4EB289A6" w14:textId="77777777" w:rsidR="005913C3" w:rsidRPr="009C0474" w:rsidRDefault="005913C3" w:rsidP="005913C3">
      <w:pPr>
        <w:rPr>
          <w:rFonts w:cs="Arial"/>
          <w:lang w:eastAsia="hu-HU"/>
        </w:rPr>
      </w:pPr>
      <w:r w:rsidRPr="009C0474">
        <w:rPr>
          <w:rFonts w:cs="Arial"/>
          <w:noProof/>
          <w:lang w:eastAsia="hu-HU"/>
        </w:rPr>
        <w:drawing>
          <wp:inline distT="0" distB="0" distL="0" distR="0" wp14:anchorId="6B3A5D11" wp14:editId="14660FDE">
            <wp:extent cx="4257040" cy="1876425"/>
            <wp:effectExtent l="0" t="0" r="0" b="9525"/>
            <wp:docPr id="6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srcRect b="20799"/>
                    <a:stretch/>
                  </pic:blipFill>
                  <pic:spPr bwMode="auto">
                    <a:xfrm>
                      <a:off x="0" y="0"/>
                      <a:ext cx="4257040"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5DEBA3B9" w14:textId="77777777" w:rsidR="00810B2F" w:rsidRDefault="00810B2F">
      <w:pPr>
        <w:spacing w:before="0" w:line="240" w:lineRule="auto"/>
        <w:jc w:val="left"/>
        <w:rPr>
          <w:rFonts w:cs="Arial"/>
        </w:rPr>
      </w:pPr>
      <w:r>
        <w:rPr>
          <w:rFonts w:cs="Arial"/>
        </w:rPr>
        <w:br w:type="page"/>
      </w:r>
    </w:p>
    <w:p w14:paraId="325774A8" w14:textId="2A7B795D" w:rsidR="005913C3" w:rsidRPr="009C0474" w:rsidRDefault="005913C3" w:rsidP="005913C3">
      <w:pPr>
        <w:rPr>
          <w:rFonts w:cs="Arial"/>
        </w:rPr>
      </w:pPr>
      <w:r w:rsidRPr="009C0474">
        <w:rPr>
          <w:rFonts w:cs="Arial"/>
        </w:rPr>
        <w:t>Jelkulcs neve: Falidoboz</w:t>
      </w:r>
    </w:p>
    <w:p w14:paraId="60231238" w14:textId="77777777" w:rsidR="005913C3" w:rsidRPr="009C0474" w:rsidRDefault="005913C3" w:rsidP="005913C3">
      <w:pPr>
        <w:rPr>
          <w:rFonts w:cs="Arial"/>
        </w:rPr>
      </w:pPr>
      <w:r w:rsidRPr="009C0474">
        <w:rPr>
          <w:rFonts w:cs="Arial"/>
        </w:rPr>
        <w:t>Jelkulcs kódja: 0042</w:t>
      </w:r>
    </w:p>
    <w:p w14:paraId="3C7EC93B" w14:textId="77777777" w:rsidR="005913C3" w:rsidRPr="009C0474" w:rsidRDefault="005913C3" w:rsidP="005913C3">
      <w:pPr>
        <w:rPr>
          <w:rFonts w:cs="Arial"/>
        </w:rPr>
      </w:pPr>
      <w:r w:rsidRPr="009C0474">
        <w:rPr>
          <w:rFonts w:cs="Arial"/>
        </w:rPr>
        <w:t>Jelkulcs grafikus megjelenítése</w:t>
      </w:r>
    </w:p>
    <w:p w14:paraId="66FAC2EF" w14:textId="77777777" w:rsidR="005913C3" w:rsidRPr="009C0474" w:rsidRDefault="005913C3" w:rsidP="005913C3">
      <w:pPr>
        <w:rPr>
          <w:rFonts w:cs="Arial"/>
          <w:lang w:eastAsia="hu-HU"/>
        </w:rPr>
      </w:pPr>
      <w:r w:rsidRPr="009C0474">
        <w:rPr>
          <w:rFonts w:cs="Arial"/>
          <w:noProof/>
          <w:lang w:eastAsia="hu-HU"/>
        </w:rPr>
        <w:drawing>
          <wp:inline distT="0" distB="0" distL="0" distR="0" wp14:anchorId="65F75F29" wp14:editId="5E0A90A5">
            <wp:extent cx="4447540" cy="2125980"/>
            <wp:effectExtent l="19050" t="0" r="0" b="0"/>
            <wp:docPr id="6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4447540" cy="2125980"/>
                    </a:xfrm>
                    <a:prstGeom prst="rect">
                      <a:avLst/>
                    </a:prstGeom>
                    <a:noFill/>
                    <a:ln w="9525">
                      <a:noFill/>
                      <a:miter lim="800000"/>
                      <a:headEnd/>
                      <a:tailEnd/>
                    </a:ln>
                  </pic:spPr>
                </pic:pic>
              </a:graphicData>
            </a:graphic>
          </wp:inline>
        </w:drawing>
      </w:r>
    </w:p>
    <w:p w14:paraId="71F53F5B" w14:textId="77777777" w:rsidR="005913C3" w:rsidRPr="009C0474" w:rsidRDefault="005913C3" w:rsidP="005913C3">
      <w:pPr>
        <w:rPr>
          <w:rFonts w:cs="Arial"/>
        </w:rPr>
      </w:pPr>
      <w:r w:rsidRPr="009C0474">
        <w:rPr>
          <w:rFonts w:cs="Arial"/>
        </w:rPr>
        <w:t>Jelkulcs neve: Kifejtési pont optika</w:t>
      </w:r>
    </w:p>
    <w:p w14:paraId="688C6D3C" w14:textId="77777777" w:rsidR="005913C3" w:rsidRPr="009C0474" w:rsidRDefault="005913C3" w:rsidP="005913C3">
      <w:pPr>
        <w:rPr>
          <w:rFonts w:cs="Arial"/>
        </w:rPr>
      </w:pPr>
      <w:r w:rsidRPr="009C0474">
        <w:rPr>
          <w:rFonts w:cs="Arial"/>
        </w:rPr>
        <w:t>Jelkulcs kódja: 0043</w:t>
      </w:r>
    </w:p>
    <w:p w14:paraId="6E477547" w14:textId="77777777" w:rsidR="005913C3" w:rsidRPr="009C0474" w:rsidRDefault="005913C3" w:rsidP="005913C3">
      <w:pPr>
        <w:rPr>
          <w:rFonts w:cs="Arial"/>
        </w:rPr>
      </w:pPr>
      <w:r w:rsidRPr="009C0474">
        <w:rPr>
          <w:rFonts w:cs="Arial"/>
        </w:rPr>
        <w:t>Jelkulcs grafikus megjelenítése</w:t>
      </w:r>
    </w:p>
    <w:p w14:paraId="466B26DE" w14:textId="77777777" w:rsidR="005913C3" w:rsidRPr="009C0474" w:rsidRDefault="005913C3" w:rsidP="005913C3">
      <w:pPr>
        <w:rPr>
          <w:rFonts w:cs="Arial"/>
          <w:lang w:eastAsia="hu-HU"/>
        </w:rPr>
      </w:pPr>
      <w:r w:rsidRPr="009C0474">
        <w:rPr>
          <w:rFonts w:cs="Arial"/>
          <w:noProof/>
          <w:lang w:eastAsia="hu-HU"/>
        </w:rPr>
        <w:drawing>
          <wp:inline distT="0" distB="0" distL="0" distR="0" wp14:anchorId="565BE13B" wp14:editId="1DDC85BA">
            <wp:extent cx="3930650" cy="2220595"/>
            <wp:effectExtent l="19050" t="0" r="0" b="0"/>
            <wp:docPr id="8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3930650" cy="2220595"/>
                    </a:xfrm>
                    <a:prstGeom prst="rect">
                      <a:avLst/>
                    </a:prstGeom>
                    <a:noFill/>
                    <a:ln w="9525">
                      <a:noFill/>
                      <a:miter lim="800000"/>
                      <a:headEnd/>
                      <a:tailEnd/>
                    </a:ln>
                  </pic:spPr>
                </pic:pic>
              </a:graphicData>
            </a:graphic>
          </wp:inline>
        </w:drawing>
      </w:r>
    </w:p>
    <w:p w14:paraId="40A4D3F2" w14:textId="77777777" w:rsidR="00810B2F" w:rsidRDefault="00810B2F">
      <w:pPr>
        <w:spacing w:before="0" w:line="240" w:lineRule="auto"/>
        <w:jc w:val="left"/>
        <w:rPr>
          <w:rFonts w:cs="Arial"/>
        </w:rPr>
      </w:pPr>
      <w:r>
        <w:rPr>
          <w:rFonts w:cs="Arial"/>
        </w:rPr>
        <w:br w:type="page"/>
      </w:r>
    </w:p>
    <w:p w14:paraId="17BEF914" w14:textId="33403101" w:rsidR="005913C3" w:rsidRPr="009C0474" w:rsidRDefault="005913C3" w:rsidP="005913C3">
      <w:pPr>
        <w:rPr>
          <w:rFonts w:cs="Arial"/>
        </w:rPr>
      </w:pPr>
      <w:r w:rsidRPr="009C0474">
        <w:rPr>
          <w:rFonts w:cs="Arial"/>
        </w:rPr>
        <w:t xml:space="preserve">Jelkulcs neve: </w:t>
      </w:r>
      <w:r w:rsidRPr="009C0474">
        <w:rPr>
          <w:rFonts w:cs="Arial"/>
          <w:color w:val="FF0000"/>
        </w:rPr>
        <w:t>Nyilvános állomás</w:t>
      </w:r>
    </w:p>
    <w:p w14:paraId="1466335C" w14:textId="77777777" w:rsidR="005913C3" w:rsidRPr="009C0474" w:rsidRDefault="005913C3" w:rsidP="005913C3">
      <w:pPr>
        <w:rPr>
          <w:rFonts w:cs="Arial"/>
        </w:rPr>
      </w:pPr>
      <w:r w:rsidRPr="009C0474">
        <w:rPr>
          <w:rFonts w:cs="Arial"/>
        </w:rPr>
        <w:t>Jelkulcs kódja: 0044</w:t>
      </w:r>
    </w:p>
    <w:p w14:paraId="2FCD01A7" w14:textId="77777777" w:rsidR="005913C3" w:rsidRPr="009C0474" w:rsidRDefault="005913C3" w:rsidP="005913C3">
      <w:pPr>
        <w:rPr>
          <w:rFonts w:cs="Arial"/>
        </w:rPr>
      </w:pPr>
      <w:r w:rsidRPr="009C0474">
        <w:rPr>
          <w:rFonts w:cs="Arial"/>
        </w:rPr>
        <w:t>Jelkulcs grafikus megjelenítése</w:t>
      </w:r>
    </w:p>
    <w:p w14:paraId="66C5241B" w14:textId="77777777" w:rsidR="005913C3" w:rsidRPr="009C0474" w:rsidRDefault="005913C3" w:rsidP="005913C3">
      <w:pPr>
        <w:rPr>
          <w:rFonts w:cs="Arial"/>
        </w:rPr>
      </w:pPr>
      <w:r w:rsidRPr="009C0474">
        <w:rPr>
          <w:rFonts w:cs="Arial"/>
          <w:noProof/>
          <w:lang w:eastAsia="hu-HU"/>
        </w:rPr>
        <w:drawing>
          <wp:inline distT="0" distB="0" distL="0" distR="0" wp14:anchorId="3002FCA0" wp14:editId="7DA2479C">
            <wp:extent cx="4051234" cy="2185060"/>
            <wp:effectExtent l="19050" t="0" r="6416" b="0"/>
            <wp:docPr id="46" name="Kép 46" descr="C:\Users\szala\AppData\Local\Microsoft\Windows\INetCache\Content.Word\összes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zala\AppData\Local\Microsoft\Windows\INetCache\Content.Word\összes_044.jpg"/>
                    <pic:cNvPicPr>
                      <a:picLocks noChangeAspect="1" noChangeArrowheads="1"/>
                    </pic:cNvPicPr>
                  </pic:nvPicPr>
                  <pic:blipFill>
                    <a:blip r:embed="rId66" cstate="print">
                      <a:extLst>
                        <a:ext uri="{28A0092B-C50C-407E-A947-70E740481C1C}">
                          <a14:useLocalDpi xmlns:a14="http://schemas.microsoft.com/office/drawing/2010/main" val="0"/>
                        </a:ext>
                      </a:extLst>
                    </a:blip>
                    <a:srcRect l="25561" t="2736" r="4128" b="5721"/>
                    <a:stretch>
                      <a:fillRect/>
                    </a:stretch>
                  </pic:blipFill>
                  <pic:spPr bwMode="auto">
                    <a:xfrm>
                      <a:off x="0" y="0"/>
                      <a:ext cx="4051234" cy="2185060"/>
                    </a:xfrm>
                    <a:prstGeom prst="rect">
                      <a:avLst/>
                    </a:prstGeom>
                    <a:noFill/>
                    <a:ln>
                      <a:noFill/>
                    </a:ln>
                  </pic:spPr>
                </pic:pic>
              </a:graphicData>
            </a:graphic>
          </wp:inline>
        </w:drawing>
      </w:r>
    </w:p>
    <w:p w14:paraId="340701BE" w14:textId="77777777" w:rsidR="005913C3" w:rsidRPr="009C0474" w:rsidRDefault="005913C3" w:rsidP="005913C3">
      <w:pPr>
        <w:rPr>
          <w:rFonts w:cs="Arial"/>
        </w:rPr>
      </w:pPr>
      <w:r w:rsidRPr="009C0474">
        <w:rPr>
          <w:rFonts w:cs="Arial"/>
        </w:rPr>
        <w:t xml:space="preserve">Jelkulcs neve: </w:t>
      </w:r>
      <w:r w:rsidRPr="009C0474">
        <w:rPr>
          <w:rFonts w:cs="Arial"/>
          <w:color w:val="FF0000"/>
        </w:rPr>
        <w:t>Csonk</w:t>
      </w:r>
    </w:p>
    <w:p w14:paraId="0BDA9903" w14:textId="77777777" w:rsidR="005913C3" w:rsidRPr="009C0474" w:rsidRDefault="005913C3" w:rsidP="005913C3">
      <w:pPr>
        <w:rPr>
          <w:rFonts w:cs="Arial"/>
        </w:rPr>
      </w:pPr>
      <w:r w:rsidRPr="009C0474">
        <w:rPr>
          <w:rFonts w:cs="Arial"/>
        </w:rPr>
        <w:t>Jelkulcs kódja: 0045</w:t>
      </w:r>
    </w:p>
    <w:p w14:paraId="5C2CCA66" w14:textId="77777777" w:rsidR="005913C3" w:rsidRPr="009C0474" w:rsidRDefault="005913C3" w:rsidP="005913C3">
      <w:pPr>
        <w:rPr>
          <w:rFonts w:cs="Arial"/>
        </w:rPr>
      </w:pPr>
      <w:r w:rsidRPr="009C0474">
        <w:rPr>
          <w:rFonts w:cs="Arial"/>
        </w:rPr>
        <w:t>Jelkulcs grafikus megjelenítése</w:t>
      </w:r>
    </w:p>
    <w:p w14:paraId="3D5DA1BE" w14:textId="77777777" w:rsidR="005913C3" w:rsidRPr="009C0474" w:rsidRDefault="005913C3" w:rsidP="005913C3">
      <w:pPr>
        <w:rPr>
          <w:rFonts w:cs="Arial"/>
        </w:rPr>
      </w:pPr>
      <w:r w:rsidRPr="009C0474">
        <w:rPr>
          <w:rFonts w:cs="Arial"/>
          <w:noProof/>
          <w:lang w:eastAsia="hu-HU"/>
        </w:rPr>
        <w:drawing>
          <wp:inline distT="0" distB="0" distL="0" distR="0" wp14:anchorId="55A2226F" wp14:editId="480FD26B">
            <wp:extent cx="4095750" cy="1737430"/>
            <wp:effectExtent l="19050" t="0" r="0" b="0"/>
            <wp:docPr id="84"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4097475" cy="1738162"/>
                    </a:xfrm>
                    <a:prstGeom prst="rect">
                      <a:avLst/>
                    </a:prstGeom>
                    <a:noFill/>
                    <a:ln w="9525">
                      <a:noFill/>
                      <a:miter lim="800000"/>
                      <a:headEnd/>
                      <a:tailEnd/>
                    </a:ln>
                  </pic:spPr>
                </pic:pic>
              </a:graphicData>
            </a:graphic>
          </wp:inline>
        </w:drawing>
      </w:r>
    </w:p>
    <w:p w14:paraId="071F3595" w14:textId="77777777" w:rsidR="005913C3" w:rsidRPr="009C0474" w:rsidRDefault="005913C3" w:rsidP="005913C3">
      <w:pPr>
        <w:rPr>
          <w:rFonts w:cs="Arial"/>
        </w:rPr>
      </w:pPr>
      <w:r w:rsidRPr="009C0474">
        <w:rPr>
          <w:rFonts w:cs="Arial"/>
        </w:rPr>
        <w:t>Jelkulcs neve: Kötésjelző</w:t>
      </w:r>
    </w:p>
    <w:p w14:paraId="53575A23" w14:textId="77777777" w:rsidR="005913C3" w:rsidRPr="009C0474" w:rsidRDefault="005913C3" w:rsidP="005913C3">
      <w:pPr>
        <w:rPr>
          <w:rFonts w:cs="Arial"/>
        </w:rPr>
      </w:pPr>
      <w:r w:rsidRPr="009C0474">
        <w:rPr>
          <w:rFonts w:cs="Arial"/>
        </w:rPr>
        <w:t>Jelkulcs kódja: 0046</w:t>
      </w:r>
    </w:p>
    <w:p w14:paraId="5929D5B8" w14:textId="77777777" w:rsidR="005913C3" w:rsidRPr="009C0474" w:rsidRDefault="005913C3" w:rsidP="005913C3">
      <w:pPr>
        <w:rPr>
          <w:rFonts w:cs="Arial"/>
        </w:rPr>
      </w:pPr>
      <w:r w:rsidRPr="009C0474">
        <w:rPr>
          <w:rFonts w:cs="Arial"/>
        </w:rPr>
        <w:t>Jelkulcs grafikus megjelenítése</w:t>
      </w:r>
    </w:p>
    <w:p w14:paraId="34F8C7FD" w14:textId="77777777" w:rsidR="005913C3" w:rsidRPr="009C0474" w:rsidRDefault="005913C3" w:rsidP="005913C3">
      <w:pPr>
        <w:rPr>
          <w:rFonts w:cs="Arial"/>
        </w:rPr>
      </w:pPr>
      <w:r w:rsidRPr="009C0474">
        <w:rPr>
          <w:rFonts w:cs="Arial"/>
          <w:noProof/>
          <w:lang w:eastAsia="hu-HU"/>
        </w:rPr>
        <w:drawing>
          <wp:inline distT="0" distB="0" distL="0" distR="0" wp14:anchorId="22082166" wp14:editId="2CF60752">
            <wp:extent cx="4737632" cy="2061778"/>
            <wp:effectExtent l="19050" t="0" r="5818" b="0"/>
            <wp:docPr id="85"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4740133" cy="2062867"/>
                    </a:xfrm>
                    <a:prstGeom prst="rect">
                      <a:avLst/>
                    </a:prstGeom>
                    <a:noFill/>
                    <a:ln w="9525">
                      <a:noFill/>
                      <a:miter lim="800000"/>
                      <a:headEnd/>
                      <a:tailEnd/>
                    </a:ln>
                  </pic:spPr>
                </pic:pic>
              </a:graphicData>
            </a:graphic>
          </wp:inline>
        </w:drawing>
      </w:r>
    </w:p>
    <w:p w14:paraId="0AE5F6F8" w14:textId="77777777" w:rsidR="00810B2F" w:rsidRDefault="00810B2F">
      <w:pPr>
        <w:spacing w:before="0" w:line="240" w:lineRule="auto"/>
        <w:jc w:val="left"/>
        <w:rPr>
          <w:rFonts w:cs="Arial"/>
        </w:rPr>
      </w:pPr>
      <w:r>
        <w:rPr>
          <w:rFonts w:cs="Arial"/>
        </w:rPr>
        <w:br w:type="page"/>
      </w:r>
    </w:p>
    <w:p w14:paraId="004F289D" w14:textId="0CCF61C2" w:rsidR="005913C3" w:rsidRPr="009C0474" w:rsidRDefault="005913C3" w:rsidP="005913C3">
      <w:pPr>
        <w:rPr>
          <w:rFonts w:cs="Arial"/>
        </w:rPr>
      </w:pPr>
      <w:r w:rsidRPr="009C0474">
        <w:rPr>
          <w:rFonts w:cs="Arial"/>
        </w:rPr>
        <w:t xml:space="preserve">Jelkulcs neve: </w:t>
      </w:r>
      <w:r w:rsidRPr="009C0474">
        <w:rPr>
          <w:rFonts w:cs="Arial"/>
          <w:color w:val="FF0000"/>
        </w:rPr>
        <w:t>Hurok, tartalék</w:t>
      </w:r>
    </w:p>
    <w:p w14:paraId="77D5B386" w14:textId="77777777" w:rsidR="005913C3" w:rsidRPr="009C0474" w:rsidRDefault="005913C3" w:rsidP="005913C3">
      <w:pPr>
        <w:rPr>
          <w:rFonts w:cs="Arial"/>
        </w:rPr>
      </w:pPr>
      <w:r w:rsidRPr="009C0474">
        <w:rPr>
          <w:rFonts w:cs="Arial"/>
        </w:rPr>
        <w:t>Jelkulcs kódja: 0047</w:t>
      </w:r>
    </w:p>
    <w:p w14:paraId="5C550720" w14:textId="77777777" w:rsidR="005913C3" w:rsidRPr="009C0474" w:rsidRDefault="005913C3" w:rsidP="005913C3">
      <w:pPr>
        <w:rPr>
          <w:rFonts w:cs="Arial"/>
        </w:rPr>
      </w:pPr>
      <w:r w:rsidRPr="009C0474">
        <w:rPr>
          <w:rFonts w:cs="Arial"/>
        </w:rPr>
        <w:t>Jelkulcs grafikus megjelenítése</w:t>
      </w:r>
    </w:p>
    <w:p w14:paraId="44FF50FC" w14:textId="77777777" w:rsidR="005913C3" w:rsidRPr="009C0474" w:rsidRDefault="005913C3" w:rsidP="005913C3">
      <w:pPr>
        <w:rPr>
          <w:rFonts w:cs="Arial"/>
        </w:rPr>
      </w:pPr>
      <w:r w:rsidRPr="009C0474">
        <w:rPr>
          <w:rFonts w:cs="Arial"/>
          <w:noProof/>
          <w:lang w:eastAsia="hu-HU"/>
        </w:rPr>
        <w:drawing>
          <wp:inline distT="0" distB="0" distL="0" distR="0" wp14:anchorId="75839047" wp14:editId="5342FC89">
            <wp:extent cx="4678892" cy="1935098"/>
            <wp:effectExtent l="19050" t="0" r="7408" b="0"/>
            <wp:docPr id="86"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4681879" cy="1936333"/>
                    </a:xfrm>
                    <a:prstGeom prst="rect">
                      <a:avLst/>
                    </a:prstGeom>
                    <a:noFill/>
                    <a:ln w="9525">
                      <a:noFill/>
                      <a:miter lim="800000"/>
                      <a:headEnd/>
                      <a:tailEnd/>
                    </a:ln>
                  </pic:spPr>
                </pic:pic>
              </a:graphicData>
            </a:graphic>
          </wp:inline>
        </w:drawing>
      </w:r>
    </w:p>
    <w:p w14:paraId="5037DEFE" w14:textId="77777777" w:rsidR="005913C3" w:rsidRPr="009C0474" w:rsidRDefault="005913C3" w:rsidP="005913C3">
      <w:pPr>
        <w:rPr>
          <w:rFonts w:cs="Arial"/>
        </w:rPr>
      </w:pPr>
      <w:r w:rsidRPr="009C0474">
        <w:rPr>
          <w:rFonts w:cs="Arial"/>
        </w:rPr>
        <w:t xml:space="preserve">Jelkulcs neve: </w:t>
      </w:r>
      <w:r w:rsidRPr="009C0474">
        <w:rPr>
          <w:rFonts w:cs="Arial"/>
          <w:color w:val="FF0000"/>
        </w:rPr>
        <w:t>Kotrás, egyéb tiltó tábla</w:t>
      </w:r>
    </w:p>
    <w:p w14:paraId="0A72A492" w14:textId="77777777" w:rsidR="005913C3" w:rsidRPr="009C0474" w:rsidRDefault="005913C3" w:rsidP="005913C3">
      <w:pPr>
        <w:rPr>
          <w:rFonts w:cs="Arial"/>
        </w:rPr>
      </w:pPr>
      <w:r w:rsidRPr="009C0474">
        <w:rPr>
          <w:rFonts w:cs="Arial"/>
        </w:rPr>
        <w:t>Jelkulcs kódja: 0048</w:t>
      </w:r>
    </w:p>
    <w:p w14:paraId="56794E87" w14:textId="77777777" w:rsidR="00810B2F" w:rsidRDefault="005913C3" w:rsidP="005913C3">
      <w:pPr>
        <w:rPr>
          <w:rFonts w:cs="Arial"/>
        </w:rPr>
      </w:pPr>
      <w:r w:rsidRPr="009C0474">
        <w:rPr>
          <w:rFonts w:cs="Arial"/>
        </w:rPr>
        <w:t>Jelkulcs grafikus megjelenítése</w:t>
      </w:r>
    </w:p>
    <w:p w14:paraId="6B2036E6" w14:textId="06C664BE" w:rsidR="005913C3" w:rsidRPr="009C0474" w:rsidRDefault="005913C3" w:rsidP="005913C3">
      <w:pPr>
        <w:rPr>
          <w:rFonts w:cs="Arial"/>
        </w:rPr>
      </w:pPr>
      <w:r w:rsidRPr="009C0474">
        <w:rPr>
          <w:rFonts w:cs="Arial"/>
          <w:noProof/>
          <w:lang w:eastAsia="hu-HU"/>
        </w:rPr>
        <w:drawing>
          <wp:inline distT="0" distB="0" distL="0" distR="0" wp14:anchorId="4BDF00A4" wp14:editId="45286A7F">
            <wp:extent cx="4582640" cy="2116864"/>
            <wp:effectExtent l="19050" t="0" r="8410" b="0"/>
            <wp:docPr id="87"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4584570" cy="2117755"/>
                    </a:xfrm>
                    <a:prstGeom prst="rect">
                      <a:avLst/>
                    </a:prstGeom>
                    <a:noFill/>
                    <a:ln w="9525">
                      <a:noFill/>
                      <a:miter lim="800000"/>
                      <a:headEnd/>
                      <a:tailEnd/>
                    </a:ln>
                  </pic:spPr>
                </pic:pic>
              </a:graphicData>
            </a:graphic>
          </wp:inline>
        </w:drawing>
      </w:r>
    </w:p>
    <w:p w14:paraId="1B830CDA" w14:textId="77777777" w:rsidR="005913C3" w:rsidRPr="009C0474" w:rsidRDefault="005913C3" w:rsidP="005913C3">
      <w:pPr>
        <w:rPr>
          <w:rFonts w:cs="Arial"/>
        </w:rPr>
      </w:pPr>
      <w:r w:rsidRPr="009C0474">
        <w:rPr>
          <w:rFonts w:cs="Arial"/>
        </w:rPr>
        <w:t xml:space="preserve">Jelkulcs neve: </w:t>
      </w:r>
      <w:r w:rsidRPr="009C0474">
        <w:rPr>
          <w:rFonts w:cs="Arial"/>
          <w:color w:val="FF0000"/>
        </w:rPr>
        <w:t>Törésjelző</w:t>
      </w:r>
    </w:p>
    <w:p w14:paraId="0D90D918" w14:textId="77777777" w:rsidR="005913C3" w:rsidRPr="009C0474" w:rsidRDefault="005913C3" w:rsidP="005913C3">
      <w:pPr>
        <w:rPr>
          <w:rFonts w:cs="Arial"/>
        </w:rPr>
      </w:pPr>
      <w:r w:rsidRPr="009C0474">
        <w:rPr>
          <w:rFonts w:cs="Arial"/>
        </w:rPr>
        <w:t>Jelkulcs kódja: 0049</w:t>
      </w:r>
    </w:p>
    <w:p w14:paraId="08E535A7" w14:textId="77777777" w:rsidR="005913C3" w:rsidRPr="009C0474" w:rsidRDefault="005913C3" w:rsidP="005913C3">
      <w:pPr>
        <w:rPr>
          <w:rFonts w:cs="Arial"/>
        </w:rPr>
      </w:pPr>
      <w:r w:rsidRPr="009C0474">
        <w:rPr>
          <w:rFonts w:cs="Arial"/>
        </w:rPr>
        <w:t>Jelkulcs grafikus megjelenítése</w:t>
      </w:r>
    </w:p>
    <w:p w14:paraId="5C480987" w14:textId="77777777" w:rsidR="005913C3" w:rsidRPr="009C0474" w:rsidRDefault="005913C3" w:rsidP="005913C3">
      <w:pPr>
        <w:rPr>
          <w:rFonts w:cs="Arial"/>
        </w:rPr>
      </w:pPr>
      <w:r w:rsidRPr="009C0474">
        <w:rPr>
          <w:rFonts w:cs="Arial"/>
          <w:noProof/>
          <w:lang w:eastAsia="hu-HU"/>
        </w:rPr>
        <w:drawing>
          <wp:inline distT="0" distB="0" distL="0" distR="0" wp14:anchorId="3A8A5896" wp14:editId="68755326">
            <wp:extent cx="4511672" cy="2028462"/>
            <wp:effectExtent l="19050" t="0" r="3178" b="0"/>
            <wp:docPr id="88"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4513795" cy="2029416"/>
                    </a:xfrm>
                    <a:prstGeom prst="rect">
                      <a:avLst/>
                    </a:prstGeom>
                    <a:noFill/>
                    <a:ln w="9525">
                      <a:noFill/>
                      <a:miter lim="800000"/>
                      <a:headEnd/>
                      <a:tailEnd/>
                    </a:ln>
                  </pic:spPr>
                </pic:pic>
              </a:graphicData>
            </a:graphic>
          </wp:inline>
        </w:drawing>
      </w:r>
    </w:p>
    <w:p w14:paraId="7CA62466" w14:textId="77777777" w:rsidR="00810B2F" w:rsidRDefault="00810B2F">
      <w:pPr>
        <w:spacing w:before="0" w:line="240" w:lineRule="auto"/>
        <w:jc w:val="left"/>
        <w:rPr>
          <w:rFonts w:cs="Arial"/>
        </w:rPr>
      </w:pPr>
      <w:r>
        <w:rPr>
          <w:rFonts w:cs="Arial"/>
        </w:rPr>
        <w:br w:type="page"/>
      </w:r>
    </w:p>
    <w:p w14:paraId="14853242" w14:textId="2C52B994" w:rsidR="005913C3" w:rsidRPr="009C0474" w:rsidRDefault="005913C3" w:rsidP="005913C3">
      <w:pPr>
        <w:rPr>
          <w:rFonts w:cs="Arial"/>
          <w:color w:val="FF0000"/>
        </w:rPr>
      </w:pPr>
      <w:r w:rsidRPr="009C0474">
        <w:rPr>
          <w:rFonts w:cs="Arial"/>
        </w:rPr>
        <w:t xml:space="preserve">Jelkulcs neve: </w:t>
      </w:r>
      <w:r w:rsidRPr="009C0474">
        <w:rPr>
          <w:rFonts w:cs="Arial"/>
          <w:color w:val="FF0000"/>
        </w:rPr>
        <w:t>Központ</w:t>
      </w:r>
    </w:p>
    <w:p w14:paraId="54E5C1C0" w14:textId="77777777" w:rsidR="005913C3" w:rsidRPr="009C0474" w:rsidRDefault="005913C3" w:rsidP="005913C3">
      <w:pPr>
        <w:rPr>
          <w:rFonts w:cs="Arial"/>
        </w:rPr>
      </w:pPr>
      <w:r w:rsidRPr="009C0474">
        <w:rPr>
          <w:rFonts w:cs="Arial"/>
        </w:rPr>
        <w:t>Jelkulcs kódja: 0050</w:t>
      </w:r>
    </w:p>
    <w:p w14:paraId="0D46D04C" w14:textId="77777777" w:rsidR="005913C3" w:rsidRPr="009C0474" w:rsidRDefault="005913C3" w:rsidP="005913C3">
      <w:pPr>
        <w:rPr>
          <w:rFonts w:cs="Arial"/>
        </w:rPr>
      </w:pPr>
      <w:r w:rsidRPr="009C0474">
        <w:rPr>
          <w:rFonts w:cs="Arial"/>
        </w:rPr>
        <w:t>Jelkulcs grafikus megjelenítése</w:t>
      </w:r>
    </w:p>
    <w:p w14:paraId="70B1BC83" w14:textId="77777777" w:rsidR="005913C3" w:rsidRPr="009C0474" w:rsidRDefault="005913C3" w:rsidP="005913C3">
      <w:pPr>
        <w:rPr>
          <w:rFonts w:cs="Arial"/>
        </w:rPr>
      </w:pPr>
      <w:r w:rsidRPr="009C0474">
        <w:rPr>
          <w:rFonts w:cs="Arial"/>
          <w:noProof/>
          <w:lang w:eastAsia="hu-HU"/>
        </w:rPr>
        <w:drawing>
          <wp:inline distT="0" distB="0" distL="0" distR="0" wp14:anchorId="7803BEC7" wp14:editId="42BAE0AA">
            <wp:extent cx="4440136" cy="2167452"/>
            <wp:effectExtent l="19050" t="0" r="0" b="0"/>
            <wp:docPr id="89"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4442006" cy="2168365"/>
                    </a:xfrm>
                    <a:prstGeom prst="rect">
                      <a:avLst/>
                    </a:prstGeom>
                    <a:noFill/>
                    <a:ln w="9525">
                      <a:noFill/>
                      <a:miter lim="800000"/>
                      <a:headEnd/>
                      <a:tailEnd/>
                    </a:ln>
                  </pic:spPr>
                </pic:pic>
              </a:graphicData>
            </a:graphic>
          </wp:inline>
        </w:drawing>
      </w:r>
    </w:p>
    <w:p w14:paraId="6D99E3AD" w14:textId="77777777" w:rsidR="005913C3" w:rsidRPr="009C0474" w:rsidRDefault="005913C3" w:rsidP="005913C3">
      <w:pPr>
        <w:rPr>
          <w:rFonts w:cs="Arial"/>
        </w:rPr>
      </w:pPr>
      <w:r w:rsidRPr="009C0474">
        <w:rPr>
          <w:rFonts w:cs="Arial"/>
        </w:rPr>
        <w:t>Jelkulcs neve: Erősítő</w:t>
      </w:r>
    </w:p>
    <w:p w14:paraId="43C047E1" w14:textId="77777777" w:rsidR="005913C3" w:rsidRPr="009C0474" w:rsidRDefault="005913C3" w:rsidP="005913C3">
      <w:pPr>
        <w:rPr>
          <w:rFonts w:cs="Arial"/>
        </w:rPr>
      </w:pPr>
      <w:r w:rsidRPr="009C0474">
        <w:rPr>
          <w:rFonts w:cs="Arial"/>
        </w:rPr>
        <w:t>Jelkulcs kódja: 0051</w:t>
      </w:r>
    </w:p>
    <w:p w14:paraId="42924919" w14:textId="77777777" w:rsidR="005913C3" w:rsidRPr="009C0474" w:rsidRDefault="005913C3" w:rsidP="005913C3">
      <w:pPr>
        <w:rPr>
          <w:rFonts w:cs="Arial"/>
        </w:rPr>
      </w:pPr>
      <w:r w:rsidRPr="009C0474">
        <w:rPr>
          <w:rFonts w:cs="Arial"/>
        </w:rPr>
        <w:t>Jelkulcs grafikus megjelenítése</w:t>
      </w:r>
    </w:p>
    <w:p w14:paraId="010B0D11" w14:textId="77777777" w:rsidR="005913C3" w:rsidRPr="009C0474" w:rsidRDefault="005913C3" w:rsidP="005913C3">
      <w:pPr>
        <w:rPr>
          <w:rFonts w:cs="Arial"/>
        </w:rPr>
      </w:pPr>
      <w:r w:rsidRPr="009C0474">
        <w:rPr>
          <w:rFonts w:cs="Arial"/>
          <w:noProof/>
          <w:lang w:eastAsia="hu-HU"/>
        </w:rPr>
        <w:drawing>
          <wp:inline distT="0" distB="0" distL="0" distR="0" wp14:anchorId="1649A3B7" wp14:editId="221A61AC">
            <wp:extent cx="5760720" cy="2707887"/>
            <wp:effectExtent l="19050" t="0" r="0" b="0"/>
            <wp:docPr id="90"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srcRect/>
                    <a:stretch>
                      <a:fillRect/>
                    </a:stretch>
                  </pic:blipFill>
                  <pic:spPr bwMode="auto">
                    <a:xfrm>
                      <a:off x="0" y="0"/>
                      <a:ext cx="5760720" cy="2707887"/>
                    </a:xfrm>
                    <a:prstGeom prst="rect">
                      <a:avLst/>
                    </a:prstGeom>
                    <a:noFill/>
                    <a:ln w="9525">
                      <a:noFill/>
                      <a:miter lim="800000"/>
                      <a:headEnd/>
                      <a:tailEnd/>
                    </a:ln>
                  </pic:spPr>
                </pic:pic>
              </a:graphicData>
            </a:graphic>
          </wp:inline>
        </w:drawing>
      </w:r>
    </w:p>
    <w:p w14:paraId="2000F582" w14:textId="481FA771" w:rsidR="005913C3" w:rsidRPr="009C0474" w:rsidRDefault="005913C3" w:rsidP="005913C3">
      <w:pPr>
        <w:spacing w:after="200"/>
        <w:rPr>
          <w:rFonts w:cs="Arial"/>
        </w:rPr>
      </w:pPr>
    </w:p>
    <w:p w14:paraId="1CFF2460" w14:textId="77777777" w:rsidR="00810B2F" w:rsidRDefault="00810B2F">
      <w:pPr>
        <w:spacing w:before="0" w:line="240" w:lineRule="auto"/>
        <w:jc w:val="left"/>
        <w:rPr>
          <w:rFonts w:cs="Arial"/>
        </w:rPr>
      </w:pPr>
      <w:r>
        <w:rPr>
          <w:rFonts w:cs="Arial"/>
        </w:rPr>
        <w:br w:type="page"/>
      </w:r>
    </w:p>
    <w:p w14:paraId="5FD735C5" w14:textId="44E8407F" w:rsidR="005913C3" w:rsidRPr="009C0474" w:rsidRDefault="005913C3" w:rsidP="005913C3">
      <w:pPr>
        <w:rPr>
          <w:rFonts w:cs="Arial"/>
        </w:rPr>
      </w:pPr>
      <w:r w:rsidRPr="009C0474">
        <w:rPr>
          <w:rFonts w:cs="Arial"/>
        </w:rPr>
        <w:t xml:space="preserve">Jelkulcs neve: </w:t>
      </w:r>
      <w:r w:rsidRPr="009C0474">
        <w:rPr>
          <w:rFonts w:cs="Arial"/>
          <w:color w:val="FF0000"/>
        </w:rPr>
        <w:t>Kabinet</w:t>
      </w:r>
    </w:p>
    <w:p w14:paraId="5E36BF16" w14:textId="77777777" w:rsidR="005913C3" w:rsidRPr="009C0474" w:rsidRDefault="005913C3" w:rsidP="005913C3">
      <w:pPr>
        <w:rPr>
          <w:rFonts w:cs="Arial"/>
        </w:rPr>
      </w:pPr>
      <w:r w:rsidRPr="009C0474">
        <w:rPr>
          <w:rFonts w:cs="Arial"/>
        </w:rPr>
        <w:t>Jelkulcs kódja: 0052</w:t>
      </w:r>
    </w:p>
    <w:p w14:paraId="754DA287" w14:textId="77777777" w:rsidR="005913C3" w:rsidRPr="009C0474" w:rsidRDefault="005913C3" w:rsidP="005913C3">
      <w:pPr>
        <w:rPr>
          <w:rFonts w:cs="Arial"/>
        </w:rPr>
      </w:pPr>
      <w:r w:rsidRPr="009C0474">
        <w:rPr>
          <w:rFonts w:cs="Arial"/>
        </w:rPr>
        <w:t>Jelkulcs grafikus megjelenítése</w:t>
      </w:r>
    </w:p>
    <w:p w14:paraId="2DFD1DB0" w14:textId="77777777" w:rsidR="005913C3" w:rsidRPr="009C0474" w:rsidRDefault="005913C3" w:rsidP="005913C3">
      <w:pPr>
        <w:rPr>
          <w:rFonts w:cs="Arial"/>
        </w:rPr>
      </w:pPr>
      <w:r w:rsidRPr="009C0474">
        <w:rPr>
          <w:rFonts w:cs="Arial"/>
          <w:noProof/>
          <w:lang w:eastAsia="hu-HU"/>
        </w:rPr>
        <w:drawing>
          <wp:inline distT="0" distB="0" distL="0" distR="0" wp14:anchorId="6921D42E" wp14:editId="56907BEE">
            <wp:extent cx="3963799" cy="1628775"/>
            <wp:effectExtent l="0" t="0" r="0" b="0"/>
            <wp:docPr id="91"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4" cstate="print"/>
                    <a:srcRect b="13257"/>
                    <a:stretch/>
                  </pic:blipFill>
                  <pic:spPr bwMode="auto">
                    <a:xfrm>
                      <a:off x="0" y="0"/>
                      <a:ext cx="3966792" cy="1630005"/>
                    </a:xfrm>
                    <a:prstGeom prst="rect">
                      <a:avLst/>
                    </a:prstGeom>
                    <a:noFill/>
                    <a:ln>
                      <a:noFill/>
                    </a:ln>
                    <a:extLst>
                      <a:ext uri="{53640926-AAD7-44D8-BBD7-CCE9431645EC}">
                        <a14:shadowObscured xmlns:a14="http://schemas.microsoft.com/office/drawing/2010/main"/>
                      </a:ext>
                    </a:extLst>
                  </pic:spPr>
                </pic:pic>
              </a:graphicData>
            </a:graphic>
          </wp:inline>
        </w:drawing>
      </w:r>
    </w:p>
    <w:p w14:paraId="61A9C164" w14:textId="77777777" w:rsidR="005913C3" w:rsidRPr="009C0474" w:rsidRDefault="005913C3" w:rsidP="005913C3">
      <w:pPr>
        <w:rPr>
          <w:rFonts w:cs="Arial"/>
        </w:rPr>
      </w:pPr>
    </w:p>
    <w:p w14:paraId="486D1569" w14:textId="77777777" w:rsidR="005913C3" w:rsidRPr="009C0474" w:rsidRDefault="005913C3" w:rsidP="005913C3">
      <w:pPr>
        <w:rPr>
          <w:rFonts w:cs="Arial"/>
        </w:rPr>
      </w:pPr>
      <w:r w:rsidRPr="009C0474">
        <w:rPr>
          <w:rFonts w:cs="Arial"/>
        </w:rPr>
        <w:t>Jelkulcs neve: Micro</w:t>
      </w:r>
    </w:p>
    <w:p w14:paraId="1BDB3AA8" w14:textId="77777777" w:rsidR="005913C3" w:rsidRPr="009C0474" w:rsidRDefault="005913C3" w:rsidP="005913C3">
      <w:pPr>
        <w:rPr>
          <w:rFonts w:cs="Arial"/>
        </w:rPr>
      </w:pPr>
      <w:r w:rsidRPr="009C0474">
        <w:rPr>
          <w:rFonts w:cs="Arial"/>
        </w:rPr>
        <w:t>Jelkulcs kódja: 0053</w:t>
      </w:r>
    </w:p>
    <w:p w14:paraId="44660CE2" w14:textId="77777777" w:rsidR="005913C3" w:rsidRPr="009C0474" w:rsidRDefault="005913C3" w:rsidP="005913C3">
      <w:pPr>
        <w:rPr>
          <w:rFonts w:cs="Arial"/>
        </w:rPr>
      </w:pPr>
      <w:r w:rsidRPr="009C0474">
        <w:rPr>
          <w:rFonts w:cs="Arial"/>
        </w:rPr>
        <w:t>Jelkulcs grafikus megjelenítése</w:t>
      </w:r>
    </w:p>
    <w:p w14:paraId="1A090961" w14:textId="77777777" w:rsidR="005913C3" w:rsidRPr="009C0474" w:rsidRDefault="005913C3" w:rsidP="005913C3">
      <w:pPr>
        <w:rPr>
          <w:rFonts w:cs="Arial"/>
        </w:rPr>
      </w:pPr>
      <w:r w:rsidRPr="009C0474">
        <w:rPr>
          <w:rFonts w:cs="Arial"/>
          <w:noProof/>
          <w:lang w:eastAsia="hu-HU"/>
        </w:rPr>
        <w:drawing>
          <wp:inline distT="0" distB="0" distL="0" distR="0" wp14:anchorId="14302362" wp14:editId="51C12E7F">
            <wp:extent cx="4740910" cy="1933575"/>
            <wp:effectExtent l="0" t="0" r="2540" b="9525"/>
            <wp:docPr id="93"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5" cstate="print"/>
                    <a:srcRect b="9294"/>
                    <a:stretch/>
                  </pic:blipFill>
                  <pic:spPr bwMode="auto">
                    <a:xfrm>
                      <a:off x="0" y="0"/>
                      <a:ext cx="4748252" cy="1936569"/>
                    </a:xfrm>
                    <a:prstGeom prst="rect">
                      <a:avLst/>
                    </a:prstGeom>
                    <a:noFill/>
                    <a:ln>
                      <a:noFill/>
                    </a:ln>
                    <a:extLst>
                      <a:ext uri="{53640926-AAD7-44D8-BBD7-CCE9431645EC}">
                        <a14:shadowObscured xmlns:a14="http://schemas.microsoft.com/office/drawing/2010/main"/>
                      </a:ext>
                    </a:extLst>
                  </pic:spPr>
                </pic:pic>
              </a:graphicData>
            </a:graphic>
          </wp:inline>
        </w:drawing>
      </w:r>
    </w:p>
    <w:p w14:paraId="53B4CF83" w14:textId="77777777" w:rsidR="005913C3" w:rsidRPr="009C0474" w:rsidRDefault="005913C3" w:rsidP="005913C3">
      <w:pPr>
        <w:rPr>
          <w:rFonts w:cs="Arial"/>
        </w:rPr>
      </w:pPr>
    </w:p>
    <w:p w14:paraId="5A89BAB7" w14:textId="77777777" w:rsidR="005913C3" w:rsidRPr="009C0474" w:rsidRDefault="005913C3" w:rsidP="005913C3">
      <w:pPr>
        <w:rPr>
          <w:rFonts w:cs="Arial"/>
        </w:rPr>
      </w:pPr>
      <w:r w:rsidRPr="009C0474">
        <w:rPr>
          <w:rFonts w:cs="Arial"/>
        </w:rPr>
        <w:t xml:space="preserve">Jelkulcs neve: </w:t>
      </w:r>
      <w:r w:rsidRPr="009C0474">
        <w:rPr>
          <w:rFonts w:cs="Arial"/>
          <w:color w:val="FF0000"/>
        </w:rPr>
        <w:t>Wifi</w:t>
      </w:r>
    </w:p>
    <w:p w14:paraId="70CCEE6C" w14:textId="77777777" w:rsidR="005913C3" w:rsidRPr="009C0474" w:rsidRDefault="005913C3" w:rsidP="005913C3">
      <w:pPr>
        <w:rPr>
          <w:rFonts w:cs="Arial"/>
        </w:rPr>
      </w:pPr>
      <w:r w:rsidRPr="009C0474">
        <w:rPr>
          <w:rFonts w:cs="Arial"/>
        </w:rPr>
        <w:t>Jelkulcs kódja: 0054</w:t>
      </w:r>
    </w:p>
    <w:p w14:paraId="00E38D50" w14:textId="77777777" w:rsidR="005913C3" w:rsidRPr="009C0474" w:rsidRDefault="005913C3" w:rsidP="005913C3">
      <w:pPr>
        <w:rPr>
          <w:rFonts w:cs="Arial"/>
        </w:rPr>
      </w:pPr>
      <w:r w:rsidRPr="009C0474">
        <w:rPr>
          <w:rFonts w:cs="Arial"/>
        </w:rPr>
        <w:t>Jelkulcs grafikus megjelenítése</w:t>
      </w:r>
    </w:p>
    <w:p w14:paraId="34B0F514" w14:textId="77777777" w:rsidR="005913C3" w:rsidRPr="009C0474" w:rsidRDefault="005913C3" w:rsidP="005913C3">
      <w:pPr>
        <w:rPr>
          <w:rFonts w:cs="Arial"/>
        </w:rPr>
      </w:pPr>
      <w:r w:rsidRPr="009C0474">
        <w:rPr>
          <w:rFonts w:cs="Arial"/>
          <w:noProof/>
          <w:lang w:eastAsia="hu-HU"/>
        </w:rPr>
        <w:drawing>
          <wp:inline distT="0" distB="0" distL="0" distR="0" wp14:anchorId="083FC172" wp14:editId="0659FA69">
            <wp:extent cx="4974443" cy="1914525"/>
            <wp:effectExtent l="0" t="0" r="0" b="0"/>
            <wp:docPr id="9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6" cstate="print"/>
                    <a:srcRect b="8525"/>
                    <a:stretch/>
                  </pic:blipFill>
                  <pic:spPr bwMode="auto">
                    <a:xfrm>
                      <a:off x="0" y="0"/>
                      <a:ext cx="4977469" cy="1915689"/>
                    </a:xfrm>
                    <a:prstGeom prst="rect">
                      <a:avLst/>
                    </a:prstGeom>
                    <a:noFill/>
                    <a:ln>
                      <a:noFill/>
                    </a:ln>
                    <a:extLst>
                      <a:ext uri="{53640926-AAD7-44D8-BBD7-CCE9431645EC}">
                        <a14:shadowObscured xmlns:a14="http://schemas.microsoft.com/office/drawing/2010/main"/>
                      </a:ext>
                    </a:extLst>
                  </pic:spPr>
                </pic:pic>
              </a:graphicData>
            </a:graphic>
          </wp:inline>
        </w:drawing>
      </w:r>
    </w:p>
    <w:p w14:paraId="067516AC" w14:textId="77777777" w:rsidR="005913C3" w:rsidRPr="009C0474" w:rsidRDefault="005913C3" w:rsidP="005913C3">
      <w:pPr>
        <w:rPr>
          <w:rFonts w:cs="Arial"/>
        </w:rPr>
      </w:pPr>
    </w:p>
    <w:p w14:paraId="6112E11B" w14:textId="77777777" w:rsidR="00810B2F" w:rsidRDefault="00810B2F">
      <w:pPr>
        <w:spacing w:before="0" w:line="240" w:lineRule="auto"/>
        <w:jc w:val="left"/>
        <w:rPr>
          <w:rFonts w:cs="Arial"/>
        </w:rPr>
      </w:pPr>
      <w:r>
        <w:rPr>
          <w:rFonts w:cs="Arial"/>
        </w:rPr>
        <w:br w:type="page"/>
      </w:r>
    </w:p>
    <w:p w14:paraId="54F38B67" w14:textId="27CC3B7D" w:rsidR="005913C3" w:rsidRPr="009C0474" w:rsidRDefault="005913C3" w:rsidP="005913C3">
      <w:pPr>
        <w:rPr>
          <w:rFonts w:cs="Arial"/>
        </w:rPr>
      </w:pPr>
      <w:r w:rsidRPr="009C0474">
        <w:rPr>
          <w:rFonts w:cs="Arial"/>
        </w:rPr>
        <w:t>Jelkulcs neve: Torony</w:t>
      </w:r>
    </w:p>
    <w:p w14:paraId="1E37D87B" w14:textId="77777777" w:rsidR="005913C3" w:rsidRPr="009C0474" w:rsidRDefault="005913C3" w:rsidP="005913C3">
      <w:pPr>
        <w:rPr>
          <w:rFonts w:cs="Arial"/>
        </w:rPr>
      </w:pPr>
      <w:r w:rsidRPr="009C0474">
        <w:rPr>
          <w:rFonts w:cs="Arial"/>
        </w:rPr>
        <w:t>Jelkulcs kódja: 0055</w:t>
      </w:r>
    </w:p>
    <w:p w14:paraId="5F78B19C" w14:textId="77777777" w:rsidR="005913C3" w:rsidRPr="009C0474" w:rsidRDefault="005913C3" w:rsidP="005913C3">
      <w:pPr>
        <w:rPr>
          <w:rFonts w:cs="Arial"/>
        </w:rPr>
      </w:pPr>
      <w:r w:rsidRPr="009C0474">
        <w:rPr>
          <w:rFonts w:cs="Arial"/>
        </w:rPr>
        <w:t>Jelkulcs grafikus megjelenítése</w:t>
      </w:r>
    </w:p>
    <w:p w14:paraId="3442A017" w14:textId="77777777" w:rsidR="005913C3" w:rsidRPr="009C0474" w:rsidRDefault="005913C3" w:rsidP="005913C3">
      <w:pPr>
        <w:rPr>
          <w:rFonts w:cs="Arial"/>
        </w:rPr>
      </w:pPr>
      <w:r w:rsidRPr="009C0474">
        <w:rPr>
          <w:rFonts w:cs="Arial"/>
          <w:noProof/>
          <w:lang w:eastAsia="hu-HU"/>
        </w:rPr>
        <w:drawing>
          <wp:inline distT="0" distB="0" distL="0" distR="0" wp14:anchorId="6C308281" wp14:editId="1C0B8999">
            <wp:extent cx="4541520" cy="2346960"/>
            <wp:effectExtent l="19050" t="0" r="0" b="0"/>
            <wp:docPr id="134"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srcRect l="21181"/>
                    <a:stretch>
                      <a:fillRect/>
                    </a:stretch>
                  </pic:blipFill>
                  <pic:spPr bwMode="auto">
                    <a:xfrm>
                      <a:off x="0" y="0"/>
                      <a:ext cx="4541520" cy="2346960"/>
                    </a:xfrm>
                    <a:prstGeom prst="rect">
                      <a:avLst/>
                    </a:prstGeom>
                    <a:noFill/>
                    <a:ln w="9525">
                      <a:noFill/>
                      <a:miter lim="800000"/>
                      <a:headEnd/>
                      <a:tailEnd/>
                    </a:ln>
                  </pic:spPr>
                </pic:pic>
              </a:graphicData>
            </a:graphic>
          </wp:inline>
        </w:drawing>
      </w:r>
    </w:p>
    <w:p w14:paraId="7B0453D7" w14:textId="77777777" w:rsidR="005913C3" w:rsidRPr="009C0474" w:rsidRDefault="005913C3" w:rsidP="005913C3">
      <w:pPr>
        <w:rPr>
          <w:rFonts w:cs="Arial"/>
        </w:rPr>
      </w:pPr>
      <w:r w:rsidRPr="009C0474">
        <w:rPr>
          <w:rFonts w:cs="Arial"/>
        </w:rPr>
        <w:t>Jelkulcs neve: ONU</w:t>
      </w:r>
    </w:p>
    <w:p w14:paraId="701155DD" w14:textId="77777777" w:rsidR="005913C3" w:rsidRPr="009C0474" w:rsidRDefault="005913C3" w:rsidP="005913C3">
      <w:pPr>
        <w:rPr>
          <w:rFonts w:cs="Arial"/>
        </w:rPr>
      </w:pPr>
      <w:r w:rsidRPr="009C0474">
        <w:rPr>
          <w:rFonts w:cs="Arial"/>
        </w:rPr>
        <w:t>Jelkulcs kódja: 0056</w:t>
      </w:r>
    </w:p>
    <w:p w14:paraId="6417FBBD" w14:textId="77777777" w:rsidR="005913C3" w:rsidRPr="009C0474" w:rsidRDefault="005913C3" w:rsidP="005913C3">
      <w:pPr>
        <w:rPr>
          <w:rFonts w:cs="Arial"/>
        </w:rPr>
      </w:pPr>
      <w:r w:rsidRPr="009C0474">
        <w:rPr>
          <w:rFonts w:cs="Arial"/>
        </w:rPr>
        <w:t>Jelkulcs grafikus megjelenítése</w:t>
      </w:r>
    </w:p>
    <w:p w14:paraId="072176A1" w14:textId="77777777" w:rsidR="005913C3" w:rsidRPr="009C0474" w:rsidRDefault="005913C3" w:rsidP="005913C3">
      <w:pPr>
        <w:rPr>
          <w:rFonts w:cs="Arial"/>
          <w:lang w:eastAsia="hu-HU"/>
        </w:rPr>
      </w:pPr>
    </w:p>
    <w:p w14:paraId="29D0A05C" w14:textId="77777777" w:rsidR="005913C3" w:rsidRPr="009C0474" w:rsidRDefault="005913C3" w:rsidP="005913C3">
      <w:pPr>
        <w:rPr>
          <w:rFonts w:cs="Arial"/>
        </w:rPr>
      </w:pPr>
      <w:r w:rsidRPr="009C0474">
        <w:rPr>
          <w:rFonts w:cs="Arial"/>
          <w:noProof/>
          <w:lang w:eastAsia="hu-HU"/>
        </w:rPr>
        <w:drawing>
          <wp:inline distT="0" distB="0" distL="0" distR="0" wp14:anchorId="01AA7A71" wp14:editId="0427FBF3">
            <wp:extent cx="1928503" cy="1464407"/>
            <wp:effectExtent l="19050" t="0" r="0" b="0"/>
            <wp:docPr id="4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srcRect/>
                    <a:stretch>
                      <a:fillRect/>
                    </a:stretch>
                  </pic:blipFill>
                  <pic:spPr bwMode="auto">
                    <a:xfrm>
                      <a:off x="0" y="0"/>
                      <a:ext cx="1933813" cy="1468439"/>
                    </a:xfrm>
                    <a:prstGeom prst="rect">
                      <a:avLst/>
                    </a:prstGeom>
                    <a:noFill/>
                    <a:ln w="9525">
                      <a:noFill/>
                      <a:miter lim="800000"/>
                      <a:headEnd/>
                      <a:tailEnd/>
                    </a:ln>
                  </pic:spPr>
                </pic:pic>
              </a:graphicData>
            </a:graphic>
          </wp:inline>
        </w:drawing>
      </w:r>
    </w:p>
    <w:p w14:paraId="43A4A0CB" w14:textId="77777777" w:rsidR="005913C3" w:rsidRPr="009C0474" w:rsidRDefault="005913C3" w:rsidP="005913C3">
      <w:pPr>
        <w:rPr>
          <w:rFonts w:cs="Arial"/>
        </w:rPr>
      </w:pPr>
    </w:p>
    <w:p w14:paraId="1DB96E81" w14:textId="77777777" w:rsidR="005913C3" w:rsidRPr="009C0474" w:rsidRDefault="005913C3" w:rsidP="005913C3">
      <w:pPr>
        <w:rPr>
          <w:rFonts w:cs="Arial"/>
        </w:rPr>
      </w:pPr>
      <w:r w:rsidRPr="009C0474">
        <w:rPr>
          <w:rFonts w:cs="Arial"/>
        </w:rPr>
        <w:t>Jelkulcs neve: Felvezetés</w:t>
      </w:r>
    </w:p>
    <w:p w14:paraId="6DD10DC6" w14:textId="77777777" w:rsidR="005913C3" w:rsidRDefault="005913C3" w:rsidP="005913C3">
      <w:pPr>
        <w:rPr>
          <w:rFonts w:cs="Arial"/>
        </w:rPr>
      </w:pPr>
      <w:r w:rsidRPr="009C0474">
        <w:rPr>
          <w:rFonts w:cs="Arial"/>
        </w:rPr>
        <w:t>Jelkulcs kódja: 0057</w:t>
      </w:r>
    </w:p>
    <w:p w14:paraId="6A7D9C44" w14:textId="6FE0C12E" w:rsidR="00810B2F" w:rsidRPr="009C0474" w:rsidRDefault="00810B2F" w:rsidP="005913C3">
      <w:pPr>
        <w:rPr>
          <w:rFonts w:cs="Arial"/>
        </w:rPr>
      </w:pPr>
      <w:r w:rsidRPr="009C0474">
        <w:rPr>
          <w:rFonts w:cs="Arial"/>
        </w:rPr>
        <w:t>Jelkulcs grafikus megjelenítése</w:t>
      </w:r>
    </w:p>
    <w:p w14:paraId="080A46A4" w14:textId="1C5FF1CE" w:rsidR="005913C3" w:rsidRPr="009C0474" w:rsidRDefault="005913C3" w:rsidP="005913C3">
      <w:pPr>
        <w:rPr>
          <w:rFonts w:cs="Arial"/>
        </w:rPr>
      </w:pPr>
      <w:r w:rsidRPr="009C0474">
        <w:rPr>
          <w:rFonts w:cs="Arial"/>
          <w:noProof/>
          <w:lang w:eastAsia="hu-HU"/>
        </w:rPr>
        <w:drawing>
          <wp:inline distT="0" distB="0" distL="0" distR="0" wp14:anchorId="0CF943EB" wp14:editId="51AF400A">
            <wp:extent cx="3987800" cy="1847850"/>
            <wp:effectExtent l="19050" t="0" r="0" b="0"/>
            <wp:docPr id="45" name="Kép 9" descr="C:\Users\szala\AppData\Local\Microsoft\Windows\INetCache\Content.Word\összes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zala\AppData\Local\Microsoft\Windows\INetCache\Content.Word\összes_007.jpg"/>
                    <pic:cNvPicPr>
                      <a:picLocks noChangeAspect="1" noChangeArrowheads="1"/>
                    </pic:cNvPicPr>
                  </pic:nvPicPr>
                  <pic:blipFill>
                    <a:blip r:embed="rId29" cstate="print">
                      <a:extLst>
                        <a:ext uri="{28A0092B-C50C-407E-A947-70E740481C1C}">
                          <a14:useLocalDpi xmlns:a14="http://schemas.microsoft.com/office/drawing/2010/main" val="0"/>
                        </a:ext>
                      </a:extLst>
                    </a:blip>
                    <a:srcRect l="29618" t="4975" r="1148" b="17497"/>
                    <a:stretch>
                      <a:fillRect/>
                    </a:stretch>
                  </pic:blipFill>
                  <pic:spPr bwMode="auto">
                    <a:xfrm>
                      <a:off x="0" y="0"/>
                      <a:ext cx="3987800" cy="1847850"/>
                    </a:xfrm>
                    <a:prstGeom prst="rect">
                      <a:avLst/>
                    </a:prstGeom>
                    <a:noFill/>
                    <a:ln>
                      <a:noFill/>
                    </a:ln>
                  </pic:spPr>
                </pic:pic>
              </a:graphicData>
            </a:graphic>
          </wp:inline>
        </w:drawing>
      </w:r>
    </w:p>
    <w:p w14:paraId="1F13B512" w14:textId="77777777" w:rsidR="005913C3" w:rsidRPr="009C0474" w:rsidRDefault="005913C3" w:rsidP="005913C3">
      <w:pPr>
        <w:pStyle w:val="Heading1"/>
      </w:pPr>
      <w:bookmarkStart w:id="11" w:name="_Toc492293407"/>
      <w:r w:rsidRPr="009C0474">
        <w:t>Elvi rajzi ábrázolás jelkulcsa</w:t>
      </w:r>
      <w:r>
        <w:t>i</w:t>
      </w:r>
      <w:bookmarkEnd w:id="11"/>
    </w:p>
    <w:p w14:paraId="521642BD" w14:textId="77777777" w:rsidR="005913C3" w:rsidRPr="009C0474" w:rsidRDefault="005913C3" w:rsidP="005913C3">
      <w:pPr>
        <w:rPr>
          <w:rFonts w:cs="Arial"/>
        </w:rPr>
      </w:pPr>
      <w:r w:rsidRPr="009C0474">
        <w:rPr>
          <w:rFonts w:cs="Arial"/>
        </w:rPr>
        <w:t>Elvi szimbólum neve: Alközpont</w:t>
      </w:r>
    </w:p>
    <w:p w14:paraId="3B0B2646" w14:textId="77777777" w:rsidR="005913C3" w:rsidRPr="009C0474" w:rsidRDefault="005913C3" w:rsidP="005913C3">
      <w:pPr>
        <w:rPr>
          <w:rFonts w:cs="Arial"/>
        </w:rPr>
      </w:pPr>
      <w:r w:rsidRPr="009C0474">
        <w:rPr>
          <w:rFonts w:cs="Arial"/>
        </w:rPr>
        <w:t>Elvi szimbólum kódja: 9001</w:t>
      </w:r>
    </w:p>
    <w:p w14:paraId="35C82E90" w14:textId="77777777" w:rsidR="005913C3" w:rsidRPr="009C0474" w:rsidRDefault="005913C3" w:rsidP="005913C3">
      <w:pPr>
        <w:rPr>
          <w:rFonts w:cs="Arial"/>
        </w:rPr>
      </w:pPr>
      <w:r w:rsidRPr="009C0474">
        <w:rPr>
          <w:rFonts w:cs="Arial"/>
        </w:rPr>
        <w:t>Elvi szimbólum grafikus megjelenítése</w:t>
      </w:r>
    </w:p>
    <w:p w14:paraId="5BAF09B3" w14:textId="77777777" w:rsidR="005913C3" w:rsidRPr="009C0474" w:rsidRDefault="005913C3" w:rsidP="005913C3">
      <w:pPr>
        <w:rPr>
          <w:rFonts w:cs="Arial"/>
        </w:rPr>
      </w:pPr>
      <w:r w:rsidRPr="009C0474">
        <w:rPr>
          <w:rFonts w:cs="Arial"/>
          <w:noProof/>
          <w:lang w:eastAsia="hu-HU"/>
        </w:rPr>
        <w:drawing>
          <wp:inline distT="0" distB="0" distL="0" distR="0" wp14:anchorId="4B389AA0" wp14:editId="5590BAA6">
            <wp:extent cx="1769044" cy="1377538"/>
            <wp:effectExtent l="19050" t="0" r="2606" b="0"/>
            <wp:docPr id="2" name="Kép 1" descr="alközp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központ.jpg"/>
                    <pic:cNvPicPr/>
                  </pic:nvPicPr>
                  <pic:blipFill>
                    <a:blip r:embed="rId79" cstate="print"/>
                    <a:srcRect l="24417" t="18905" r="44958" b="23383"/>
                    <a:stretch>
                      <a:fillRect/>
                    </a:stretch>
                  </pic:blipFill>
                  <pic:spPr>
                    <a:xfrm>
                      <a:off x="0" y="0"/>
                      <a:ext cx="1769044" cy="1377538"/>
                    </a:xfrm>
                    <a:prstGeom prst="rect">
                      <a:avLst/>
                    </a:prstGeom>
                  </pic:spPr>
                </pic:pic>
              </a:graphicData>
            </a:graphic>
          </wp:inline>
        </w:drawing>
      </w:r>
    </w:p>
    <w:p w14:paraId="65140B7D" w14:textId="77777777" w:rsidR="005913C3" w:rsidRPr="009C0474" w:rsidRDefault="005913C3" w:rsidP="005913C3">
      <w:pPr>
        <w:rPr>
          <w:rFonts w:cs="Arial"/>
        </w:rPr>
      </w:pPr>
      <w:r w:rsidRPr="009C0474">
        <w:rPr>
          <w:rFonts w:cs="Arial"/>
        </w:rPr>
        <w:t>Elvi szimbólum neve: Átmeneti kötés</w:t>
      </w:r>
    </w:p>
    <w:p w14:paraId="4D09B717" w14:textId="77777777" w:rsidR="005913C3" w:rsidRPr="009C0474" w:rsidRDefault="005913C3" w:rsidP="005913C3">
      <w:pPr>
        <w:rPr>
          <w:rFonts w:cs="Arial"/>
        </w:rPr>
      </w:pPr>
      <w:r w:rsidRPr="009C0474">
        <w:rPr>
          <w:rFonts w:cs="Arial"/>
        </w:rPr>
        <w:t>Elvi szimbólum kódja: 9002</w:t>
      </w:r>
    </w:p>
    <w:p w14:paraId="08C1D0CA" w14:textId="77777777" w:rsidR="005913C3" w:rsidRPr="009C0474" w:rsidRDefault="005913C3" w:rsidP="005913C3">
      <w:pPr>
        <w:rPr>
          <w:rFonts w:cs="Arial"/>
        </w:rPr>
      </w:pPr>
      <w:r w:rsidRPr="009C0474">
        <w:rPr>
          <w:rFonts w:cs="Arial"/>
        </w:rPr>
        <w:t>Elvi szimbólum grafikus megjelenítése</w:t>
      </w:r>
    </w:p>
    <w:p w14:paraId="0E738A49" w14:textId="77777777" w:rsidR="005913C3" w:rsidRPr="009C0474" w:rsidRDefault="005913C3" w:rsidP="005913C3">
      <w:pPr>
        <w:rPr>
          <w:rFonts w:cs="Arial"/>
        </w:rPr>
      </w:pPr>
      <w:r w:rsidRPr="009C0474">
        <w:rPr>
          <w:rFonts w:cs="Arial"/>
          <w:noProof/>
          <w:lang w:eastAsia="hu-HU"/>
        </w:rPr>
        <w:drawing>
          <wp:inline distT="0" distB="0" distL="0" distR="0" wp14:anchorId="2C5559EF" wp14:editId="6167E151">
            <wp:extent cx="1601931" cy="1656608"/>
            <wp:effectExtent l="19050" t="0" r="0" b="0"/>
            <wp:docPr id="5" name="Kép 4" descr="átmeneti kö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tmeneti kötés.jpg"/>
                    <pic:cNvPicPr/>
                  </pic:nvPicPr>
                  <pic:blipFill>
                    <a:blip r:embed="rId80" cstate="print"/>
                    <a:srcRect l="28129" t="14433" r="44030" b="16099"/>
                    <a:stretch>
                      <a:fillRect/>
                    </a:stretch>
                  </pic:blipFill>
                  <pic:spPr>
                    <a:xfrm>
                      <a:off x="0" y="0"/>
                      <a:ext cx="1601931" cy="1656608"/>
                    </a:xfrm>
                    <a:prstGeom prst="rect">
                      <a:avLst/>
                    </a:prstGeom>
                  </pic:spPr>
                </pic:pic>
              </a:graphicData>
            </a:graphic>
          </wp:inline>
        </w:drawing>
      </w:r>
    </w:p>
    <w:p w14:paraId="018CCF24" w14:textId="77777777" w:rsidR="005913C3" w:rsidRPr="009C0474" w:rsidRDefault="005913C3" w:rsidP="005913C3">
      <w:pPr>
        <w:rPr>
          <w:rFonts w:cs="Arial"/>
        </w:rPr>
      </w:pPr>
      <w:r w:rsidRPr="009C0474">
        <w:rPr>
          <w:rFonts w:cs="Arial"/>
        </w:rPr>
        <w:t>Elvi szimbólum neve: Bálvány</w:t>
      </w:r>
    </w:p>
    <w:p w14:paraId="11F34989" w14:textId="77777777" w:rsidR="005913C3" w:rsidRPr="009C0474" w:rsidRDefault="005913C3" w:rsidP="005913C3">
      <w:pPr>
        <w:rPr>
          <w:rFonts w:cs="Arial"/>
        </w:rPr>
      </w:pPr>
      <w:r w:rsidRPr="009C0474">
        <w:rPr>
          <w:rFonts w:cs="Arial"/>
        </w:rPr>
        <w:t>Elvi szimbólum kódja: 9003</w:t>
      </w:r>
    </w:p>
    <w:p w14:paraId="3D58BBC0" w14:textId="77777777" w:rsidR="005913C3" w:rsidRPr="009C0474" w:rsidRDefault="005913C3" w:rsidP="005913C3">
      <w:pPr>
        <w:rPr>
          <w:rFonts w:cs="Arial"/>
        </w:rPr>
      </w:pPr>
      <w:r w:rsidRPr="009C0474">
        <w:rPr>
          <w:rFonts w:cs="Arial"/>
        </w:rPr>
        <w:t>Elvi szimbólum grafikus megjelenítése</w:t>
      </w:r>
    </w:p>
    <w:p w14:paraId="102795D3" w14:textId="77777777" w:rsidR="005913C3" w:rsidRPr="009C0474" w:rsidRDefault="005913C3" w:rsidP="005913C3">
      <w:pPr>
        <w:rPr>
          <w:rFonts w:cs="Arial"/>
        </w:rPr>
      </w:pPr>
      <w:r w:rsidRPr="009C0474">
        <w:rPr>
          <w:rFonts w:cs="Arial"/>
          <w:noProof/>
          <w:lang w:eastAsia="hu-HU"/>
        </w:rPr>
        <w:drawing>
          <wp:inline distT="0" distB="0" distL="0" distR="0" wp14:anchorId="693BC2CE" wp14:editId="34AD45A2">
            <wp:extent cx="2284772" cy="1911927"/>
            <wp:effectExtent l="19050" t="0" r="1228" b="0"/>
            <wp:docPr id="6" name="Kép 5" descr="bálvá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lvány.jpg"/>
                    <pic:cNvPicPr/>
                  </pic:nvPicPr>
                  <pic:blipFill>
                    <a:blip r:embed="rId81" cstate="print"/>
                    <a:srcRect l="22045" t="6965" r="38246" b="12901"/>
                    <a:stretch>
                      <a:fillRect/>
                    </a:stretch>
                  </pic:blipFill>
                  <pic:spPr>
                    <a:xfrm>
                      <a:off x="0" y="0"/>
                      <a:ext cx="2284772" cy="1911927"/>
                    </a:xfrm>
                    <a:prstGeom prst="rect">
                      <a:avLst/>
                    </a:prstGeom>
                  </pic:spPr>
                </pic:pic>
              </a:graphicData>
            </a:graphic>
          </wp:inline>
        </w:drawing>
      </w:r>
    </w:p>
    <w:p w14:paraId="6114BFDF" w14:textId="77777777" w:rsidR="00810B2F" w:rsidRDefault="00810B2F">
      <w:pPr>
        <w:spacing w:before="0" w:line="240" w:lineRule="auto"/>
        <w:jc w:val="left"/>
        <w:rPr>
          <w:rFonts w:cs="Arial"/>
        </w:rPr>
      </w:pPr>
      <w:r>
        <w:rPr>
          <w:rFonts w:cs="Arial"/>
        </w:rPr>
        <w:br w:type="page"/>
      </w:r>
    </w:p>
    <w:p w14:paraId="205B76F3" w14:textId="41C5ECA8" w:rsidR="005913C3" w:rsidRPr="009C0474" w:rsidRDefault="005913C3" w:rsidP="005913C3">
      <w:pPr>
        <w:rPr>
          <w:rFonts w:cs="Arial"/>
        </w:rPr>
      </w:pPr>
      <w:r w:rsidRPr="009C0474">
        <w:rPr>
          <w:rFonts w:cs="Arial"/>
        </w:rPr>
        <w:t>Elvi szimbólum neve: Búra, léges kifejtés</w:t>
      </w:r>
    </w:p>
    <w:p w14:paraId="6FEF032B" w14:textId="77777777" w:rsidR="005913C3" w:rsidRPr="009C0474" w:rsidRDefault="005913C3" w:rsidP="005913C3">
      <w:pPr>
        <w:rPr>
          <w:rFonts w:cs="Arial"/>
        </w:rPr>
      </w:pPr>
      <w:r w:rsidRPr="009C0474">
        <w:rPr>
          <w:rFonts w:cs="Arial"/>
        </w:rPr>
        <w:t>Elvi szimbólum kódja: 9004</w:t>
      </w:r>
    </w:p>
    <w:p w14:paraId="3F597FFB" w14:textId="77777777" w:rsidR="005913C3" w:rsidRPr="009C0474" w:rsidRDefault="005913C3" w:rsidP="005913C3">
      <w:pPr>
        <w:rPr>
          <w:rFonts w:cs="Arial"/>
        </w:rPr>
      </w:pPr>
      <w:r w:rsidRPr="009C0474">
        <w:rPr>
          <w:rFonts w:cs="Arial"/>
        </w:rPr>
        <w:t>Elvi szimbólum grafikus megjelenítése</w:t>
      </w:r>
    </w:p>
    <w:p w14:paraId="678FA7A8" w14:textId="77777777" w:rsidR="005913C3" w:rsidRPr="009C0474" w:rsidRDefault="005913C3" w:rsidP="005913C3">
      <w:pPr>
        <w:rPr>
          <w:rFonts w:cs="Arial"/>
        </w:rPr>
      </w:pPr>
      <w:r w:rsidRPr="009C0474">
        <w:rPr>
          <w:rFonts w:cs="Arial"/>
          <w:noProof/>
          <w:lang w:eastAsia="hu-HU"/>
        </w:rPr>
        <w:drawing>
          <wp:inline distT="0" distB="0" distL="0" distR="0" wp14:anchorId="765527CC" wp14:editId="3BE4B60B">
            <wp:extent cx="2073769" cy="1733797"/>
            <wp:effectExtent l="19050" t="0" r="2681" b="0"/>
            <wp:docPr id="8" name="Kép 7" descr="bú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úra.jpg"/>
                    <pic:cNvPicPr/>
                  </pic:nvPicPr>
                  <pic:blipFill>
                    <a:blip r:embed="rId82" cstate="print"/>
                    <a:srcRect l="18333" t="5970" r="45680" b="21393"/>
                    <a:stretch>
                      <a:fillRect/>
                    </a:stretch>
                  </pic:blipFill>
                  <pic:spPr>
                    <a:xfrm>
                      <a:off x="0" y="0"/>
                      <a:ext cx="2073769" cy="1733797"/>
                    </a:xfrm>
                    <a:prstGeom prst="rect">
                      <a:avLst/>
                    </a:prstGeom>
                  </pic:spPr>
                </pic:pic>
              </a:graphicData>
            </a:graphic>
          </wp:inline>
        </w:drawing>
      </w:r>
    </w:p>
    <w:p w14:paraId="0D1FD251" w14:textId="77777777" w:rsidR="005913C3" w:rsidRPr="009C0474" w:rsidRDefault="005913C3" w:rsidP="005913C3">
      <w:pPr>
        <w:rPr>
          <w:rFonts w:cs="Arial"/>
        </w:rPr>
      </w:pPr>
      <w:r w:rsidRPr="009C0474">
        <w:rPr>
          <w:rFonts w:cs="Arial"/>
        </w:rPr>
        <w:t>Elvi szimbólum neve: Csonk</w:t>
      </w:r>
    </w:p>
    <w:p w14:paraId="18D431B0" w14:textId="77777777" w:rsidR="005913C3" w:rsidRPr="009C0474" w:rsidRDefault="005913C3" w:rsidP="005913C3">
      <w:pPr>
        <w:rPr>
          <w:rFonts w:cs="Arial"/>
        </w:rPr>
      </w:pPr>
      <w:r w:rsidRPr="009C0474">
        <w:rPr>
          <w:rFonts w:cs="Arial"/>
        </w:rPr>
        <w:t>Elvi szimbólum kódja: 9005</w:t>
      </w:r>
    </w:p>
    <w:p w14:paraId="1F82F2A0" w14:textId="77777777" w:rsidR="005913C3" w:rsidRPr="009C0474" w:rsidRDefault="005913C3" w:rsidP="005913C3">
      <w:pPr>
        <w:rPr>
          <w:rFonts w:cs="Arial"/>
        </w:rPr>
      </w:pPr>
      <w:r w:rsidRPr="009C0474">
        <w:rPr>
          <w:rFonts w:cs="Arial"/>
        </w:rPr>
        <w:t>Elvi szimbólum grafikus megjelenítése</w:t>
      </w:r>
    </w:p>
    <w:p w14:paraId="7DA294C0" w14:textId="77777777" w:rsidR="005913C3" w:rsidRPr="009C0474" w:rsidRDefault="005913C3" w:rsidP="005913C3">
      <w:pPr>
        <w:rPr>
          <w:rFonts w:cs="Arial"/>
        </w:rPr>
      </w:pPr>
      <w:r w:rsidRPr="009C0474">
        <w:rPr>
          <w:rFonts w:cs="Arial"/>
          <w:noProof/>
          <w:lang w:eastAsia="hu-HU"/>
        </w:rPr>
        <w:drawing>
          <wp:inline distT="0" distB="0" distL="0" distR="0" wp14:anchorId="5028A46E" wp14:editId="4238E109">
            <wp:extent cx="2396308" cy="1658669"/>
            <wp:effectExtent l="19050" t="0" r="3992" b="0"/>
            <wp:docPr id="14" name="Kép 13" descr="cso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onk.jpg"/>
                    <pic:cNvPicPr/>
                  </pic:nvPicPr>
                  <pic:blipFill>
                    <a:blip r:embed="rId83" cstate="print"/>
                    <a:srcRect l="24314" t="17413" r="34028" b="13098"/>
                    <a:stretch>
                      <a:fillRect/>
                    </a:stretch>
                  </pic:blipFill>
                  <pic:spPr>
                    <a:xfrm>
                      <a:off x="0" y="0"/>
                      <a:ext cx="2396308" cy="1658669"/>
                    </a:xfrm>
                    <a:prstGeom prst="rect">
                      <a:avLst/>
                    </a:prstGeom>
                  </pic:spPr>
                </pic:pic>
              </a:graphicData>
            </a:graphic>
          </wp:inline>
        </w:drawing>
      </w:r>
    </w:p>
    <w:p w14:paraId="61318588" w14:textId="77777777" w:rsidR="005913C3" w:rsidRPr="009C0474" w:rsidRDefault="005913C3" w:rsidP="005913C3">
      <w:pPr>
        <w:rPr>
          <w:rFonts w:cs="Arial"/>
        </w:rPr>
      </w:pPr>
      <w:r w:rsidRPr="009C0474">
        <w:rPr>
          <w:rFonts w:cs="Arial"/>
        </w:rPr>
        <w:t>Elvi szimbólum neve: Nagyelosztó szekrény</w:t>
      </w:r>
    </w:p>
    <w:p w14:paraId="43DC8EF1" w14:textId="77777777" w:rsidR="005913C3" w:rsidRPr="009C0474" w:rsidRDefault="005913C3" w:rsidP="005913C3">
      <w:pPr>
        <w:rPr>
          <w:rFonts w:cs="Arial"/>
        </w:rPr>
      </w:pPr>
      <w:r w:rsidRPr="009C0474">
        <w:rPr>
          <w:rFonts w:cs="Arial"/>
        </w:rPr>
        <w:t>Elvi szimbólum kódja: 9006</w:t>
      </w:r>
    </w:p>
    <w:p w14:paraId="7F6499E6" w14:textId="77777777" w:rsidR="005913C3" w:rsidRPr="009C0474" w:rsidRDefault="005913C3" w:rsidP="005913C3">
      <w:pPr>
        <w:rPr>
          <w:rFonts w:cs="Arial"/>
        </w:rPr>
      </w:pPr>
      <w:r w:rsidRPr="009C0474">
        <w:rPr>
          <w:rFonts w:cs="Arial"/>
        </w:rPr>
        <w:t>Elvi szimbólum grafikus megjelenítése</w:t>
      </w:r>
    </w:p>
    <w:p w14:paraId="51711167" w14:textId="77777777" w:rsidR="005913C3" w:rsidRPr="009C0474" w:rsidRDefault="005913C3" w:rsidP="005913C3">
      <w:pPr>
        <w:rPr>
          <w:rFonts w:cs="Arial"/>
        </w:rPr>
      </w:pPr>
      <w:r w:rsidRPr="009C0474">
        <w:rPr>
          <w:rFonts w:cs="Arial"/>
          <w:noProof/>
          <w:lang w:eastAsia="hu-HU"/>
        </w:rPr>
        <w:drawing>
          <wp:inline distT="0" distB="0" distL="0" distR="0" wp14:anchorId="1B1DDE47" wp14:editId="63E5129F">
            <wp:extent cx="2017568" cy="1818271"/>
            <wp:effectExtent l="19050" t="0" r="1732" b="0"/>
            <wp:docPr id="22" name="Kép 21" descr="elosztószekré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sztószekrény.jpg"/>
                    <pic:cNvPicPr/>
                  </pic:nvPicPr>
                  <pic:blipFill>
                    <a:blip r:embed="rId84" cstate="print"/>
                    <a:srcRect l="31125" t="7960" r="33810" b="15864"/>
                    <a:stretch>
                      <a:fillRect/>
                    </a:stretch>
                  </pic:blipFill>
                  <pic:spPr>
                    <a:xfrm>
                      <a:off x="0" y="0"/>
                      <a:ext cx="2017568" cy="1818271"/>
                    </a:xfrm>
                    <a:prstGeom prst="rect">
                      <a:avLst/>
                    </a:prstGeom>
                  </pic:spPr>
                </pic:pic>
              </a:graphicData>
            </a:graphic>
          </wp:inline>
        </w:drawing>
      </w:r>
    </w:p>
    <w:p w14:paraId="1B5C5F6F" w14:textId="77777777" w:rsidR="00810B2F" w:rsidRDefault="00810B2F">
      <w:pPr>
        <w:spacing w:before="0" w:line="240" w:lineRule="auto"/>
        <w:jc w:val="left"/>
        <w:rPr>
          <w:rFonts w:cs="Arial"/>
        </w:rPr>
      </w:pPr>
      <w:r>
        <w:rPr>
          <w:rFonts w:cs="Arial"/>
        </w:rPr>
        <w:br w:type="page"/>
      </w:r>
    </w:p>
    <w:p w14:paraId="41D15049" w14:textId="306B31A5" w:rsidR="005913C3" w:rsidRPr="009C0474" w:rsidRDefault="005913C3" w:rsidP="005913C3">
      <w:pPr>
        <w:rPr>
          <w:rFonts w:cs="Arial"/>
        </w:rPr>
      </w:pPr>
      <w:r w:rsidRPr="009C0474">
        <w:rPr>
          <w:rFonts w:cs="Arial"/>
        </w:rPr>
        <w:t>Elvi szimbólum neve: Nagyelosztó szekrény</w:t>
      </w:r>
    </w:p>
    <w:p w14:paraId="1601E1DB" w14:textId="77777777" w:rsidR="005913C3" w:rsidRPr="009C0474" w:rsidRDefault="005913C3" w:rsidP="005913C3">
      <w:pPr>
        <w:rPr>
          <w:rFonts w:cs="Arial"/>
        </w:rPr>
      </w:pPr>
      <w:r w:rsidRPr="009C0474">
        <w:rPr>
          <w:rFonts w:cs="Arial"/>
        </w:rPr>
        <w:t>Elvi szimbólum kódja: 9007</w:t>
      </w:r>
    </w:p>
    <w:p w14:paraId="61424029" w14:textId="77777777" w:rsidR="005913C3" w:rsidRPr="009C0474" w:rsidRDefault="005913C3" w:rsidP="005913C3">
      <w:pPr>
        <w:rPr>
          <w:rFonts w:cs="Arial"/>
        </w:rPr>
      </w:pPr>
      <w:r w:rsidRPr="009C0474">
        <w:rPr>
          <w:rFonts w:cs="Arial"/>
        </w:rPr>
        <w:t>Elvi szimbólum grafikus megjelenítése</w:t>
      </w:r>
    </w:p>
    <w:p w14:paraId="45A4482D" w14:textId="77777777" w:rsidR="005913C3" w:rsidRPr="009C0474" w:rsidRDefault="005913C3" w:rsidP="005913C3">
      <w:pPr>
        <w:rPr>
          <w:rFonts w:cs="Arial"/>
        </w:rPr>
      </w:pPr>
      <w:r w:rsidRPr="009C0474">
        <w:rPr>
          <w:rFonts w:cs="Arial"/>
          <w:noProof/>
          <w:lang w:eastAsia="hu-HU"/>
        </w:rPr>
        <w:drawing>
          <wp:inline distT="0" distB="0" distL="0" distR="0" wp14:anchorId="66084CE1" wp14:editId="677A3BE3">
            <wp:extent cx="2393133" cy="2095995"/>
            <wp:effectExtent l="19050" t="0" r="7167" b="0"/>
            <wp:docPr id="23" name="Kép 22" descr="Erősít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ősítő.jpg"/>
                    <pic:cNvPicPr/>
                  </pic:nvPicPr>
                  <pic:blipFill>
                    <a:blip r:embed="rId85" cstate="print"/>
                    <a:srcRect l="23393" t="3477" r="34953" b="8846"/>
                    <a:stretch>
                      <a:fillRect/>
                    </a:stretch>
                  </pic:blipFill>
                  <pic:spPr>
                    <a:xfrm>
                      <a:off x="0" y="0"/>
                      <a:ext cx="2393133" cy="2095995"/>
                    </a:xfrm>
                    <a:prstGeom prst="rect">
                      <a:avLst/>
                    </a:prstGeom>
                  </pic:spPr>
                </pic:pic>
              </a:graphicData>
            </a:graphic>
          </wp:inline>
        </w:drawing>
      </w:r>
    </w:p>
    <w:p w14:paraId="4A71B3AC" w14:textId="77777777" w:rsidR="005913C3" w:rsidRPr="009C0474" w:rsidRDefault="005913C3" w:rsidP="005913C3">
      <w:pPr>
        <w:rPr>
          <w:rFonts w:cs="Arial"/>
        </w:rPr>
      </w:pPr>
      <w:r w:rsidRPr="009C0474">
        <w:rPr>
          <w:rFonts w:cs="Arial"/>
        </w:rPr>
        <w:t>Elvi szimbólum neve: Falidoboz</w:t>
      </w:r>
    </w:p>
    <w:p w14:paraId="0706B8B6" w14:textId="77777777" w:rsidR="005913C3" w:rsidRPr="009C0474" w:rsidRDefault="005913C3" w:rsidP="005913C3">
      <w:pPr>
        <w:rPr>
          <w:rFonts w:cs="Arial"/>
        </w:rPr>
      </w:pPr>
      <w:r w:rsidRPr="009C0474">
        <w:rPr>
          <w:rFonts w:cs="Arial"/>
        </w:rPr>
        <w:t>Elvi szimbólum kódja: 9008</w:t>
      </w:r>
    </w:p>
    <w:p w14:paraId="27E8CED3" w14:textId="77777777" w:rsidR="005913C3" w:rsidRPr="009C0474" w:rsidRDefault="005913C3" w:rsidP="005913C3">
      <w:pPr>
        <w:rPr>
          <w:rFonts w:cs="Arial"/>
        </w:rPr>
      </w:pPr>
      <w:r w:rsidRPr="009C0474">
        <w:rPr>
          <w:rFonts w:cs="Arial"/>
        </w:rPr>
        <w:t>Elvi szimbólum grafikus megjelenítése</w:t>
      </w:r>
    </w:p>
    <w:p w14:paraId="29532AAD" w14:textId="77777777" w:rsidR="005913C3" w:rsidRPr="009C0474" w:rsidRDefault="005913C3" w:rsidP="005913C3">
      <w:pPr>
        <w:rPr>
          <w:rFonts w:cs="Arial"/>
        </w:rPr>
      </w:pPr>
      <w:r w:rsidRPr="009C0474">
        <w:rPr>
          <w:rFonts w:cs="Arial"/>
          <w:noProof/>
          <w:lang w:eastAsia="hu-HU"/>
        </w:rPr>
        <w:drawing>
          <wp:inline distT="0" distB="0" distL="0" distR="0" wp14:anchorId="57585FBC" wp14:editId="745D9B31">
            <wp:extent cx="2343504" cy="2012867"/>
            <wp:effectExtent l="19050" t="0" r="0" b="0"/>
            <wp:docPr id="43" name="Kép 39" descr="falidob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idoboz.jpg"/>
                    <pic:cNvPicPr/>
                  </pic:nvPicPr>
                  <pic:blipFill>
                    <a:blip r:embed="rId86" cstate="print"/>
                    <a:srcRect l="21718" t="3731" r="37637" b="11940"/>
                    <a:stretch>
                      <a:fillRect/>
                    </a:stretch>
                  </pic:blipFill>
                  <pic:spPr>
                    <a:xfrm>
                      <a:off x="0" y="0"/>
                      <a:ext cx="2343504" cy="2012867"/>
                    </a:xfrm>
                    <a:prstGeom prst="rect">
                      <a:avLst/>
                    </a:prstGeom>
                  </pic:spPr>
                </pic:pic>
              </a:graphicData>
            </a:graphic>
          </wp:inline>
        </w:drawing>
      </w:r>
    </w:p>
    <w:p w14:paraId="76990743" w14:textId="77777777" w:rsidR="005913C3" w:rsidRPr="009C0474" w:rsidRDefault="005913C3" w:rsidP="005913C3">
      <w:pPr>
        <w:rPr>
          <w:rFonts w:cs="Arial"/>
        </w:rPr>
      </w:pPr>
      <w:r w:rsidRPr="009C0474">
        <w:rPr>
          <w:rFonts w:cs="Arial"/>
        </w:rPr>
        <w:t>Elvi szimbólum neve: Koaxális 3-as elosztó</w:t>
      </w:r>
    </w:p>
    <w:p w14:paraId="67B87C10" w14:textId="77777777" w:rsidR="005913C3" w:rsidRPr="009C0474" w:rsidRDefault="005913C3" w:rsidP="005913C3">
      <w:pPr>
        <w:rPr>
          <w:rFonts w:cs="Arial"/>
        </w:rPr>
      </w:pPr>
      <w:r w:rsidRPr="009C0474">
        <w:rPr>
          <w:rFonts w:cs="Arial"/>
        </w:rPr>
        <w:t>Elvi szimbólum kódja: 9009</w:t>
      </w:r>
    </w:p>
    <w:p w14:paraId="2B7C7337" w14:textId="77777777" w:rsidR="005913C3" w:rsidRPr="009C0474" w:rsidRDefault="005913C3" w:rsidP="005913C3">
      <w:pPr>
        <w:rPr>
          <w:rFonts w:cs="Arial"/>
        </w:rPr>
      </w:pPr>
      <w:r w:rsidRPr="009C0474">
        <w:rPr>
          <w:rFonts w:cs="Arial"/>
        </w:rPr>
        <w:t>Elvi szimbólum grafikus megjelenítése</w:t>
      </w:r>
    </w:p>
    <w:p w14:paraId="605CD30E" w14:textId="77777777" w:rsidR="005913C3" w:rsidRPr="009C0474" w:rsidRDefault="005913C3" w:rsidP="005913C3">
      <w:pPr>
        <w:rPr>
          <w:rFonts w:cs="Arial"/>
        </w:rPr>
      </w:pPr>
      <w:r w:rsidRPr="009C0474">
        <w:rPr>
          <w:rFonts w:cs="Arial"/>
          <w:noProof/>
          <w:lang w:eastAsia="hu-HU"/>
        </w:rPr>
        <w:drawing>
          <wp:inline distT="0" distB="0" distL="0" distR="0" wp14:anchorId="46179638" wp14:editId="11EAC015">
            <wp:extent cx="2195698" cy="1775361"/>
            <wp:effectExtent l="19050" t="0" r="0" b="0"/>
            <wp:docPr id="92" name="Kép 42" descr="hármas eloszt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ármas elosztó.jpg"/>
                    <pic:cNvPicPr/>
                  </pic:nvPicPr>
                  <pic:blipFill>
                    <a:blip r:embed="rId87" cstate="print"/>
                    <a:srcRect l="29058" t="7449" r="32788" b="18306"/>
                    <a:stretch>
                      <a:fillRect/>
                    </a:stretch>
                  </pic:blipFill>
                  <pic:spPr>
                    <a:xfrm>
                      <a:off x="0" y="0"/>
                      <a:ext cx="2195698" cy="1775361"/>
                    </a:xfrm>
                    <a:prstGeom prst="rect">
                      <a:avLst/>
                    </a:prstGeom>
                  </pic:spPr>
                </pic:pic>
              </a:graphicData>
            </a:graphic>
          </wp:inline>
        </w:drawing>
      </w:r>
    </w:p>
    <w:p w14:paraId="5B0D8319" w14:textId="77777777" w:rsidR="00810B2F" w:rsidRDefault="00810B2F">
      <w:pPr>
        <w:spacing w:before="0" w:line="240" w:lineRule="auto"/>
        <w:jc w:val="left"/>
        <w:rPr>
          <w:rFonts w:cs="Arial"/>
        </w:rPr>
      </w:pPr>
      <w:r>
        <w:rPr>
          <w:rFonts w:cs="Arial"/>
        </w:rPr>
        <w:br w:type="page"/>
      </w:r>
    </w:p>
    <w:p w14:paraId="46BF98EC" w14:textId="1D623164" w:rsidR="005913C3" w:rsidRPr="009C0474" w:rsidRDefault="005913C3" w:rsidP="005913C3">
      <w:pPr>
        <w:rPr>
          <w:rFonts w:cs="Arial"/>
        </w:rPr>
      </w:pPr>
      <w:r w:rsidRPr="009C0474">
        <w:rPr>
          <w:rFonts w:cs="Arial"/>
        </w:rPr>
        <w:t>Elvi szimbólum neve: Inzerter</w:t>
      </w:r>
    </w:p>
    <w:p w14:paraId="3F5A75DE" w14:textId="77777777" w:rsidR="005913C3" w:rsidRPr="009C0474" w:rsidRDefault="005913C3" w:rsidP="005913C3">
      <w:pPr>
        <w:rPr>
          <w:rFonts w:cs="Arial"/>
        </w:rPr>
      </w:pPr>
      <w:r w:rsidRPr="009C0474">
        <w:rPr>
          <w:rFonts w:cs="Arial"/>
        </w:rPr>
        <w:t>Elvi szimbólum kódja: 9010, 9011, 9012</w:t>
      </w:r>
    </w:p>
    <w:p w14:paraId="0C68A137" w14:textId="77777777" w:rsidR="005913C3" w:rsidRPr="009C0474" w:rsidRDefault="005913C3" w:rsidP="005913C3">
      <w:pPr>
        <w:rPr>
          <w:rFonts w:cs="Arial"/>
        </w:rPr>
      </w:pPr>
      <w:r w:rsidRPr="009C0474">
        <w:rPr>
          <w:rFonts w:cs="Arial"/>
        </w:rPr>
        <w:t>Elvi szimbólum grafikus megjelenítése</w:t>
      </w:r>
    </w:p>
    <w:p w14:paraId="24FD6D1C" w14:textId="77777777" w:rsidR="005913C3" w:rsidRPr="009C0474" w:rsidRDefault="005913C3" w:rsidP="005913C3">
      <w:pPr>
        <w:rPr>
          <w:rFonts w:cs="Arial"/>
          <w:lang w:eastAsia="hu-HU"/>
        </w:rPr>
      </w:pPr>
      <w:r w:rsidRPr="009C0474">
        <w:rPr>
          <w:rFonts w:cs="Arial"/>
          <w:noProof/>
          <w:lang w:eastAsia="hu-HU"/>
        </w:rPr>
        <w:drawing>
          <wp:inline distT="0" distB="0" distL="0" distR="0" wp14:anchorId="75D7A205" wp14:editId="6C6F8317">
            <wp:extent cx="1724241" cy="1691640"/>
            <wp:effectExtent l="19050" t="0" r="9309" b="0"/>
            <wp:docPr id="12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1724241" cy="1691640"/>
                    </a:xfrm>
                    <a:prstGeom prst="rect">
                      <a:avLst/>
                    </a:prstGeom>
                    <a:noFill/>
                    <a:ln w="9525">
                      <a:noFill/>
                      <a:miter lim="800000"/>
                      <a:headEnd/>
                      <a:tailEnd/>
                    </a:ln>
                  </pic:spPr>
                </pic:pic>
              </a:graphicData>
            </a:graphic>
          </wp:inline>
        </w:drawing>
      </w:r>
    </w:p>
    <w:p w14:paraId="294F9281" w14:textId="77777777" w:rsidR="005913C3" w:rsidRDefault="005913C3" w:rsidP="005913C3">
      <w:pPr>
        <w:rPr>
          <w:rFonts w:cs="Arial"/>
        </w:rPr>
      </w:pPr>
    </w:p>
    <w:p w14:paraId="6CB435B4" w14:textId="77777777" w:rsidR="005913C3" w:rsidRPr="009C0474" w:rsidRDefault="005913C3" w:rsidP="005913C3">
      <w:pPr>
        <w:rPr>
          <w:rFonts w:cs="Arial"/>
        </w:rPr>
      </w:pPr>
      <w:r w:rsidRPr="009C0474">
        <w:rPr>
          <w:rFonts w:cs="Arial"/>
          <w:noProof/>
          <w:lang w:eastAsia="hu-HU"/>
        </w:rPr>
        <w:drawing>
          <wp:inline distT="0" distB="0" distL="0" distR="0" wp14:anchorId="0D04EB24" wp14:editId="10BD7935">
            <wp:extent cx="1794510" cy="1701818"/>
            <wp:effectExtent l="19050" t="0" r="0" b="0"/>
            <wp:docPr id="127"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1794623" cy="1701925"/>
                    </a:xfrm>
                    <a:prstGeom prst="rect">
                      <a:avLst/>
                    </a:prstGeom>
                    <a:noFill/>
                    <a:ln w="9525">
                      <a:noFill/>
                      <a:miter lim="800000"/>
                      <a:headEnd/>
                      <a:tailEnd/>
                    </a:ln>
                  </pic:spPr>
                </pic:pic>
              </a:graphicData>
            </a:graphic>
          </wp:inline>
        </w:drawing>
      </w:r>
    </w:p>
    <w:p w14:paraId="587D283C" w14:textId="77777777" w:rsidR="005913C3" w:rsidRPr="009C0474" w:rsidRDefault="005913C3" w:rsidP="005913C3">
      <w:pPr>
        <w:rPr>
          <w:rFonts w:cs="Arial"/>
        </w:rPr>
      </w:pPr>
    </w:p>
    <w:p w14:paraId="547D6AB9" w14:textId="77777777" w:rsidR="005913C3" w:rsidRPr="009C0474" w:rsidRDefault="005913C3" w:rsidP="005913C3">
      <w:pPr>
        <w:rPr>
          <w:rFonts w:cs="Arial"/>
        </w:rPr>
      </w:pPr>
      <w:r w:rsidRPr="009C0474">
        <w:rPr>
          <w:rFonts w:cs="Arial"/>
          <w:noProof/>
          <w:lang w:eastAsia="hu-HU"/>
        </w:rPr>
        <w:drawing>
          <wp:inline distT="0" distB="0" distL="0" distR="0" wp14:anchorId="4FDF9169" wp14:editId="4EDA5AF6">
            <wp:extent cx="1875790" cy="1696301"/>
            <wp:effectExtent l="19050" t="0" r="0" b="0"/>
            <wp:docPr id="13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srcRect l="12154" t="12476"/>
                    <a:stretch>
                      <a:fillRect/>
                    </a:stretch>
                  </pic:blipFill>
                  <pic:spPr bwMode="auto">
                    <a:xfrm>
                      <a:off x="0" y="0"/>
                      <a:ext cx="1876247" cy="1696714"/>
                    </a:xfrm>
                    <a:prstGeom prst="rect">
                      <a:avLst/>
                    </a:prstGeom>
                    <a:noFill/>
                    <a:ln w="9525">
                      <a:noFill/>
                      <a:miter lim="800000"/>
                      <a:headEnd/>
                      <a:tailEnd/>
                    </a:ln>
                  </pic:spPr>
                </pic:pic>
              </a:graphicData>
            </a:graphic>
          </wp:inline>
        </w:drawing>
      </w:r>
    </w:p>
    <w:p w14:paraId="0725D216" w14:textId="77777777" w:rsidR="005913C3" w:rsidRDefault="005913C3">
      <w:pPr>
        <w:spacing w:before="0" w:line="240" w:lineRule="auto"/>
        <w:jc w:val="left"/>
        <w:rPr>
          <w:rFonts w:cs="Arial"/>
        </w:rPr>
      </w:pPr>
      <w:r>
        <w:rPr>
          <w:rFonts w:cs="Arial"/>
        </w:rPr>
        <w:br w:type="page"/>
      </w:r>
    </w:p>
    <w:p w14:paraId="063232AD" w14:textId="7E6516BA" w:rsidR="005913C3" w:rsidRPr="009C0474" w:rsidRDefault="005913C3" w:rsidP="005913C3">
      <w:pPr>
        <w:rPr>
          <w:rFonts w:cs="Arial"/>
        </w:rPr>
      </w:pPr>
      <w:r w:rsidRPr="009C0474">
        <w:rPr>
          <w:rFonts w:cs="Arial"/>
        </w:rPr>
        <w:t>Elvi szimbólum neve: Iránycsatoló</w:t>
      </w:r>
    </w:p>
    <w:p w14:paraId="4ECECFCB" w14:textId="77777777" w:rsidR="005913C3" w:rsidRPr="009C0474" w:rsidRDefault="005913C3" w:rsidP="005913C3">
      <w:pPr>
        <w:rPr>
          <w:rFonts w:cs="Arial"/>
        </w:rPr>
      </w:pPr>
      <w:r w:rsidRPr="009C0474">
        <w:rPr>
          <w:rFonts w:cs="Arial"/>
        </w:rPr>
        <w:t>Elvi szimbólum kódja: 9014,9015,9016</w:t>
      </w:r>
    </w:p>
    <w:p w14:paraId="6F067A61" w14:textId="77777777" w:rsidR="005913C3" w:rsidRPr="009C0474" w:rsidRDefault="005913C3" w:rsidP="005913C3">
      <w:pPr>
        <w:rPr>
          <w:rFonts w:cs="Arial"/>
        </w:rPr>
      </w:pPr>
      <w:r w:rsidRPr="009C0474">
        <w:rPr>
          <w:rFonts w:cs="Arial"/>
        </w:rPr>
        <w:t>Elvi szimbólum grafikus megjelenítése</w:t>
      </w:r>
    </w:p>
    <w:p w14:paraId="6691E10F" w14:textId="77777777" w:rsidR="005913C3" w:rsidRPr="009C0474" w:rsidRDefault="005913C3" w:rsidP="005913C3">
      <w:pPr>
        <w:rPr>
          <w:rFonts w:cs="Arial"/>
          <w:lang w:eastAsia="hu-HU"/>
        </w:rPr>
      </w:pPr>
      <w:r w:rsidRPr="009C0474">
        <w:rPr>
          <w:rFonts w:cs="Arial"/>
          <w:noProof/>
          <w:lang w:eastAsia="hu-HU"/>
        </w:rPr>
        <w:drawing>
          <wp:inline distT="0" distB="0" distL="0" distR="0" wp14:anchorId="29E065D6" wp14:editId="20AF8DBF">
            <wp:extent cx="1891030" cy="1828800"/>
            <wp:effectExtent l="19050" t="0" r="0" b="0"/>
            <wp:docPr id="130"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srcRect l="5400"/>
                    <a:stretch>
                      <a:fillRect/>
                    </a:stretch>
                  </pic:blipFill>
                  <pic:spPr bwMode="auto">
                    <a:xfrm>
                      <a:off x="0" y="0"/>
                      <a:ext cx="1891030" cy="1828800"/>
                    </a:xfrm>
                    <a:prstGeom prst="rect">
                      <a:avLst/>
                    </a:prstGeom>
                    <a:noFill/>
                    <a:ln w="9525">
                      <a:noFill/>
                      <a:miter lim="800000"/>
                      <a:headEnd/>
                      <a:tailEnd/>
                    </a:ln>
                  </pic:spPr>
                </pic:pic>
              </a:graphicData>
            </a:graphic>
          </wp:inline>
        </w:drawing>
      </w:r>
    </w:p>
    <w:p w14:paraId="0573E62D" w14:textId="77777777" w:rsidR="005913C3" w:rsidRPr="009C0474" w:rsidRDefault="005913C3" w:rsidP="005913C3">
      <w:pPr>
        <w:rPr>
          <w:rFonts w:cs="Arial"/>
        </w:rPr>
      </w:pPr>
      <w:r w:rsidRPr="009C0474">
        <w:rPr>
          <w:rFonts w:cs="Arial"/>
          <w:noProof/>
          <w:lang w:eastAsia="hu-HU"/>
        </w:rPr>
        <w:drawing>
          <wp:inline distT="0" distB="0" distL="0" distR="0" wp14:anchorId="09DDAB69" wp14:editId="18059883">
            <wp:extent cx="2058670" cy="1544320"/>
            <wp:effectExtent l="19050" t="0" r="0" b="0"/>
            <wp:docPr id="131"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l="6517" t="10319" b="16323"/>
                    <a:stretch>
                      <a:fillRect/>
                    </a:stretch>
                  </pic:blipFill>
                  <pic:spPr bwMode="auto">
                    <a:xfrm>
                      <a:off x="0" y="0"/>
                      <a:ext cx="2058670" cy="1544320"/>
                    </a:xfrm>
                    <a:prstGeom prst="rect">
                      <a:avLst/>
                    </a:prstGeom>
                    <a:noFill/>
                    <a:ln w="9525">
                      <a:noFill/>
                      <a:miter lim="800000"/>
                      <a:headEnd/>
                      <a:tailEnd/>
                    </a:ln>
                  </pic:spPr>
                </pic:pic>
              </a:graphicData>
            </a:graphic>
          </wp:inline>
        </w:drawing>
      </w:r>
    </w:p>
    <w:p w14:paraId="4A520B23" w14:textId="77777777" w:rsidR="005913C3" w:rsidRPr="009C0474" w:rsidRDefault="005913C3" w:rsidP="005913C3">
      <w:pPr>
        <w:rPr>
          <w:rFonts w:cs="Arial"/>
        </w:rPr>
      </w:pPr>
      <w:r w:rsidRPr="009C0474">
        <w:rPr>
          <w:rFonts w:cs="Arial"/>
          <w:noProof/>
          <w:lang w:eastAsia="hu-HU"/>
        </w:rPr>
        <w:drawing>
          <wp:inline distT="0" distB="0" distL="0" distR="0" wp14:anchorId="29B8AA5D" wp14:editId="2C6C8448">
            <wp:extent cx="1748790" cy="1509569"/>
            <wp:effectExtent l="19050" t="0" r="3810" b="0"/>
            <wp:docPr id="1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cstate="print"/>
                    <a:srcRect/>
                    <a:stretch>
                      <a:fillRect/>
                    </a:stretch>
                  </pic:blipFill>
                  <pic:spPr bwMode="auto">
                    <a:xfrm>
                      <a:off x="0" y="0"/>
                      <a:ext cx="1748790" cy="1509569"/>
                    </a:xfrm>
                    <a:prstGeom prst="rect">
                      <a:avLst/>
                    </a:prstGeom>
                    <a:noFill/>
                    <a:ln w="9525">
                      <a:noFill/>
                      <a:miter lim="800000"/>
                      <a:headEnd/>
                      <a:tailEnd/>
                    </a:ln>
                  </pic:spPr>
                </pic:pic>
              </a:graphicData>
            </a:graphic>
          </wp:inline>
        </w:drawing>
      </w:r>
    </w:p>
    <w:p w14:paraId="430AA608" w14:textId="77777777" w:rsidR="005913C3" w:rsidRPr="009C0474" w:rsidRDefault="005913C3" w:rsidP="005913C3">
      <w:pPr>
        <w:rPr>
          <w:rFonts w:cs="Arial"/>
        </w:rPr>
      </w:pPr>
      <w:r w:rsidRPr="009C0474">
        <w:rPr>
          <w:rFonts w:cs="Arial"/>
        </w:rPr>
        <w:t>Elvi szimbólum neve: Kábeltoldó</w:t>
      </w:r>
    </w:p>
    <w:p w14:paraId="0A906158" w14:textId="77777777" w:rsidR="005913C3" w:rsidRPr="009C0474" w:rsidRDefault="005913C3" w:rsidP="005913C3">
      <w:pPr>
        <w:rPr>
          <w:rFonts w:cs="Arial"/>
        </w:rPr>
      </w:pPr>
      <w:r w:rsidRPr="009C0474">
        <w:rPr>
          <w:rFonts w:cs="Arial"/>
        </w:rPr>
        <w:t>Elvi szimbólum kódja: 9017</w:t>
      </w:r>
    </w:p>
    <w:p w14:paraId="5FF317AD" w14:textId="77777777" w:rsidR="005913C3" w:rsidRPr="009C0474" w:rsidRDefault="005913C3" w:rsidP="005913C3">
      <w:pPr>
        <w:rPr>
          <w:rFonts w:cs="Arial"/>
        </w:rPr>
      </w:pPr>
      <w:r w:rsidRPr="009C0474">
        <w:rPr>
          <w:rFonts w:cs="Arial"/>
        </w:rPr>
        <w:t>Elvi szimbólum grafikus megjelenítése</w:t>
      </w:r>
    </w:p>
    <w:p w14:paraId="0BE03638" w14:textId="77777777" w:rsidR="005913C3" w:rsidRPr="009C0474" w:rsidRDefault="005913C3" w:rsidP="005913C3">
      <w:pPr>
        <w:rPr>
          <w:rFonts w:cs="Arial"/>
        </w:rPr>
      </w:pPr>
      <w:r w:rsidRPr="009C0474">
        <w:rPr>
          <w:rFonts w:cs="Arial"/>
          <w:noProof/>
          <w:lang w:eastAsia="hu-HU"/>
        </w:rPr>
        <w:drawing>
          <wp:inline distT="0" distB="0" distL="0" distR="0" wp14:anchorId="5A1B9778" wp14:editId="6F8EC436">
            <wp:extent cx="2053416" cy="1935678"/>
            <wp:effectExtent l="19050" t="0" r="3984" b="0"/>
            <wp:docPr id="95" name="Kép 91" descr="Kábeltold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ábeltoldó.jpg"/>
                    <pic:cNvPicPr/>
                  </pic:nvPicPr>
                  <pic:blipFill>
                    <a:blip r:embed="rId94" cstate="print"/>
                    <a:srcRect l="24206" t="7940" r="40212" b="11166"/>
                    <a:stretch>
                      <a:fillRect/>
                    </a:stretch>
                  </pic:blipFill>
                  <pic:spPr>
                    <a:xfrm>
                      <a:off x="0" y="0"/>
                      <a:ext cx="2053416" cy="1935678"/>
                    </a:xfrm>
                    <a:prstGeom prst="rect">
                      <a:avLst/>
                    </a:prstGeom>
                  </pic:spPr>
                </pic:pic>
              </a:graphicData>
            </a:graphic>
          </wp:inline>
        </w:drawing>
      </w:r>
    </w:p>
    <w:p w14:paraId="338CCB2D" w14:textId="77777777" w:rsidR="005913C3" w:rsidRDefault="005913C3" w:rsidP="005913C3">
      <w:pPr>
        <w:spacing w:after="200" w:line="276" w:lineRule="auto"/>
        <w:rPr>
          <w:rFonts w:cs="Arial"/>
        </w:rPr>
      </w:pPr>
      <w:r>
        <w:rPr>
          <w:rFonts w:cs="Arial"/>
        </w:rPr>
        <w:br w:type="page"/>
      </w:r>
    </w:p>
    <w:p w14:paraId="3B5B461B" w14:textId="77777777" w:rsidR="005913C3" w:rsidRPr="009C0474" w:rsidRDefault="005913C3" w:rsidP="005913C3">
      <w:pPr>
        <w:rPr>
          <w:rFonts w:cs="Arial"/>
        </w:rPr>
      </w:pPr>
      <w:r w:rsidRPr="009C0474">
        <w:rPr>
          <w:rFonts w:cs="Arial"/>
        </w:rPr>
        <w:t>Elvi szimbólum neve: Eszköztoldó</w:t>
      </w:r>
    </w:p>
    <w:p w14:paraId="379D3B99" w14:textId="77777777" w:rsidR="005913C3" w:rsidRPr="009C0474" w:rsidRDefault="005913C3" w:rsidP="005913C3">
      <w:pPr>
        <w:rPr>
          <w:rFonts w:cs="Arial"/>
        </w:rPr>
      </w:pPr>
      <w:r w:rsidRPr="009C0474">
        <w:rPr>
          <w:rFonts w:cs="Arial"/>
        </w:rPr>
        <w:t>Elvi szimbólum kódja: 9018</w:t>
      </w:r>
    </w:p>
    <w:p w14:paraId="2604227E" w14:textId="77777777" w:rsidR="005913C3" w:rsidRPr="009C0474" w:rsidRDefault="005913C3" w:rsidP="005913C3">
      <w:pPr>
        <w:rPr>
          <w:rFonts w:cs="Arial"/>
        </w:rPr>
      </w:pPr>
      <w:r w:rsidRPr="009C0474">
        <w:rPr>
          <w:rFonts w:cs="Arial"/>
        </w:rPr>
        <w:t>Elvi szimbólum grafikus megjelenítése</w:t>
      </w:r>
    </w:p>
    <w:p w14:paraId="07AC0150" w14:textId="77777777" w:rsidR="005913C3" w:rsidRPr="009C0474" w:rsidRDefault="005913C3" w:rsidP="005913C3">
      <w:pPr>
        <w:spacing w:after="200"/>
        <w:rPr>
          <w:rFonts w:cs="Arial"/>
        </w:rPr>
      </w:pPr>
    </w:p>
    <w:p w14:paraId="6CBAFCC0" w14:textId="77777777" w:rsidR="005913C3" w:rsidRPr="009C0474" w:rsidRDefault="005913C3" w:rsidP="005913C3">
      <w:pPr>
        <w:spacing w:after="200"/>
        <w:rPr>
          <w:rFonts w:cs="Arial"/>
        </w:rPr>
      </w:pPr>
      <w:r w:rsidRPr="009C0474">
        <w:rPr>
          <w:rFonts w:cs="Arial"/>
          <w:noProof/>
          <w:lang w:eastAsia="hu-HU"/>
        </w:rPr>
        <w:drawing>
          <wp:inline distT="0" distB="0" distL="0" distR="0" wp14:anchorId="530A41DA" wp14:editId="4B8D3A50">
            <wp:extent cx="1569020" cy="1447800"/>
            <wp:effectExtent l="19050" t="0" r="0" b="0"/>
            <wp:docPr id="13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cstate="print"/>
                    <a:srcRect/>
                    <a:stretch>
                      <a:fillRect/>
                    </a:stretch>
                  </pic:blipFill>
                  <pic:spPr bwMode="auto">
                    <a:xfrm>
                      <a:off x="0" y="0"/>
                      <a:ext cx="1570990" cy="1449618"/>
                    </a:xfrm>
                    <a:prstGeom prst="rect">
                      <a:avLst/>
                    </a:prstGeom>
                    <a:noFill/>
                    <a:ln w="9525">
                      <a:noFill/>
                      <a:miter lim="800000"/>
                      <a:headEnd/>
                      <a:tailEnd/>
                    </a:ln>
                  </pic:spPr>
                </pic:pic>
              </a:graphicData>
            </a:graphic>
          </wp:inline>
        </w:drawing>
      </w:r>
    </w:p>
    <w:p w14:paraId="5C7F55C6" w14:textId="77777777" w:rsidR="005913C3" w:rsidRPr="009C0474" w:rsidRDefault="005913C3" w:rsidP="005913C3">
      <w:pPr>
        <w:rPr>
          <w:rFonts w:cs="Arial"/>
        </w:rPr>
      </w:pPr>
      <w:r w:rsidRPr="009C0474">
        <w:rPr>
          <w:rFonts w:cs="Arial"/>
        </w:rPr>
        <w:t>Elvi szimbólum neve: Kötés</w:t>
      </w:r>
    </w:p>
    <w:p w14:paraId="1C0A68DF" w14:textId="77777777" w:rsidR="005913C3" w:rsidRPr="009C0474" w:rsidRDefault="005913C3" w:rsidP="005913C3">
      <w:pPr>
        <w:rPr>
          <w:rFonts w:cs="Arial"/>
        </w:rPr>
      </w:pPr>
      <w:r w:rsidRPr="009C0474">
        <w:rPr>
          <w:rFonts w:cs="Arial"/>
        </w:rPr>
        <w:t>Elvi szimbólum kódja: 9019</w:t>
      </w:r>
    </w:p>
    <w:p w14:paraId="5665E19E" w14:textId="77777777" w:rsidR="005913C3" w:rsidRPr="009C0474" w:rsidRDefault="005913C3" w:rsidP="005913C3">
      <w:pPr>
        <w:rPr>
          <w:rFonts w:cs="Arial"/>
        </w:rPr>
      </w:pPr>
      <w:r w:rsidRPr="009C0474">
        <w:rPr>
          <w:rFonts w:cs="Arial"/>
        </w:rPr>
        <w:t>Elvi szimbólum grafikus megjelenítése</w:t>
      </w:r>
    </w:p>
    <w:p w14:paraId="1D8D437E" w14:textId="77777777" w:rsidR="005913C3" w:rsidRPr="009C0474" w:rsidRDefault="005913C3" w:rsidP="005913C3">
      <w:pPr>
        <w:rPr>
          <w:rFonts w:cs="Arial"/>
        </w:rPr>
      </w:pPr>
    </w:p>
    <w:p w14:paraId="4F62EB20" w14:textId="77777777" w:rsidR="005913C3" w:rsidRPr="009C0474" w:rsidRDefault="005913C3" w:rsidP="005913C3">
      <w:pPr>
        <w:rPr>
          <w:rFonts w:cs="Arial"/>
        </w:rPr>
      </w:pPr>
      <w:r w:rsidRPr="009C0474">
        <w:rPr>
          <w:rFonts w:cs="Arial"/>
          <w:noProof/>
          <w:lang w:eastAsia="hu-HU"/>
        </w:rPr>
        <w:drawing>
          <wp:inline distT="0" distB="0" distL="0" distR="0" wp14:anchorId="0402DB0B" wp14:editId="7C99EF83">
            <wp:extent cx="2593521" cy="1816924"/>
            <wp:effectExtent l="19050" t="0" r="0" b="0"/>
            <wp:docPr id="96" name="Kép 94" descr="kö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ötés.jpg"/>
                    <pic:cNvPicPr/>
                  </pic:nvPicPr>
                  <pic:blipFill>
                    <a:blip r:embed="rId96" cstate="print"/>
                    <a:srcRect l="16161" t="12687" r="38874" b="11194"/>
                    <a:stretch>
                      <a:fillRect/>
                    </a:stretch>
                  </pic:blipFill>
                  <pic:spPr>
                    <a:xfrm>
                      <a:off x="0" y="0"/>
                      <a:ext cx="2593521" cy="1816924"/>
                    </a:xfrm>
                    <a:prstGeom prst="rect">
                      <a:avLst/>
                    </a:prstGeom>
                  </pic:spPr>
                </pic:pic>
              </a:graphicData>
            </a:graphic>
          </wp:inline>
        </w:drawing>
      </w:r>
    </w:p>
    <w:p w14:paraId="20E306DD" w14:textId="77777777" w:rsidR="005913C3" w:rsidRPr="009C0474" w:rsidRDefault="005913C3" w:rsidP="005913C3">
      <w:pPr>
        <w:rPr>
          <w:rFonts w:cs="Arial"/>
        </w:rPr>
      </w:pPr>
      <w:r w:rsidRPr="009C0474">
        <w:rPr>
          <w:rFonts w:cs="Arial"/>
        </w:rPr>
        <w:t>Elvi szimbólum neve: ONU tábla</w:t>
      </w:r>
    </w:p>
    <w:p w14:paraId="408B16C4" w14:textId="77777777" w:rsidR="005913C3" w:rsidRPr="009C0474" w:rsidRDefault="005913C3" w:rsidP="005913C3">
      <w:pPr>
        <w:rPr>
          <w:rFonts w:cs="Arial"/>
        </w:rPr>
      </w:pPr>
      <w:r w:rsidRPr="009C0474">
        <w:rPr>
          <w:rFonts w:cs="Arial"/>
        </w:rPr>
        <w:t>Elvi szimbólum kódja: 9020</w:t>
      </w:r>
    </w:p>
    <w:p w14:paraId="32F525CF" w14:textId="77777777" w:rsidR="005913C3" w:rsidRPr="009C0474" w:rsidRDefault="005913C3" w:rsidP="005913C3">
      <w:pPr>
        <w:rPr>
          <w:rFonts w:cs="Arial"/>
        </w:rPr>
      </w:pPr>
      <w:r w:rsidRPr="009C0474">
        <w:rPr>
          <w:rFonts w:cs="Arial"/>
        </w:rPr>
        <w:t>Elvi szimbólum grafikus megjelenítése</w:t>
      </w:r>
    </w:p>
    <w:p w14:paraId="01B8506B" w14:textId="77777777" w:rsidR="005913C3" w:rsidRPr="009C0474" w:rsidRDefault="005913C3" w:rsidP="005913C3">
      <w:pPr>
        <w:rPr>
          <w:rFonts w:cs="Arial"/>
        </w:rPr>
      </w:pPr>
      <w:r w:rsidRPr="009C0474">
        <w:rPr>
          <w:rFonts w:cs="Arial"/>
        </w:rPr>
        <w:t>Megjegyzés: A változók értékeit az objektum adattáblája határozza meg.</w:t>
      </w:r>
    </w:p>
    <w:p w14:paraId="16F1C0A9" w14:textId="77777777" w:rsidR="005913C3" w:rsidRPr="009C0474" w:rsidRDefault="005913C3" w:rsidP="005913C3">
      <w:pPr>
        <w:rPr>
          <w:rFonts w:cs="Arial"/>
        </w:rPr>
      </w:pPr>
      <w:r w:rsidRPr="009C0474">
        <w:rPr>
          <w:rFonts w:cs="Arial"/>
          <w:noProof/>
          <w:lang w:eastAsia="hu-HU"/>
        </w:rPr>
        <w:drawing>
          <wp:inline distT="0" distB="0" distL="0" distR="0" wp14:anchorId="38866F79" wp14:editId="186F4A9A">
            <wp:extent cx="3947308" cy="2066307"/>
            <wp:effectExtent l="19050" t="0" r="0" b="0"/>
            <wp:docPr id="97" name="Kép 95" descr="ONU tá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U tábla.jpg"/>
                    <pic:cNvPicPr/>
                  </pic:nvPicPr>
                  <pic:blipFill>
                    <a:blip r:embed="rId97" cstate="print"/>
                    <a:srcRect l="24107" t="3731" r="7323" b="9701"/>
                    <a:stretch>
                      <a:fillRect/>
                    </a:stretch>
                  </pic:blipFill>
                  <pic:spPr>
                    <a:xfrm>
                      <a:off x="0" y="0"/>
                      <a:ext cx="3947308" cy="2066307"/>
                    </a:xfrm>
                    <a:prstGeom prst="rect">
                      <a:avLst/>
                    </a:prstGeom>
                  </pic:spPr>
                </pic:pic>
              </a:graphicData>
            </a:graphic>
          </wp:inline>
        </w:drawing>
      </w:r>
    </w:p>
    <w:p w14:paraId="5378D82E" w14:textId="77777777" w:rsidR="005913C3" w:rsidRDefault="005913C3" w:rsidP="005913C3">
      <w:pPr>
        <w:spacing w:after="200" w:line="276" w:lineRule="auto"/>
        <w:rPr>
          <w:rFonts w:cs="Arial"/>
        </w:rPr>
      </w:pPr>
      <w:r>
        <w:rPr>
          <w:rFonts w:cs="Arial"/>
        </w:rPr>
        <w:br w:type="page"/>
      </w:r>
    </w:p>
    <w:p w14:paraId="5E0A43D0" w14:textId="77777777" w:rsidR="005913C3" w:rsidRPr="009C0474" w:rsidRDefault="005913C3" w:rsidP="005913C3">
      <w:pPr>
        <w:rPr>
          <w:rFonts w:cs="Arial"/>
        </w:rPr>
      </w:pPr>
      <w:r w:rsidRPr="009C0474">
        <w:rPr>
          <w:rFonts w:cs="Arial"/>
        </w:rPr>
        <w:t>Elvi szimbólum neve: ONU</w:t>
      </w:r>
    </w:p>
    <w:p w14:paraId="4AD85A01" w14:textId="77777777" w:rsidR="005913C3" w:rsidRPr="009C0474" w:rsidRDefault="005913C3" w:rsidP="005913C3">
      <w:pPr>
        <w:rPr>
          <w:rFonts w:cs="Arial"/>
        </w:rPr>
      </w:pPr>
      <w:r w:rsidRPr="009C0474">
        <w:rPr>
          <w:rFonts w:cs="Arial"/>
        </w:rPr>
        <w:t>Elvi szimbólum kódja: 9021</w:t>
      </w:r>
    </w:p>
    <w:p w14:paraId="6901B13A" w14:textId="77777777" w:rsidR="005913C3" w:rsidRPr="009C0474" w:rsidRDefault="005913C3" w:rsidP="005913C3">
      <w:pPr>
        <w:rPr>
          <w:rFonts w:cs="Arial"/>
        </w:rPr>
      </w:pPr>
      <w:r w:rsidRPr="009C0474">
        <w:rPr>
          <w:rFonts w:cs="Arial"/>
        </w:rPr>
        <w:t>Elvi szimbólum grafikus megjelenítése</w:t>
      </w:r>
    </w:p>
    <w:p w14:paraId="00F8E83F" w14:textId="77777777" w:rsidR="005913C3" w:rsidRPr="009C0474" w:rsidRDefault="005913C3" w:rsidP="005913C3">
      <w:pPr>
        <w:rPr>
          <w:rFonts w:cs="Arial"/>
        </w:rPr>
      </w:pPr>
      <w:r w:rsidRPr="009C0474">
        <w:rPr>
          <w:rFonts w:cs="Arial"/>
          <w:noProof/>
          <w:lang w:eastAsia="hu-HU"/>
        </w:rPr>
        <w:drawing>
          <wp:inline distT="0" distB="0" distL="0" distR="0" wp14:anchorId="008DC107" wp14:editId="5932DD2B">
            <wp:extent cx="1928503" cy="1464407"/>
            <wp:effectExtent l="19050" t="0" r="0" b="0"/>
            <wp:docPr id="135"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srcRect/>
                    <a:stretch>
                      <a:fillRect/>
                    </a:stretch>
                  </pic:blipFill>
                  <pic:spPr bwMode="auto">
                    <a:xfrm>
                      <a:off x="0" y="0"/>
                      <a:ext cx="1933813" cy="1468439"/>
                    </a:xfrm>
                    <a:prstGeom prst="rect">
                      <a:avLst/>
                    </a:prstGeom>
                    <a:noFill/>
                    <a:ln w="9525">
                      <a:noFill/>
                      <a:miter lim="800000"/>
                      <a:headEnd/>
                      <a:tailEnd/>
                    </a:ln>
                  </pic:spPr>
                </pic:pic>
              </a:graphicData>
            </a:graphic>
          </wp:inline>
        </w:drawing>
      </w:r>
    </w:p>
    <w:p w14:paraId="67F27B1F" w14:textId="77777777" w:rsidR="005913C3" w:rsidRPr="009C0474" w:rsidRDefault="005913C3" w:rsidP="005913C3">
      <w:pPr>
        <w:rPr>
          <w:rFonts w:cs="Arial"/>
        </w:rPr>
      </w:pPr>
      <w:r w:rsidRPr="009C0474">
        <w:rPr>
          <w:rFonts w:cs="Arial"/>
        </w:rPr>
        <w:t>Elvi szimbólum neve: Optikai adó</w:t>
      </w:r>
    </w:p>
    <w:p w14:paraId="5C6A43FB" w14:textId="77777777" w:rsidR="005913C3" w:rsidRPr="009C0474" w:rsidRDefault="005913C3" w:rsidP="005913C3">
      <w:pPr>
        <w:rPr>
          <w:rFonts w:cs="Arial"/>
        </w:rPr>
      </w:pPr>
      <w:r w:rsidRPr="009C0474">
        <w:rPr>
          <w:rFonts w:cs="Arial"/>
        </w:rPr>
        <w:t>Elvi szimbólum kódja: 9022</w:t>
      </w:r>
    </w:p>
    <w:p w14:paraId="73BED2D1" w14:textId="77777777" w:rsidR="005913C3" w:rsidRPr="009C0474" w:rsidRDefault="005913C3" w:rsidP="005913C3">
      <w:pPr>
        <w:rPr>
          <w:rFonts w:cs="Arial"/>
        </w:rPr>
      </w:pPr>
      <w:r w:rsidRPr="009C0474">
        <w:rPr>
          <w:rFonts w:cs="Arial"/>
        </w:rPr>
        <w:t>Elvi szimbólum grafikus megjelenítése</w:t>
      </w:r>
    </w:p>
    <w:p w14:paraId="7AAA8592" w14:textId="77777777" w:rsidR="005913C3" w:rsidRPr="009C0474" w:rsidRDefault="005913C3" w:rsidP="005913C3">
      <w:pPr>
        <w:rPr>
          <w:rFonts w:cs="Arial"/>
        </w:rPr>
      </w:pPr>
      <w:r w:rsidRPr="009C0474">
        <w:rPr>
          <w:rFonts w:cs="Arial"/>
          <w:noProof/>
          <w:lang w:eastAsia="hu-HU"/>
        </w:rPr>
        <w:drawing>
          <wp:inline distT="0" distB="0" distL="0" distR="0" wp14:anchorId="0F5B9A3C" wp14:editId="4838A60B">
            <wp:extent cx="2500630" cy="1561013"/>
            <wp:effectExtent l="19050" t="0" r="0" b="0"/>
            <wp:docPr id="98" name="Kép 97" descr="optikai adó-vev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kai adó-vevő.jpg"/>
                    <pic:cNvPicPr/>
                  </pic:nvPicPr>
                  <pic:blipFill>
                    <a:blip r:embed="rId98" cstate="print"/>
                    <a:srcRect l="33388" t="13184" r="15885" b="10448"/>
                    <a:stretch>
                      <a:fillRect/>
                    </a:stretch>
                  </pic:blipFill>
                  <pic:spPr>
                    <a:xfrm>
                      <a:off x="0" y="0"/>
                      <a:ext cx="2499454" cy="1560279"/>
                    </a:xfrm>
                    <a:prstGeom prst="rect">
                      <a:avLst/>
                    </a:prstGeom>
                  </pic:spPr>
                </pic:pic>
              </a:graphicData>
            </a:graphic>
          </wp:inline>
        </w:drawing>
      </w:r>
    </w:p>
    <w:p w14:paraId="7AD336BC" w14:textId="77777777" w:rsidR="005913C3" w:rsidRPr="009C0474" w:rsidRDefault="005913C3" w:rsidP="005913C3">
      <w:pPr>
        <w:rPr>
          <w:rFonts w:cs="Arial"/>
        </w:rPr>
      </w:pPr>
      <w:r w:rsidRPr="009C0474">
        <w:rPr>
          <w:rFonts w:cs="Arial"/>
        </w:rPr>
        <w:t>Elvi szimbólum neve: Optikai végződtető berendezés</w:t>
      </w:r>
    </w:p>
    <w:p w14:paraId="13E7BE84" w14:textId="77777777" w:rsidR="005913C3" w:rsidRPr="009C0474" w:rsidRDefault="005913C3" w:rsidP="005913C3">
      <w:pPr>
        <w:rPr>
          <w:rFonts w:cs="Arial"/>
        </w:rPr>
      </w:pPr>
      <w:r w:rsidRPr="009C0474">
        <w:rPr>
          <w:rFonts w:cs="Arial"/>
        </w:rPr>
        <w:t>Elvi szimbólum kódja: 9023</w:t>
      </w:r>
    </w:p>
    <w:p w14:paraId="3C8476F0" w14:textId="77777777" w:rsidR="005913C3" w:rsidRPr="009C0474" w:rsidRDefault="005913C3" w:rsidP="005913C3">
      <w:pPr>
        <w:rPr>
          <w:rFonts w:cs="Arial"/>
        </w:rPr>
      </w:pPr>
      <w:r w:rsidRPr="009C0474">
        <w:rPr>
          <w:rFonts w:cs="Arial"/>
        </w:rPr>
        <w:t>Elvi szimbólum grafikus megjelenítése</w:t>
      </w:r>
    </w:p>
    <w:p w14:paraId="40D3BCBD" w14:textId="77777777" w:rsidR="005913C3" w:rsidRPr="009C0474" w:rsidRDefault="005913C3" w:rsidP="005913C3">
      <w:pPr>
        <w:rPr>
          <w:rFonts w:cs="Arial"/>
          <w:lang w:eastAsia="hu-HU"/>
        </w:rPr>
      </w:pPr>
      <w:r w:rsidRPr="009C0474">
        <w:rPr>
          <w:rFonts w:cs="Arial"/>
          <w:noProof/>
          <w:lang w:eastAsia="hu-HU"/>
        </w:rPr>
        <w:drawing>
          <wp:inline distT="0" distB="0" distL="0" distR="0" wp14:anchorId="4046E151" wp14:editId="7A3EBAC9">
            <wp:extent cx="2694462" cy="1514104"/>
            <wp:effectExtent l="19050" t="0" r="0" b="0"/>
            <wp:docPr id="99" name="Kép 98" descr="optikai végződtet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kai végződtető.jpg"/>
                    <pic:cNvPicPr/>
                  </pic:nvPicPr>
                  <pic:blipFill>
                    <a:blip r:embed="rId99" cstate="print"/>
                    <a:srcRect l="33697" t="5473" r="19495" b="31094"/>
                    <a:stretch>
                      <a:fillRect/>
                    </a:stretch>
                  </pic:blipFill>
                  <pic:spPr>
                    <a:xfrm>
                      <a:off x="0" y="0"/>
                      <a:ext cx="2694462" cy="1514104"/>
                    </a:xfrm>
                    <a:prstGeom prst="rect">
                      <a:avLst/>
                    </a:prstGeom>
                  </pic:spPr>
                </pic:pic>
              </a:graphicData>
            </a:graphic>
          </wp:inline>
        </w:drawing>
      </w:r>
    </w:p>
    <w:p w14:paraId="28EB2BD6" w14:textId="77777777" w:rsidR="00C016F0" w:rsidRDefault="00C016F0">
      <w:pPr>
        <w:spacing w:before="0" w:line="240" w:lineRule="auto"/>
        <w:jc w:val="left"/>
        <w:rPr>
          <w:rFonts w:cs="Arial"/>
        </w:rPr>
      </w:pPr>
      <w:r>
        <w:rPr>
          <w:rFonts w:cs="Arial"/>
        </w:rPr>
        <w:br w:type="page"/>
      </w:r>
    </w:p>
    <w:p w14:paraId="15FC798D" w14:textId="388A339F" w:rsidR="005913C3" w:rsidRPr="009C0474" w:rsidRDefault="005913C3" w:rsidP="005913C3">
      <w:pPr>
        <w:rPr>
          <w:rFonts w:cs="Arial"/>
        </w:rPr>
      </w:pPr>
      <w:r w:rsidRPr="009C0474">
        <w:rPr>
          <w:rFonts w:cs="Arial"/>
        </w:rPr>
        <w:t>Elvi szimbólum neve: OLT</w:t>
      </w:r>
    </w:p>
    <w:p w14:paraId="11CFD65D" w14:textId="77777777" w:rsidR="005913C3" w:rsidRPr="009C0474" w:rsidRDefault="005913C3" w:rsidP="005913C3">
      <w:pPr>
        <w:rPr>
          <w:rFonts w:cs="Arial"/>
        </w:rPr>
      </w:pPr>
      <w:r w:rsidRPr="009C0474">
        <w:rPr>
          <w:rFonts w:cs="Arial"/>
        </w:rPr>
        <w:t>Elvi szimbólum kódja: 9024</w:t>
      </w:r>
    </w:p>
    <w:p w14:paraId="6D5F73D7" w14:textId="77777777" w:rsidR="005913C3" w:rsidRPr="009C0474" w:rsidRDefault="005913C3" w:rsidP="005913C3">
      <w:pPr>
        <w:rPr>
          <w:rFonts w:cs="Arial"/>
        </w:rPr>
      </w:pPr>
      <w:r w:rsidRPr="009C0474">
        <w:rPr>
          <w:rFonts w:cs="Arial"/>
        </w:rPr>
        <w:t>Elvi szimbólum grafikus megjelenítése</w:t>
      </w:r>
    </w:p>
    <w:p w14:paraId="01EBF8F1" w14:textId="77777777" w:rsidR="005913C3" w:rsidRPr="009C0474" w:rsidRDefault="005913C3" w:rsidP="005913C3">
      <w:pPr>
        <w:rPr>
          <w:rFonts w:cs="Arial"/>
        </w:rPr>
      </w:pPr>
      <w:r w:rsidRPr="009C0474">
        <w:rPr>
          <w:rFonts w:cs="Arial"/>
          <w:noProof/>
          <w:lang w:eastAsia="hu-HU"/>
        </w:rPr>
        <w:drawing>
          <wp:inline distT="0" distB="0" distL="0" distR="0" wp14:anchorId="5390B378" wp14:editId="6643F268">
            <wp:extent cx="2641245" cy="2001548"/>
            <wp:effectExtent l="19050" t="0" r="6705" b="0"/>
            <wp:docPr id="100" name="Kép 99" descr="optikai vonali lezárá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kai vonali lezárás_001.jpg"/>
                    <pic:cNvPicPr/>
                  </pic:nvPicPr>
                  <pic:blipFill>
                    <a:blip r:embed="rId100" cstate="print"/>
                    <a:srcRect l="37306" t="3234" r="16808" b="12912"/>
                    <a:stretch>
                      <a:fillRect/>
                    </a:stretch>
                  </pic:blipFill>
                  <pic:spPr>
                    <a:xfrm>
                      <a:off x="0" y="0"/>
                      <a:ext cx="2641245" cy="2001548"/>
                    </a:xfrm>
                    <a:prstGeom prst="rect">
                      <a:avLst/>
                    </a:prstGeom>
                  </pic:spPr>
                </pic:pic>
              </a:graphicData>
            </a:graphic>
          </wp:inline>
        </w:drawing>
      </w:r>
    </w:p>
    <w:p w14:paraId="7D32EBEF" w14:textId="77777777" w:rsidR="005913C3" w:rsidRPr="009C0474" w:rsidRDefault="005913C3" w:rsidP="005913C3">
      <w:pPr>
        <w:rPr>
          <w:rFonts w:cs="Arial"/>
        </w:rPr>
      </w:pPr>
      <w:r w:rsidRPr="009C0474">
        <w:rPr>
          <w:rFonts w:cs="Arial"/>
        </w:rPr>
        <w:t>Elvi szimbólum neve: PCM</w:t>
      </w:r>
    </w:p>
    <w:p w14:paraId="259239B2" w14:textId="77777777" w:rsidR="005913C3" w:rsidRPr="009C0474" w:rsidRDefault="005913C3" w:rsidP="005913C3">
      <w:pPr>
        <w:rPr>
          <w:rFonts w:cs="Arial"/>
        </w:rPr>
      </w:pPr>
      <w:r w:rsidRPr="009C0474">
        <w:rPr>
          <w:rFonts w:cs="Arial"/>
        </w:rPr>
        <w:t>Elvi szimbólum kódja: 9025</w:t>
      </w:r>
    </w:p>
    <w:p w14:paraId="75BC1D87" w14:textId="77777777" w:rsidR="005913C3" w:rsidRPr="009C0474" w:rsidRDefault="005913C3" w:rsidP="005913C3">
      <w:pPr>
        <w:rPr>
          <w:rFonts w:cs="Arial"/>
        </w:rPr>
      </w:pPr>
      <w:r w:rsidRPr="009C0474">
        <w:rPr>
          <w:rFonts w:cs="Arial"/>
        </w:rPr>
        <w:t>Elvi szimbólum grafikus megjelenítése</w:t>
      </w:r>
    </w:p>
    <w:p w14:paraId="4CC5C944" w14:textId="77777777" w:rsidR="005913C3" w:rsidRPr="009C0474" w:rsidRDefault="005913C3" w:rsidP="005913C3">
      <w:pPr>
        <w:rPr>
          <w:rFonts w:cs="Arial"/>
        </w:rPr>
      </w:pPr>
      <w:r w:rsidRPr="009C0474">
        <w:rPr>
          <w:rFonts w:cs="Arial"/>
          <w:noProof/>
          <w:lang w:eastAsia="hu-HU"/>
        </w:rPr>
        <w:drawing>
          <wp:inline distT="0" distB="0" distL="0" distR="0" wp14:anchorId="08111039" wp14:editId="11A809B1">
            <wp:extent cx="1855470" cy="1432629"/>
            <wp:effectExtent l="19050" t="0" r="0" b="0"/>
            <wp:docPr id="101" name="Kép 100" descr="P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M.jpg"/>
                    <pic:cNvPicPr/>
                  </pic:nvPicPr>
                  <pic:blipFill>
                    <a:blip r:embed="rId101" cstate="print"/>
                    <a:srcRect l="35553" t="7960" r="22892" b="14677"/>
                    <a:stretch>
                      <a:fillRect/>
                    </a:stretch>
                  </pic:blipFill>
                  <pic:spPr>
                    <a:xfrm>
                      <a:off x="0" y="0"/>
                      <a:ext cx="1856142" cy="1433148"/>
                    </a:xfrm>
                    <a:prstGeom prst="rect">
                      <a:avLst/>
                    </a:prstGeom>
                  </pic:spPr>
                </pic:pic>
              </a:graphicData>
            </a:graphic>
          </wp:inline>
        </w:drawing>
      </w:r>
    </w:p>
    <w:p w14:paraId="5AC70E0B" w14:textId="77777777" w:rsidR="005913C3" w:rsidRPr="009C0474" w:rsidRDefault="005913C3" w:rsidP="005913C3">
      <w:pPr>
        <w:rPr>
          <w:rFonts w:cs="Arial"/>
        </w:rPr>
      </w:pPr>
      <w:r w:rsidRPr="009C0474">
        <w:rPr>
          <w:rFonts w:cs="Arial"/>
        </w:rPr>
        <w:t>Elvi szimbólum neve: Tápegység PS</w:t>
      </w:r>
    </w:p>
    <w:p w14:paraId="21729BC2" w14:textId="77777777" w:rsidR="005913C3" w:rsidRPr="009C0474" w:rsidRDefault="005913C3" w:rsidP="005913C3">
      <w:pPr>
        <w:rPr>
          <w:rFonts w:cs="Arial"/>
        </w:rPr>
      </w:pPr>
      <w:r w:rsidRPr="009C0474">
        <w:rPr>
          <w:rFonts w:cs="Arial"/>
        </w:rPr>
        <w:t>Elvi szimbólum kódja: 9026</w:t>
      </w:r>
    </w:p>
    <w:p w14:paraId="44CE1A33" w14:textId="77777777" w:rsidR="005913C3" w:rsidRPr="009C0474" w:rsidRDefault="005913C3" w:rsidP="005913C3">
      <w:pPr>
        <w:rPr>
          <w:rFonts w:cs="Arial"/>
        </w:rPr>
      </w:pPr>
      <w:r w:rsidRPr="009C0474">
        <w:rPr>
          <w:rFonts w:cs="Arial"/>
        </w:rPr>
        <w:t>Elvi szimbólum grafikus megjelenítése</w:t>
      </w:r>
    </w:p>
    <w:p w14:paraId="31CFDD43" w14:textId="77777777" w:rsidR="005913C3" w:rsidRPr="009C0474" w:rsidRDefault="005913C3" w:rsidP="005913C3">
      <w:pPr>
        <w:spacing w:after="200"/>
        <w:rPr>
          <w:rFonts w:cs="Arial"/>
          <w:lang w:eastAsia="hu-HU"/>
        </w:rPr>
      </w:pPr>
      <w:r w:rsidRPr="009C0474">
        <w:rPr>
          <w:rFonts w:cs="Arial"/>
          <w:noProof/>
          <w:lang w:eastAsia="hu-HU"/>
        </w:rPr>
        <w:drawing>
          <wp:inline distT="0" distB="0" distL="0" distR="0" wp14:anchorId="76887A81" wp14:editId="6CD09155">
            <wp:extent cx="2107490" cy="1698172"/>
            <wp:effectExtent l="19050" t="0" r="7060" b="0"/>
            <wp:docPr id="140"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srcRect t="5292" b="15042"/>
                    <a:stretch>
                      <a:fillRect/>
                    </a:stretch>
                  </pic:blipFill>
                  <pic:spPr bwMode="auto">
                    <a:xfrm>
                      <a:off x="0" y="0"/>
                      <a:ext cx="2107490" cy="1698172"/>
                    </a:xfrm>
                    <a:prstGeom prst="rect">
                      <a:avLst/>
                    </a:prstGeom>
                    <a:noFill/>
                    <a:ln w="9525">
                      <a:noFill/>
                      <a:miter lim="800000"/>
                      <a:headEnd/>
                      <a:tailEnd/>
                    </a:ln>
                  </pic:spPr>
                </pic:pic>
              </a:graphicData>
            </a:graphic>
          </wp:inline>
        </w:drawing>
      </w:r>
    </w:p>
    <w:p w14:paraId="770E2694" w14:textId="77777777" w:rsidR="00C016F0" w:rsidRDefault="00C016F0">
      <w:pPr>
        <w:spacing w:before="0" w:line="240" w:lineRule="auto"/>
        <w:jc w:val="left"/>
        <w:rPr>
          <w:rFonts w:cs="Arial"/>
        </w:rPr>
      </w:pPr>
      <w:r>
        <w:rPr>
          <w:rFonts w:cs="Arial"/>
        </w:rPr>
        <w:br w:type="page"/>
      </w:r>
    </w:p>
    <w:p w14:paraId="0E6818CD" w14:textId="60FD78BF" w:rsidR="005913C3" w:rsidRPr="009C0474" w:rsidRDefault="005913C3" w:rsidP="005913C3">
      <w:pPr>
        <w:rPr>
          <w:rFonts w:cs="Arial"/>
        </w:rPr>
      </w:pPr>
      <w:r w:rsidRPr="009C0474">
        <w:rPr>
          <w:rFonts w:cs="Arial"/>
        </w:rPr>
        <w:t>Elvi szimbólum neve: Tap</w:t>
      </w:r>
    </w:p>
    <w:p w14:paraId="4A8C328F" w14:textId="77777777" w:rsidR="005913C3" w:rsidRPr="009C0474" w:rsidRDefault="005913C3" w:rsidP="005913C3">
      <w:pPr>
        <w:rPr>
          <w:rFonts w:cs="Arial"/>
        </w:rPr>
      </w:pPr>
      <w:r w:rsidRPr="009C0474">
        <w:rPr>
          <w:rFonts w:cs="Arial"/>
        </w:rPr>
        <w:t>Elvi szimbólum kódja: 9027</w:t>
      </w:r>
    </w:p>
    <w:p w14:paraId="7F7C79BA" w14:textId="77777777" w:rsidR="005913C3" w:rsidRPr="009C0474" w:rsidRDefault="005913C3" w:rsidP="005913C3">
      <w:pPr>
        <w:rPr>
          <w:rFonts w:cs="Arial"/>
        </w:rPr>
      </w:pPr>
      <w:r w:rsidRPr="009C0474">
        <w:rPr>
          <w:rFonts w:cs="Arial"/>
        </w:rPr>
        <w:t>Elvi szimbólum grafikus megjelenítése</w:t>
      </w:r>
    </w:p>
    <w:p w14:paraId="6556D658" w14:textId="77777777" w:rsidR="005913C3" w:rsidRPr="009C0474" w:rsidRDefault="005913C3" w:rsidP="005913C3">
      <w:pPr>
        <w:spacing w:after="200"/>
        <w:rPr>
          <w:rFonts w:cs="Arial"/>
        </w:rPr>
      </w:pPr>
      <w:r w:rsidRPr="009C0474">
        <w:rPr>
          <w:rFonts w:cs="Arial"/>
          <w:noProof/>
          <w:lang w:eastAsia="hu-HU"/>
        </w:rPr>
        <w:drawing>
          <wp:inline distT="0" distB="0" distL="0" distR="0" wp14:anchorId="18646E6E" wp14:editId="310902C0">
            <wp:extent cx="1600200" cy="1190625"/>
            <wp:effectExtent l="0" t="0" r="0" b="9525"/>
            <wp:docPr id="132"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3" cstate="print"/>
                    <a:srcRect l="13748" t="8764" r="7031" b="20062"/>
                    <a:stretch/>
                  </pic:blipFill>
                  <pic:spPr bwMode="auto">
                    <a:xfrm>
                      <a:off x="0" y="0"/>
                      <a:ext cx="1600785" cy="1191061"/>
                    </a:xfrm>
                    <a:prstGeom prst="rect">
                      <a:avLst/>
                    </a:prstGeom>
                    <a:noFill/>
                    <a:ln>
                      <a:noFill/>
                    </a:ln>
                    <a:extLst>
                      <a:ext uri="{53640926-AAD7-44D8-BBD7-CCE9431645EC}">
                        <a14:shadowObscured xmlns:a14="http://schemas.microsoft.com/office/drawing/2010/main"/>
                      </a:ext>
                    </a:extLst>
                  </pic:spPr>
                </pic:pic>
              </a:graphicData>
            </a:graphic>
          </wp:inline>
        </w:drawing>
      </w:r>
    </w:p>
    <w:p w14:paraId="4F69DEE3" w14:textId="77777777" w:rsidR="005913C3" w:rsidRPr="009C0474" w:rsidRDefault="005913C3" w:rsidP="005913C3">
      <w:pPr>
        <w:rPr>
          <w:rFonts w:cs="Arial"/>
        </w:rPr>
      </w:pPr>
      <w:r w:rsidRPr="009C0474">
        <w:rPr>
          <w:rFonts w:cs="Arial"/>
        </w:rPr>
        <w:t>Elvi szimbólum neve: Vonali lezáró</w:t>
      </w:r>
    </w:p>
    <w:p w14:paraId="2B987A0A" w14:textId="77777777" w:rsidR="005913C3" w:rsidRPr="009C0474" w:rsidRDefault="005913C3" w:rsidP="005913C3">
      <w:pPr>
        <w:rPr>
          <w:rFonts w:cs="Arial"/>
        </w:rPr>
      </w:pPr>
      <w:r w:rsidRPr="009C0474">
        <w:rPr>
          <w:rFonts w:cs="Arial"/>
        </w:rPr>
        <w:t>Elvi szimbólum kódja: 9028</w:t>
      </w:r>
    </w:p>
    <w:p w14:paraId="138EA7BA" w14:textId="77777777" w:rsidR="005913C3" w:rsidRPr="009C0474" w:rsidRDefault="005913C3" w:rsidP="005913C3">
      <w:pPr>
        <w:rPr>
          <w:rFonts w:cs="Arial"/>
        </w:rPr>
      </w:pPr>
      <w:r w:rsidRPr="009C0474">
        <w:rPr>
          <w:rFonts w:cs="Arial"/>
        </w:rPr>
        <w:t>Elvi szimbólum grafikus megjelenítése</w:t>
      </w:r>
    </w:p>
    <w:p w14:paraId="62C55918" w14:textId="77777777" w:rsidR="005913C3" w:rsidRPr="009C0474" w:rsidRDefault="005913C3" w:rsidP="005913C3">
      <w:pPr>
        <w:spacing w:after="200"/>
        <w:rPr>
          <w:rFonts w:cs="Arial"/>
        </w:rPr>
      </w:pPr>
    </w:p>
    <w:p w14:paraId="47F7D558" w14:textId="34CFC291" w:rsidR="005913C3" w:rsidRPr="009C0474" w:rsidRDefault="005913C3" w:rsidP="005913C3">
      <w:pPr>
        <w:spacing w:after="200"/>
        <w:rPr>
          <w:rFonts w:cs="Arial"/>
        </w:rPr>
      </w:pPr>
      <w:r w:rsidRPr="009C0474">
        <w:rPr>
          <w:rFonts w:cs="Arial"/>
          <w:noProof/>
          <w:lang w:eastAsia="hu-HU"/>
        </w:rPr>
        <w:drawing>
          <wp:inline distT="0" distB="0" distL="0" distR="0" wp14:anchorId="299F35E5" wp14:editId="5BE34BA9">
            <wp:extent cx="2073910" cy="1140496"/>
            <wp:effectExtent l="19050" t="0" r="2540" b="0"/>
            <wp:docPr id="133"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srcRect/>
                    <a:stretch>
                      <a:fillRect/>
                    </a:stretch>
                  </pic:blipFill>
                  <pic:spPr bwMode="auto">
                    <a:xfrm>
                      <a:off x="0" y="0"/>
                      <a:ext cx="2075999" cy="1141645"/>
                    </a:xfrm>
                    <a:prstGeom prst="rect">
                      <a:avLst/>
                    </a:prstGeom>
                    <a:noFill/>
                    <a:ln w="9525">
                      <a:noFill/>
                      <a:miter lim="800000"/>
                      <a:headEnd/>
                      <a:tailEnd/>
                    </a:ln>
                  </pic:spPr>
                </pic:pic>
              </a:graphicData>
            </a:graphic>
          </wp:inline>
        </w:drawing>
      </w:r>
    </w:p>
    <w:p w14:paraId="09C072D4" w14:textId="77777777" w:rsidR="005913C3" w:rsidRPr="009C0474" w:rsidRDefault="005913C3" w:rsidP="005913C3">
      <w:pPr>
        <w:rPr>
          <w:rFonts w:cs="Arial"/>
        </w:rPr>
      </w:pPr>
      <w:r w:rsidRPr="009C0474">
        <w:rPr>
          <w:rFonts w:cs="Arial"/>
        </w:rPr>
        <w:t>Elvi szimbólum neve: Kifejtési pont falon</w:t>
      </w:r>
    </w:p>
    <w:p w14:paraId="3701EB09" w14:textId="77777777" w:rsidR="005913C3" w:rsidRPr="009C0474" w:rsidRDefault="005913C3" w:rsidP="005913C3">
      <w:pPr>
        <w:rPr>
          <w:rFonts w:cs="Arial"/>
        </w:rPr>
      </w:pPr>
      <w:r w:rsidRPr="009C0474">
        <w:rPr>
          <w:rFonts w:cs="Arial"/>
        </w:rPr>
        <w:t>Elvi szimbólum kódja: 9029</w:t>
      </w:r>
    </w:p>
    <w:p w14:paraId="5FA27EB3" w14:textId="77777777" w:rsidR="005913C3" w:rsidRPr="009C0474" w:rsidRDefault="005913C3" w:rsidP="005913C3">
      <w:pPr>
        <w:rPr>
          <w:rFonts w:cs="Arial"/>
        </w:rPr>
      </w:pPr>
      <w:r w:rsidRPr="009C0474">
        <w:rPr>
          <w:rFonts w:cs="Arial"/>
        </w:rPr>
        <w:t>Elvi szimbólum grafikus megjelenítése</w:t>
      </w:r>
    </w:p>
    <w:p w14:paraId="77E38F56" w14:textId="77777777" w:rsidR="005913C3" w:rsidRPr="009C0474" w:rsidRDefault="005913C3" w:rsidP="005913C3">
      <w:pPr>
        <w:rPr>
          <w:rFonts w:cs="Arial"/>
        </w:rPr>
      </w:pPr>
      <w:r w:rsidRPr="009C0474">
        <w:rPr>
          <w:rFonts w:cs="Arial"/>
          <w:noProof/>
          <w:lang w:eastAsia="hu-HU"/>
        </w:rPr>
        <w:drawing>
          <wp:inline distT="0" distB="0" distL="0" distR="0" wp14:anchorId="39DA7873" wp14:editId="1E959ACD">
            <wp:extent cx="2166620" cy="987320"/>
            <wp:effectExtent l="0" t="0" r="5080" b="3810"/>
            <wp:docPr id="104" name="Kép 103" descr="tápszekrény f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pszekrény falon.jpg"/>
                    <pic:cNvPicPr/>
                  </pic:nvPicPr>
                  <pic:blipFill rotWithShape="1">
                    <a:blip r:embed="rId105" cstate="print"/>
                    <a:srcRect l="41494" t="40472" r="20889" b="18159"/>
                    <a:stretch/>
                  </pic:blipFill>
                  <pic:spPr bwMode="auto">
                    <a:xfrm>
                      <a:off x="0" y="0"/>
                      <a:ext cx="2166867" cy="987433"/>
                    </a:xfrm>
                    <a:prstGeom prst="rect">
                      <a:avLst/>
                    </a:prstGeom>
                    <a:ln>
                      <a:noFill/>
                    </a:ln>
                    <a:extLst>
                      <a:ext uri="{53640926-AAD7-44D8-BBD7-CCE9431645EC}">
                        <a14:shadowObscured xmlns:a14="http://schemas.microsoft.com/office/drawing/2010/main"/>
                      </a:ext>
                    </a:extLst>
                  </pic:spPr>
                </pic:pic>
              </a:graphicData>
            </a:graphic>
          </wp:inline>
        </w:drawing>
      </w:r>
    </w:p>
    <w:p w14:paraId="7341C853" w14:textId="41BB3A7E" w:rsidR="00C016F0" w:rsidRDefault="00C016F0">
      <w:pPr>
        <w:spacing w:before="0" w:line="240" w:lineRule="auto"/>
        <w:jc w:val="left"/>
        <w:rPr>
          <w:rFonts w:cs="Arial"/>
        </w:rPr>
      </w:pPr>
    </w:p>
    <w:p w14:paraId="6FFECF2D" w14:textId="74EAEAE2" w:rsidR="005913C3" w:rsidRPr="009C0474" w:rsidRDefault="005913C3" w:rsidP="005913C3">
      <w:pPr>
        <w:rPr>
          <w:rFonts w:cs="Arial"/>
        </w:rPr>
      </w:pPr>
      <w:r w:rsidRPr="009C0474">
        <w:rPr>
          <w:rFonts w:cs="Arial"/>
        </w:rPr>
        <w:t>Elvi szimbólum neve: Kifejtési pont oszlopon</w:t>
      </w:r>
    </w:p>
    <w:p w14:paraId="1D5ED1C8" w14:textId="77777777" w:rsidR="005913C3" w:rsidRPr="009C0474" w:rsidRDefault="005913C3" w:rsidP="005913C3">
      <w:pPr>
        <w:rPr>
          <w:rFonts w:cs="Arial"/>
        </w:rPr>
      </w:pPr>
      <w:r w:rsidRPr="009C0474">
        <w:rPr>
          <w:rFonts w:cs="Arial"/>
        </w:rPr>
        <w:t>Elvi szimbólum kódja: 9030</w:t>
      </w:r>
    </w:p>
    <w:p w14:paraId="59A2B6CD" w14:textId="77777777" w:rsidR="005913C3" w:rsidRPr="009C0474" w:rsidRDefault="005913C3" w:rsidP="005913C3">
      <w:pPr>
        <w:rPr>
          <w:rFonts w:cs="Arial"/>
        </w:rPr>
      </w:pPr>
      <w:r w:rsidRPr="009C0474">
        <w:rPr>
          <w:rFonts w:cs="Arial"/>
        </w:rPr>
        <w:t>Elvi szimbólum grafikus megjelenítése</w:t>
      </w:r>
    </w:p>
    <w:p w14:paraId="524BCBCF" w14:textId="77777777" w:rsidR="005913C3" w:rsidRPr="009C0474" w:rsidRDefault="005913C3" w:rsidP="005913C3">
      <w:pPr>
        <w:rPr>
          <w:rFonts w:cs="Arial"/>
        </w:rPr>
      </w:pPr>
      <w:r w:rsidRPr="009C0474">
        <w:rPr>
          <w:rFonts w:cs="Arial"/>
          <w:noProof/>
          <w:lang w:eastAsia="hu-HU"/>
        </w:rPr>
        <w:drawing>
          <wp:inline distT="0" distB="0" distL="0" distR="0" wp14:anchorId="27D5402A" wp14:editId="37198431">
            <wp:extent cx="2230382" cy="1133475"/>
            <wp:effectExtent l="0" t="0" r="0" b="0"/>
            <wp:docPr id="105" name="Kép 104" descr="tápszekrény oszlo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pszekrény oszlopon.jpg"/>
                    <pic:cNvPicPr/>
                  </pic:nvPicPr>
                  <pic:blipFill rotWithShape="1">
                    <a:blip r:embed="rId106" cstate="print"/>
                    <a:srcRect l="38441" t="27043" r="22788" b="25418"/>
                    <a:stretch/>
                  </pic:blipFill>
                  <pic:spPr bwMode="auto">
                    <a:xfrm>
                      <a:off x="0" y="0"/>
                      <a:ext cx="2231324" cy="1133954"/>
                    </a:xfrm>
                    <a:prstGeom prst="rect">
                      <a:avLst/>
                    </a:prstGeom>
                    <a:ln>
                      <a:noFill/>
                    </a:ln>
                    <a:extLst>
                      <a:ext uri="{53640926-AAD7-44D8-BBD7-CCE9431645EC}">
                        <a14:shadowObscured xmlns:a14="http://schemas.microsoft.com/office/drawing/2010/main"/>
                      </a:ext>
                    </a:extLst>
                  </pic:spPr>
                </pic:pic>
              </a:graphicData>
            </a:graphic>
          </wp:inline>
        </w:drawing>
      </w:r>
    </w:p>
    <w:p w14:paraId="4995B6CF" w14:textId="77777777" w:rsidR="00C016F0" w:rsidRDefault="00C016F0">
      <w:pPr>
        <w:spacing w:before="0" w:line="240" w:lineRule="auto"/>
        <w:jc w:val="left"/>
        <w:rPr>
          <w:rFonts w:cs="Arial"/>
        </w:rPr>
      </w:pPr>
      <w:r>
        <w:rPr>
          <w:rFonts w:cs="Arial"/>
        </w:rPr>
        <w:br w:type="page"/>
      </w:r>
    </w:p>
    <w:p w14:paraId="40D6AF46" w14:textId="46BFDD33" w:rsidR="005913C3" w:rsidRPr="009C0474" w:rsidRDefault="005913C3" w:rsidP="005913C3">
      <w:pPr>
        <w:rPr>
          <w:rFonts w:cs="Arial"/>
        </w:rPr>
      </w:pPr>
      <w:r w:rsidRPr="009C0474">
        <w:rPr>
          <w:rFonts w:cs="Arial"/>
        </w:rPr>
        <w:t>Elvi szimbólum neve: Objektum adatok feliratai</w:t>
      </w:r>
    </w:p>
    <w:p w14:paraId="070ED990" w14:textId="77777777" w:rsidR="005913C3" w:rsidRPr="009C0474" w:rsidRDefault="005913C3" w:rsidP="005913C3">
      <w:pPr>
        <w:rPr>
          <w:rFonts w:cs="Arial"/>
        </w:rPr>
      </w:pPr>
      <w:r w:rsidRPr="009C0474">
        <w:rPr>
          <w:rFonts w:cs="Arial"/>
        </w:rPr>
        <w:t>Elvi szimbólum kódja: 9031</w:t>
      </w:r>
    </w:p>
    <w:p w14:paraId="5FBD2794" w14:textId="77777777" w:rsidR="005913C3" w:rsidRPr="009C0474" w:rsidRDefault="005913C3" w:rsidP="005913C3">
      <w:pPr>
        <w:rPr>
          <w:rFonts w:cs="Arial"/>
        </w:rPr>
      </w:pPr>
      <w:r w:rsidRPr="009C0474">
        <w:rPr>
          <w:rFonts w:cs="Arial"/>
        </w:rPr>
        <w:t>Elvi szimbólum grafikus megjelenítése</w:t>
      </w:r>
    </w:p>
    <w:p w14:paraId="76A4306E" w14:textId="77777777" w:rsidR="005913C3" w:rsidRPr="009C0474" w:rsidRDefault="005913C3" w:rsidP="005913C3">
      <w:pPr>
        <w:rPr>
          <w:rFonts w:cs="Arial"/>
        </w:rPr>
      </w:pPr>
    </w:p>
    <w:p w14:paraId="13E2D9BC" w14:textId="77777777" w:rsidR="005913C3" w:rsidRPr="009C0474" w:rsidRDefault="005913C3" w:rsidP="005913C3">
      <w:pPr>
        <w:rPr>
          <w:rFonts w:cs="Arial"/>
        </w:rPr>
      </w:pPr>
      <w:r w:rsidRPr="009C0474">
        <w:rPr>
          <w:rFonts w:cs="Arial"/>
          <w:noProof/>
          <w:lang w:eastAsia="hu-HU"/>
        </w:rPr>
        <w:drawing>
          <wp:inline distT="0" distB="0" distL="0" distR="0" wp14:anchorId="3B1BF0D4" wp14:editId="4D154572">
            <wp:extent cx="2877185" cy="2007865"/>
            <wp:effectExtent l="0" t="0" r="0" b="0"/>
            <wp:docPr id="106" name="Kép 105" descr="végpontmegír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gpontmegírás.jpg"/>
                    <pic:cNvPicPr/>
                  </pic:nvPicPr>
                  <pic:blipFill rotWithShape="1">
                    <a:blip r:embed="rId107" cstate="print"/>
                    <a:srcRect l="30088" t="8914" r="20010" b="6964"/>
                    <a:stretch/>
                  </pic:blipFill>
                  <pic:spPr bwMode="auto">
                    <a:xfrm>
                      <a:off x="0" y="0"/>
                      <a:ext cx="2877259" cy="2007917"/>
                    </a:xfrm>
                    <a:prstGeom prst="rect">
                      <a:avLst/>
                    </a:prstGeom>
                    <a:ln>
                      <a:noFill/>
                    </a:ln>
                    <a:extLst>
                      <a:ext uri="{53640926-AAD7-44D8-BBD7-CCE9431645EC}">
                        <a14:shadowObscured xmlns:a14="http://schemas.microsoft.com/office/drawing/2010/main"/>
                      </a:ext>
                    </a:extLst>
                  </pic:spPr>
                </pic:pic>
              </a:graphicData>
            </a:graphic>
          </wp:inline>
        </w:drawing>
      </w:r>
    </w:p>
    <w:p w14:paraId="00C7B8D3" w14:textId="2167FE7B" w:rsidR="005913C3" w:rsidRPr="009C0474" w:rsidRDefault="005913C3" w:rsidP="005913C3">
      <w:pPr>
        <w:spacing w:after="200"/>
        <w:rPr>
          <w:rFonts w:cs="Arial"/>
        </w:rPr>
      </w:pPr>
    </w:p>
    <w:p w14:paraId="090A1A9F" w14:textId="77777777" w:rsidR="005913C3" w:rsidRPr="009C0474" w:rsidRDefault="005913C3" w:rsidP="005913C3">
      <w:pPr>
        <w:rPr>
          <w:rFonts w:cs="Arial"/>
        </w:rPr>
      </w:pPr>
      <w:r w:rsidRPr="009C0474">
        <w:rPr>
          <w:rFonts w:cs="Arial"/>
        </w:rPr>
        <w:t>Elvi szimbólum neve: Virtuális elosztópont</w:t>
      </w:r>
    </w:p>
    <w:p w14:paraId="63AC006E" w14:textId="77777777" w:rsidR="005913C3" w:rsidRPr="009C0474" w:rsidRDefault="005913C3" w:rsidP="005913C3">
      <w:pPr>
        <w:rPr>
          <w:rFonts w:cs="Arial"/>
        </w:rPr>
      </w:pPr>
      <w:r w:rsidRPr="009C0474">
        <w:rPr>
          <w:rFonts w:cs="Arial"/>
        </w:rPr>
        <w:t>Elvi szimbólum kódja: 9032</w:t>
      </w:r>
    </w:p>
    <w:p w14:paraId="589969EB" w14:textId="77777777" w:rsidR="005913C3" w:rsidRPr="009C0474" w:rsidRDefault="005913C3" w:rsidP="005913C3">
      <w:pPr>
        <w:rPr>
          <w:rFonts w:cs="Arial"/>
        </w:rPr>
      </w:pPr>
      <w:r w:rsidRPr="009C0474">
        <w:rPr>
          <w:rFonts w:cs="Arial"/>
        </w:rPr>
        <w:t>Elvi szimbólum grafikus megjelenítése</w:t>
      </w:r>
    </w:p>
    <w:p w14:paraId="485CE38A" w14:textId="77777777" w:rsidR="005913C3" w:rsidRPr="009C0474" w:rsidRDefault="005913C3" w:rsidP="005913C3">
      <w:pPr>
        <w:rPr>
          <w:rFonts w:cs="Arial"/>
        </w:rPr>
      </w:pPr>
      <w:r w:rsidRPr="009C0474">
        <w:rPr>
          <w:rFonts w:cs="Arial"/>
          <w:noProof/>
          <w:lang w:eastAsia="hu-HU"/>
        </w:rPr>
        <w:drawing>
          <wp:inline distT="0" distB="0" distL="0" distR="0" wp14:anchorId="337AB348" wp14:editId="3E0B21E1">
            <wp:extent cx="1818640" cy="904581"/>
            <wp:effectExtent l="0" t="0" r="0" b="0"/>
            <wp:docPr id="107" name="Kép 106" descr="virtuális elosztóp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ális elosztópont.jpg"/>
                    <pic:cNvPicPr/>
                  </pic:nvPicPr>
                  <pic:blipFill rotWithShape="1">
                    <a:blip r:embed="rId108" cstate="print"/>
                    <a:srcRect l="35522" t="24760" r="32894" b="37328"/>
                    <a:stretch/>
                  </pic:blipFill>
                  <pic:spPr bwMode="auto">
                    <a:xfrm>
                      <a:off x="0" y="0"/>
                      <a:ext cx="1819308" cy="904913"/>
                    </a:xfrm>
                    <a:prstGeom prst="rect">
                      <a:avLst/>
                    </a:prstGeom>
                    <a:ln>
                      <a:noFill/>
                    </a:ln>
                    <a:extLst>
                      <a:ext uri="{53640926-AAD7-44D8-BBD7-CCE9431645EC}">
                        <a14:shadowObscured xmlns:a14="http://schemas.microsoft.com/office/drawing/2010/main"/>
                      </a:ext>
                    </a:extLst>
                  </pic:spPr>
                </pic:pic>
              </a:graphicData>
            </a:graphic>
          </wp:inline>
        </w:drawing>
      </w:r>
    </w:p>
    <w:p w14:paraId="7F57C30C" w14:textId="0F92EF68" w:rsidR="00C016F0" w:rsidRDefault="00C016F0">
      <w:pPr>
        <w:spacing w:before="0" w:line="240" w:lineRule="auto"/>
        <w:jc w:val="left"/>
        <w:rPr>
          <w:rFonts w:cs="Arial"/>
        </w:rPr>
      </w:pPr>
    </w:p>
    <w:p w14:paraId="2E91FA1A" w14:textId="3DAF0B78" w:rsidR="005913C3" w:rsidRPr="009C0474" w:rsidRDefault="005913C3" w:rsidP="005913C3">
      <w:pPr>
        <w:rPr>
          <w:rFonts w:cs="Arial"/>
        </w:rPr>
      </w:pPr>
      <w:r w:rsidRPr="009C0474">
        <w:rPr>
          <w:rFonts w:cs="Arial"/>
        </w:rPr>
        <w:t>Elvi szimbólum neve: Berendezés</w:t>
      </w:r>
    </w:p>
    <w:p w14:paraId="31349089" w14:textId="77777777" w:rsidR="005913C3" w:rsidRPr="009C0474" w:rsidRDefault="005913C3" w:rsidP="005913C3">
      <w:pPr>
        <w:rPr>
          <w:rFonts w:cs="Arial"/>
        </w:rPr>
      </w:pPr>
      <w:r w:rsidRPr="009C0474">
        <w:rPr>
          <w:rFonts w:cs="Arial"/>
        </w:rPr>
        <w:t>Elvi szimbólum kódja: 9034</w:t>
      </w:r>
    </w:p>
    <w:p w14:paraId="4899B07C" w14:textId="77777777" w:rsidR="005913C3" w:rsidRPr="009C0474" w:rsidRDefault="005913C3" w:rsidP="005913C3">
      <w:pPr>
        <w:rPr>
          <w:rFonts w:cs="Arial"/>
        </w:rPr>
      </w:pPr>
      <w:r w:rsidRPr="009C0474">
        <w:rPr>
          <w:rFonts w:cs="Arial"/>
        </w:rPr>
        <w:t>Elvi szimbólum grafikus megjelenítése</w:t>
      </w:r>
    </w:p>
    <w:p w14:paraId="4B146149" w14:textId="77777777" w:rsidR="005913C3" w:rsidRPr="009C0474" w:rsidRDefault="005913C3" w:rsidP="005913C3">
      <w:pPr>
        <w:rPr>
          <w:rFonts w:cs="Arial"/>
        </w:rPr>
      </w:pPr>
    </w:p>
    <w:p w14:paraId="67E4F7FF" w14:textId="77777777" w:rsidR="005913C3" w:rsidRPr="009C0474" w:rsidRDefault="005913C3" w:rsidP="005913C3">
      <w:pPr>
        <w:rPr>
          <w:rFonts w:cs="Arial"/>
        </w:rPr>
      </w:pPr>
      <w:r w:rsidRPr="009C0474">
        <w:rPr>
          <w:rFonts w:cs="Arial"/>
          <w:noProof/>
          <w:lang w:eastAsia="hu-HU"/>
        </w:rPr>
        <w:drawing>
          <wp:inline distT="0" distB="0" distL="0" distR="0" wp14:anchorId="03BDC735" wp14:editId="1F06C16B">
            <wp:extent cx="1600835" cy="990285"/>
            <wp:effectExtent l="0" t="0" r="0" b="635"/>
            <wp:docPr id="139"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09" cstate="print"/>
                    <a:srcRect t="5400" b="14396"/>
                    <a:stretch/>
                  </pic:blipFill>
                  <pic:spPr bwMode="auto">
                    <a:xfrm>
                      <a:off x="0" y="0"/>
                      <a:ext cx="1602445" cy="991281"/>
                    </a:xfrm>
                    <a:prstGeom prst="rect">
                      <a:avLst/>
                    </a:prstGeom>
                    <a:noFill/>
                    <a:ln>
                      <a:noFill/>
                    </a:ln>
                    <a:extLst>
                      <a:ext uri="{53640926-AAD7-44D8-BBD7-CCE9431645EC}">
                        <a14:shadowObscured xmlns:a14="http://schemas.microsoft.com/office/drawing/2010/main"/>
                      </a:ext>
                    </a:extLst>
                  </pic:spPr>
                </pic:pic>
              </a:graphicData>
            </a:graphic>
          </wp:inline>
        </w:drawing>
      </w:r>
    </w:p>
    <w:p w14:paraId="560AE09B" w14:textId="2D9A8B4D" w:rsidR="005913C3" w:rsidRDefault="005913C3" w:rsidP="005913C3">
      <w:pPr>
        <w:spacing w:after="200" w:line="276" w:lineRule="auto"/>
        <w:rPr>
          <w:rFonts w:cs="Arial"/>
        </w:rPr>
      </w:pPr>
    </w:p>
    <w:p w14:paraId="7A577485" w14:textId="77777777" w:rsidR="005913C3" w:rsidRPr="009C0474" w:rsidRDefault="005913C3" w:rsidP="005913C3">
      <w:pPr>
        <w:pStyle w:val="Heading1"/>
      </w:pPr>
      <w:bookmarkStart w:id="12" w:name="_Toc492293408"/>
      <w:r w:rsidRPr="009C0474">
        <w:t>Me</w:t>
      </w:r>
      <w:r>
        <w:t>gszakító ábrázolás</w:t>
      </w:r>
      <w:bookmarkEnd w:id="12"/>
    </w:p>
    <w:p w14:paraId="081E06D5" w14:textId="77777777" w:rsidR="005913C3" w:rsidRPr="009C0474" w:rsidRDefault="005913C3" w:rsidP="005913C3">
      <w:pPr>
        <w:rPr>
          <w:rFonts w:cs="Arial"/>
        </w:rPr>
      </w:pPr>
      <w:r w:rsidRPr="009C0474">
        <w:rPr>
          <w:rFonts w:cs="Arial"/>
          <w:noProof/>
          <w:lang w:eastAsia="hu-HU"/>
        </w:rPr>
        <w:drawing>
          <wp:inline distT="0" distB="0" distL="0" distR="0" wp14:anchorId="09484F73" wp14:editId="361CB2BD">
            <wp:extent cx="3933825" cy="2714625"/>
            <wp:effectExtent l="19050" t="0" r="9525" b="0"/>
            <wp:docPr id="10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3933825" cy="2714625"/>
                    </a:xfrm>
                    <a:prstGeom prst="rect">
                      <a:avLst/>
                    </a:prstGeom>
                    <a:noFill/>
                    <a:ln w="9525">
                      <a:noFill/>
                      <a:miter lim="800000"/>
                      <a:headEnd/>
                      <a:tailEnd/>
                    </a:ln>
                  </pic:spPr>
                </pic:pic>
              </a:graphicData>
            </a:graphic>
          </wp:inline>
        </w:drawing>
      </w:r>
    </w:p>
    <w:p w14:paraId="02F8DE3E" w14:textId="77777777" w:rsidR="005913C3" w:rsidRPr="009C0474" w:rsidRDefault="005913C3" w:rsidP="005913C3">
      <w:pPr>
        <w:rPr>
          <w:rFonts w:cs="Arial"/>
        </w:rPr>
      </w:pPr>
      <w:r w:rsidRPr="009C0474">
        <w:rPr>
          <w:rFonts w:cs="Arial"/>
          <w:noProof/>
          <w:lang w:eastAsia="hu-HU"/>
        </w:rPr>
        <w:drawing>
          <wp:inline distT="0" distB="0" distL="0" distR="0" wp14:anchorId="0601CCD6" wp14:editId="0E1BEEDC">
            <wp:extent cx="4276725" cy="2876550"/>
            <wp:effectExtent l="19050" t="0" r="9525" b="0"/>
            <wp:docPr id="10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srcRect/>
                    <a:stretch>
                      <a:fillRect/>
                    </a:stretch>
                  </pic:blipFill>
                  <pic:spPr bwMode="auto">
                    <a:xfrm>
                      <a:off x="0" y="0"/>
                      <a:ext cx="4276725" cy="2876550"/>
                    </a:xfrm>
                    <a:prstGeom prst="rect">
                      <a:avLst/>
                    </a:prstGeom>
                    <a:noFill/>
                    <a:ln w="9525">
                      <a:noFill/>
                      <a:miter lim="800000"/>
                      <a:headEnd/>
                      <a:tailEnd/>
                    </a:ln>
                  </pic:spPr>
                </pic:pic>
              </a:graphicData>
            </a:graphic>
          </wp:inline>
        </w:drawing>
      </w:r>
    </w:p>
    <w:p w14:paraId="2072A13B" w14:textId="77777777" w:rsidR="005913C3" w:rsidRDefault="005913C3" w:rsidP="005913C3">
      <w:pPr>
        <w:spacing w:after="200" w:line="276" w:lineRule="auto"/>
        <w:rPr>
          <w:rFonts w:cs="Arial"/>
        </w:rPr>
      </w:pPr>
      <w:r>
        <w:rPr>
          <w:rFonts w:cs="Arial"/>
        </w:rPr>
        <w:br w:type="page"/>
      </w:r>
    </w:p>
    <w:p w14:paraId="68A00A75" w14:textId="77777777" w:rsidR="005913C3" w:rsidRPr="009C0474" w:rsidRDefault="005913C3" w:rsidP="005913C3">
      <w:pPr>
        <w:pStyle w:val="Heading1"/>
      </w:pPr>
      <w:bookmarkStart w:id="13" w:name="_Toc492293409"/>
      <w:r>
        <w:t>HTMR által kezelt jelkulcsok</w:t>
      </w:r>
      <w:bookmarkEnd w:id="13"/>
    </w:p>
    <w:p w14:paraId="5EBE19EC" w14:textId="77777777" w:rsidR="005913C3" w:rsidRPr="009C0474" w:rsidRDefault="005913C3" w:rsidP="005913C3">
      <w:pPr>
        <w:rPr>
          <w:rFonts w:cs="Arial"/>
        </w:rPr>
      </w:pPr>
      <w:r w:rsidRPr="009C0474">
        <w:rPr>
          <w:rFonts w:cs="Arial"/>
        </w:rPr>
        <w:t>Szimbólum neve: Igényhely lakossági</w:t>
      </w:r>
    </w:p>
    <w:p w14:paraId="3DF55065" w14:textId="77777777" w:rsidR="005913C3" w:rsidRPr="009C0474" w:rsidRDefault="005913C3" w:rsidP="005913C3">
      <w:pPr>
        <w:rPr>
          <w:rFonts w:cs="Arial"/>
        </w:rPr>
      </w:pPr>
      <w:r w:rsidRPr="009C0474">
        <w:rPr>
          <w:rFonts w:cs="Arial"/>
        </w:rPr>
        <w:t>Szimbólum kódja: 3001</w:t>
      </w:r>
    </w:p>
    <w:p w14:paraId="071A0E7B" w14:textId="77777777" w:rsidR="005913C3" w:rsidRPr="009C0474" w:rsidRDefault="005913C3" w:rsidP="005913C3">
      <w:pPr>
        <w:rPr>
          <w:rFonts w:cs="Arial"/>
        </w:rPr>
      </w:pPr>
      <w:r w:rsidRPr="009C0474">
        <w:rPr>
          <w:rFonts w:cs="Arial"/>
        </w:rPr>
        <w:t>Szimbólum grafikus megjelenítése</w:t>
      </w:r>
    </w:p>
    <w:p w14:paraId="0DAA4BB8" w14:textId="77777777" w:rsidR="005913C3" w:rsidRPr="009C0474" w:rsidRDefault="005913C3" w:rsidP="005913C3">
      <w:pPr>
        <w:rPr>
          <w:rFonts w:cs="Arial"/>
        </w:rPr>
      </w:pPr>
      <w:r w:rsidRPr="009C0474">
        <w:rPr>
          <w:rFonts w:cs="Arial"/>
          <w:noProof/>
          <w:lang w:eastAsia="hu-HU"/>
        </w:rPr>
        <w:drawing>
          <wp:inline distT="0" distB="0" distL="0" distR="0" wp14:anchorId="60A71B7A" wp14:editId="05D601F2">
            <wp:extent cx="3879041" cy="2095995"/>
            <wp:effectExtent l="19050" t="0" r="7159" b="0"/>
            <wp:docPr id="1" name="Kép 16" descr="D:\ADAT\VÁLTOZÁSVEZETÉS\MUNKA ALATT\jelkulcs\jelkulc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DAT\VÁLTOZÁSVEZETÉS\MUNKA ALATT\jelkulcs\jelkulcs_001.png"/>
                    <pic:cNvPicPr>
                      <a:picLocks noChangeAspect="1" noChangeArrowheads="1"/>
                    </pic:cNvPicPr>
                  </pic:nvPicPr>
                  <pic:blipFill>
                    <a:blip r:embed="rId112" cstate="print">
                      <a:extLst>
                        <a:ext uri="{28A0092B-C50C-407E-A947-70E740481C1C}">
                          <a14:useLocalDpi xmlns:a14="http://schemas.microsoft.com/office/drawing/2010/main" val="0"/>
                        </a:ext>
                      </a:extLst>
                    </a:blip>
                    <a:srcRect l="25151" t="23928" r="7481" b="24530"/>
                    <a:stretch>
                      <a:fillRect/>
                    </a:stretch>
                  </pic:blipFill>
                  <pic:spPr bwMode="auto">
                    <a:xfrm>
                      <a:off x="0" y="0"/>
                      <a:ext cx="3879041" cy="2095995"/>
                    </a:xfrm>
                    <a:prstGeom prst="rect">
                      <a:avLst/>
                    </a:prstGeom>
                    <a:noFill/>
                    <a:ln>
                      <a:noFill/>
                    </a:ln>
                  </pic:spPr>
                </pic:pic>
              </a:graphicData>
            </a:graphic>
          </wp:inline>
        </w:drawing>
      </w:r>
    </w:p>
    <w:p w14:paraId="59278CD0" w14:textId="77777777" w:rsidR="005913C3" w:rsidRPr="009C0474" w:rsidRDefault="005913C3" w:rsidP="005913C3">
      <w:pPr>
        <w:rPr>
          <w:rFonts w:cs="Arial"/>
        </w:rPr>
      </w:pPr>
      <w:r w:rsidRPr="009C0474">
        <w:rPr>
          <w:rFonts w:cs="Arial"/>
        </w:rPr>
        <w:t>Szimbólum neve: Igényhely üzleti</w:t>
      </w:r>
    </w:p>
    <w:p w14:paraId="5D51DF87" w14:textId="77777777" w:rsidR="005913C3" w:rsidRPr="009C0474" w:rsidRDefault="005913C3" w:rsidP="005913C3">
      <w:pPr>
        <w:rPr>
          <w:rFonts w:cs="Arial"/>
        </w:rPr>
      </w:pPr>
      <w:r w:rsidRPr="009C0474">
        <w:rPr>
          <w:rFonts w:cs="Arial"/>
        </w:rPr>
        <w:t>Szimbólum kódja: 3002</w:t>
      </w:r>
    </w:p>
    <w:p w14:paraId="28F92153" w14:textId="77777777" w:rsidR="005913C3" w:rsidRPr="009C0474" w:rsidRDefault="005913C3" w:rsidP="005913C3">
      <w:pPr>
        <w:rPr>
          <w:rFonts w:cs="Arial"/>
        </w:rPr>
      </w:pPr>
      <w:r w:rsidRPr="009C0474">
        <w:rPr>
          <w:rFonts w:cs="Arial"/>
        </w:rPr>
        <w:t>Szimbólum grafikus megjelenítése</w:t>
      </w:r>
    </w:p>
    <w:p w14:paraId="78803A7A" w14:textId="77777777" w:rsidR="005913C3" w:rsidRPr="009C0474" w:rsidRDefault="005913C3" w:rsidP="005913C3">
      <w:pPr>
        <w:rPr>
          <w:rFonts w:cs="Arial"/>
        </w:rPr>
      </w:pPr>
      <w:r w:rsidRPr="009C0474">
        <w:rPr>
          <w:rFonts w:cs="Arial"/>
          <w:noProof/>
          <w:lang w:eastAsia="hu-HU"/>
        </w:rPr>
        <w:drawing>
          <wp:inline distT="0" distB="0" distL="0" distR="0" wp14:anchorId="7E156698" wp14:editId="160DD294">
            <wp:extent cx="3882923" cy="1870364"/>
            <wp:effectExtent l="19050" t="0" r="3277" b="0"/>
            <wp:docPr id="111" name="Kép 17" descr="D:\ADAT\VÁLTOZÁSVEZETÉS\MUNKA ALATT\jelkulcs\jelkulcs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DAT\VÁLTOZÁSVEZETÉS\MUNKA ALATT\jelkulcs\jelkulcs_002.png"/>
                    <pic:cNvPicPr>
                      <a:picLocks noChangeAspect="1" noChangeArrowheads="1"/>
                    </pic:cNvPicPr>
                  </pic:nvPicPr>
                  <pic:blipFill>
                    <a:blip r:embed="rId113" cstate="print">
                      <a:extLst>
                        <a:ext uri="{28A0092B-C50C-407E-A947-70E740481C1C}">
                          <a14:useLocalDpi xmlns:a14="http://schemas.microsoft.com/office/drawing/2010/main" val="0"/>
                        </a:ext>
                      </a:extLst>
                    </a:blip>
                    <a:srcRect l="26403" t="26408" r="6076" b="27575"/>
                    <a:stretch>
                      <a:fillRect/>
                    </a:stretch>
                  </pic:blipFill>
                  <pic:spPr bwMode="auto">
                    <a:xfrm>
                      <a:off x="0" y="0"/>
                      <a:ext cx="3882923" cy="1870364"/>
                    </a:xfrm>
                    <a:prstGeom prst="rect">
                      <a:avLst/>
                    </a:prstGeom>
                    <a:noFill/>
                    <a:ln>
                      <a:noFill/>
                    </a:ln>
                  </pic:spPr>
                </pic:pic>
              </a:graphicData>
            </a:graphic>
          </wp:inline>
        </w:drawing>
      </w:r>
    </w:p>
    <w:p w14:paraId="6A50458A" w14:textId="77777777" w:rsidR="005913C3" w:rsidRPr="009C0474" w:rsidRDefault="005913C3" w:rsidP="005913C3">
      <w:pPr>
        <w:rPr>
          <w:rFonts w:cs="Arial"/>
        </w:rPr>
      </w:pPr>
      <w:r w:rsidRPr="009C0474">
        <w:rPr>
          <w:rFonts w:cs="Arial"/>
        </w:rPr>
        <w:t>Szimbólum neve: Igényhely közintézmény</w:t>
      </w:r>
    </w:p>
    <w:p w14:paraId="2488BCA4" w14:textId="77777777" w:rsidR="005913C3" w:rsidRPr="009C0474" w:rsidRDefault="005913C3" w:rsidP="005913C3">
      <w:pPr>
        <w:rPr>
          <w:rFonts w:cs="Arial"/>
        </w:rPr>
      </w:pPr>
      <w:r w:rsidRPr="009C0474">
        <w:rPr>
          <w:rFonts w:cs="Arial"/>
        </w:rPr>
        <w:t>Szimbólum kódja: 3003</w:t>
      </w:r>
    </w:p>
    <w:p w14:paraId="2CB99C92" w14:textId="77777777" w:rsidR="005913C3" w:rsidRPr="009C0474" w:rsidRDefault="005913C3" w:rsidP="005913C3">
      <w:pPr>
        <w:rPr>
          <w:rFonts w:cs="Arial"/>
        </w:rPr>
      </w:pPr>
      <w:r w:rsidRPr="009C0474">
        <w:rPr>
          <w:rFonts w:cs="Arial"/>
        </w:rPr>
        <w:t>Szimbólum grafikus megjelenítése</w:t>
      </w:r>
    </w:p>
    <w:p w14:paraId="67B86155" w14:textId="77777777" w:rsidR="005913C3" w:rsidRPr="009C0474" w:rsidRDefault="005913C3" w:rsidP="005913C3">
      <w:pPr>
        <w:rPr>
          <w:rFonts w:cs="Arial"/>
          <w:lang w:eastAsia="hu-HU"/>
        </w:rPr>
      </w:pPr>
      <w:r w:rsidRPr="009C0474">
        <w:rPr>
          <w:rFonts w:cs="Arial"/>
          <w:noProof/>
          <w:lang w:eastAsia="hu-HU"/>
        </w:rPr>
        <w:drawing>
          <wp:inline distT="0" distB="0" distL="0" distR="0" wp14:anchorId="2B5426E6" wp14:editId="566502B2">
            <wp:extent cx="3655728" cy="1852551"/>
            <wp:effectExtent l="19050" t="0" r="1872" b="0"/>
            <wp:docPr id="112" name="Kép 18" descr="D:\ADAT\VÁLTOZÁSVEZETÉS\MUNKA ALATT\jelkulcs\jelkulcs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DAT\VÁLTOZÁSVEZETÉS\MUNKA ALATT\jelkulcs\jelkulcs_003.png"/>
                    <pic:cNvPicPr>
                      <a:picLocks noChangeAspect="1" noChangeArrowheads="1"/>
                    </pic:cNvPicPr>
                  </pic:nvPicPr>
                  <pic:blipFill>
                    <a:blip r:embed="rId114" cstate="print">
                      <a:extLst>
                        <a:ext uri="{28A0092B-C50C-407E-A947-70E740481C1C}">
                          <a14:useLocalDpi xmlns:a14="http://schemas.microsoft.com/office/drawing/2010/main" val="0"/>
                        </a:ext>
                      </a:extLst>
                    </a:blip>
                    <a:srcRect l="27853" t="27010" r="8553" b="27419"/>
                    <a:stretch>
                      <a:fillRect/>
                    </a:stretch>
                  </pic:blipFill>
                  <pic:spPr bwMode="auto">
                    <a:xfrm>
                      <a:off x="0" y="0"/>
                      <a:ext cx="3655728" cy="1852551"/>
                    </a:xfrm>
                    <a:prstGeom prst="rect">
                      <a:avLst/>
                    </a:prstGeom>
                    <a:noFill/>
                    <a:ln>
                      <a:noFill/>
                    </a:ln>
                  </pic:spPr>
                </pic:pic>
              </a:graphicData>
            </a:graphic>
          </wp:inline>
        </w:drawing>
      </w:r>
    </w:p>
    <w:p w14:paraId="277AE0FB" w14:textId="7F6F417E" w:rsidR="005913C3" w:rsidRDefault="005913C3" w:rsidP="005913C3">
      <w:pPr>
        <w:spacing w:after="200" w:line="276" w:lineRule="auto"/>
        <w:rPr>
          <w:rFonts w:cs="Arial"/>
        </w:rPr>
      </w:pPr>
    </w:p>
    <w:p w14:paraId="3015D4A0" w14:textId="77777777" w:rsidR="005913C3" w:rsidRPr="009C0474" w:rsidRDefault="005913C3" w:rsidP="005913C3">
      <w:pPr>
        <w:rPr>
          <w:rFonts w:cs="Arial"/>
        </w:rPr>
      </w:pPr>
      <w:r w:rsidRPr="009C0474">
        <w:rPr>
          <w:rFonts w:cs="Arial"/>
        </w:rPr>
        <w:t>Szimbólum neve: Splitter (első szint)</w:t>
      </w:r>
    </w:p>
    <w:p w14:paraId="508AD6FD" w14:textId="77777777" w:rsidR="005913C3" w:rsidRPr="009C0474" w:rsidRDefault="005913C3" w:rsidP="005913C3">
      <w:pPr>
        <w:rPr>
          <w:rFonts w:cs="Arial"/>
        </w:rPr>
      </w:pPr>
      <w:r w:rsidRPr="009C0474">
        <w:rPr>
          <w:rFonts w:cs="Arial"/>
        </w:rPr>
        <w:t>Szimbólum kódja: 3004</w:t>
      </w:r>
    </w:p>
    <w:p w14:paraId="79669215" w14:textId="77777777" w:rsidR="005913C3" w:rsidRPr="009C0474" w:rsidRDefault="005913C3" w:rsidP="005913C3">
      <w:pPr>
        <w:rPr>
          <w:rFonts w:cs="Arial"/>
          <w:lang w:eastAsia="hu-HU"/>
        </w:rPr>
      </w:pPr>
      <w:r w:rsidRPr="009C0474">
        <w:rPr>
          <w:rFonts w:cs="Arial"/>
        </w:rPr>
        <w:t>Szimbólum grafikus megjelenítése</w:t>
      </w:r>
    </w:p>
    <w:p w14:paraId="6EFF183A" w14:textId="77777777" w:rsidR="005913C3" w:rsidRPr="009C0474" w:rsidRDefault="005913C3" w:rsidP="005913C3">
      <w:pPr>
        <w:rPr>
          <w:rFonts w:cs="Arial"/>
        </w:rPr>
      </w:pPr>
      <w:r w:rsidRPr="009C0474">
        <w:rPr>
          <w:rFonts w:cs="Arial"/>
          <w:noProof/>
          <w:lang w:eastAsia="hu-HU"/>
        </w:rPr>
        <w:drawing>
          <wp:inline distT="0" distB="0" distL="0" distR="0" wp14:anchorId="7C2548E4" wp14:editId="3D6A580D">
            <wp:extent cx="3886200" cy="2038350"/>
            <wp:effectExtent l="19050" t="0" r="0" b="0"/>
            <wp:docPr id="113" name="Kép 19" descr="D:\ADAT\VÁLTOZÁSVEZETÉS\MUNKA ALATT\jelkulcs\jelkulc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DAT\VÁLTOZÁSVEZETÉS\MUNKA ALATT\jelkulcs\jelkulcs_004.png"/>
                    <pic:cNvPicPr>
                      <a:picLocks noChangeAspect="1" noChangeArrowheads="1"/>
                    </pic:cNvPicPr>
                  </pic:nvPicPr>
                  <pic:blipFill>
                    <a:blip r:embed="rId115" cstate="print">
                      <a:extLst>
                        <a:ext uri="{28A0092B-C50C-407E-A947-70E740481C1C}">
                          <a14:useLocalDpi xmlns:a14="http://schemas.microsoft.com/office/drawing/2010/main" val="0"/>
                        </a:ext>
                      </a:extLst>
                    </a:blip>
                    <a:srcRect l="24669" t="27400" r="7781" b="22483"/>
                    <a:stretch>
                      <a:fillRect/>
                    </a:stretch>
                  </pic:blipFill>
                  <pic:spPr bwMode="auto">
                    <a:xfrm>
                      <a:off x="0" y="0"/>
                      <a:ext cx="3886200" cy="2038350"/>
                    </a:xfrm>
                    <a:prstGeom prst="rect">
                      <a:avLst/>
                    </a:prstGeom>
                    <a:noFill/>
                    <a:ln>
                      <a:noFill/>
                    </a:ln>
                  </pic:spPr>
                </pic:pic>
              </a:graphicData>
            </a:graphic>
          </wp:inline>
        </w:drawing>
      </w:r>
    </w:p>
    <w:p w14:paraId="4B5158CA" w14:textId="77777777" w:rsidR="005913C3" w:rsidRPr="009C0474" w:rsidRDefault="005913C3" w:rsidP="005913C3">
      <w:pPr>
        <w:rPr>
          <w:rFonts w:cs="Arial"/>
        </w:rPr>
      </w:pPr>
      <w:r w:rsidRPr="009C0474">
        <w:rPr>
          <w:rFonts w:cs="Arial"/>
        </w:rPr>
        <w:t>Szimbólum neve: Splitter (második szint)</w:t>
      </w:r>
    </w:p>
    <w:p w14:paraId="0AC810A2" w14:textId="77777777" w:rsidR="005913C3" w:rsidRPr="009C0474" w:rsidRDefault="005913C3" w:rsidP="005913C3">
      <w:pPr>
        <w:rPr>
          <w:rFonts w:cs="Arial"/>
        </w:rPr>
      </w:pPr>
      <w:r w:rsidRPr="009C0474">
        <w:rPr>
          <w:rFonts w:cs="Arial"/>
        </w:rPr>
        <w:t>Szimbólum kódja: 3005</w:t>
      </w:r>
    </w:p>
    <w:p w14:paraId="46B88D02" w14:textId="77777777" w:rsidR="005913C3" w:rsidRDefault="005913C3" w:rsidP="005913C3">
      <w:pPr>
        <w:rPr>
          <w:rFonts w:cs="Arial"/>
        </w:rPr>
      </w:pPr>
      <w:r w:rsidRPr="009C0474">
        <w:rPr>
          <w:rFonts w:cs="Arial"/>
        </w:rPr>
        <w:t>Szimbólum grafikus megjelenítése</w:t>
      </w:r>
    </w:p>
    <w:p w14:paraId="3832C2C3" w14:textId="310661E4" w:rsidR="005913C3" w:rsidRPr="009C0474" w:rsidRDefault="005913C3" w:rsidP="005913C3">
      <w:pPr>
        <w:rPr>
          <w:rFonts w:cs="Arial"/>
        </w:rPr>
      </w:pPr>
      <w:r w:rsidRPr="009C0474">
        <w:rPr>
          <w:rFonts w:cs="Arial"/>
          <w:noProof/>
          <w:lang w:eastAsia="hu-HU"/>
        </w:rPr>
        <w:drawing>
          <wp:inline distT="0" distB="0" distL="0" distR="0" wp14:anchorId="33C0C310" wp14:editId="05081C93">
            <wp:extent cx="3819525" cy="2162175"/>
            <wp:effectExtent l="19050" t="0" r="9525" b="0"/>
            <wp:docPr id="114" name="Kép 20" descr="D:\ADAT\VÁLTOZÁSVEZETÉS\MUNKA ALATT\jelkulcs\jelkulcs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DAT\VÁLTOZÁSVEZETÉS\MUNKA ALATT\jelkulcs\jelkulcs_005.png"/>
                    <pic:cNvPicPr>
                      <a:picLocks noChangeAspect="1" noChangeArrowheads="1"/>
                    </pic:cNvPicPr>
                  </pic:nvPicPr>
                  <pic:blipFill>
                    <a:blip r:embed="rId116" cstate="print">
                      <a:extLst>
                        <a:ext uri="{28A0092B-C50C-407E-A947-70E740481C1C}">
                          <a14:useLocalDpi xmlns:a14="http://schemas.microsoft.com/office/drawing/2010/main" val="0"/>
                        </a:ext>
                      </a:extLst>
                    </a:blip>
                    <a:srcRect l="26656" t="22951" r="6954" b="23888"/>
                    <a:stretch>
                      <a:fillRect/>
                    </a:stretch>
                  </pic:blipFill>
                  <pic:spPr bwMode="auto">
                    <a:xfrm>
                      <a:off x="0" y="0"/>
                      <a:ext cx="3819525" cy="2162175"/>
                    </a:xfrm>
                    <a:prstGeom prst="rect">
                      <a:avLst/>
                    </a:prstGeom>
                    <a:noFill/>
                    <a:ln>
                      <a:noFill/>
                    </a:ln>
                  </pic:spPr>
                </pic:pic>
              </a:graphicData>
            </a:graphic>
          </wp:inline>
        </w:drawing>
      </w:r>
    </w:p>
    <w:p w14:paraId="0E667741" w14:textId="77777777" w:rsidR="005913C3" w:rsidRPr="009C0474" w:rsidRDefault="005913C3" w:rsidP="005913C3">
      <w:pPr>
        <w:rPr>
          <w:rFonts w:cs="Arial"/>
        </w:rPr>
      </w:pPr>
      <w:r w:rsidRPr="009C0474">
        <w:rPr>
          <w:rFonts w:cs="Arial"/>
        </w:rPr>
        <w:t>Szimbólum neve: Onu</w:t>
      </w:r>
    </w:p>
    <w:p w14:paraId="0BF9A5E0" w14:textId="77777777" w:rsidR="005913C3" w:rsidRPr="009C0474" w:rsidRDefault="005913C3" w:rsidP="005913C3">
      <w:pPr>
        <w:rPr>
          <w:rFonts w:cs="Arial"/>
        </w:rPr>
      </w:pPr>
      <w:r w:rsidRPr="009C0474">
        <w:rPr>
          <w:rFonts w:cs="Arial"/>
        </w:rPr>
        <w:t>Szimbólum kódja: 3006</w:t>
      </w:r>
    </w:p>
    <w:p w14:paraId="35AC2FFA" w14:textId="77777777" w:rsidR="005913C3" w:rsidRDefault="005913C3" w:rsidP="005913C3">
      <w:pPr>
        <w:rPr>
          <w:rFonts w:cs="Arial"/>
          <w:lang w:eastAsia="hu-HU"/>
        </w:rPr>
      </w:pPr>
      <w:r w:rsidRPr="009C0474">
        <w:rPr>
          <w:rFonts w:cs="Arial"/>
        </w:rPr>
        <w:t>Szimbólum grafikus megjelenítése</w:t>
      </w:r>
      <w:r w:rsidRPr="009C0474">
        <w:rPr>
          <w:rFonts w:cs="Arial"/>
          <w:lang w:eastAsia="hu-HU"/>
        </w:rPr>
        <w:t xml:space="preserve"> </w:t>
      </w:r>
    </w:p>
    <w:p w14:paraId="035D2AC4" w14:textId="29B959D8" w:rsidR="005913C3" w:rsidRPr="009C0474" w:rsidRDefault="005913C3" w:rsidP="005913C3">
      <w:pPr>
        <w:rPr>
          <w:rFonts w:cs="Arial"/>
          <w:lang w:eastAsia="hu-HU"/>
        </w:rPr>
      </w:pPr>
      <w:r w:rsidRPr="009C0474">
        <w:rPr>
          <w:rFonts w:cs="Arial"/>
          <w:noProof/>
          <w:lang w:eastAsia="hu-HU"/>
        </w:rPr>
        <w:drawing>
          <wp:inline distT="0" distB="0" distL="0" distR="0" wp14:anchorId="233CEC20" wp14:editId="733B4E5B">
            <wp:extent cx="4000500" cy="2009775"/>
            <wp:effectExtent l="19050" t="0" r="0" b="0"/>
            <wp:docPr id="115" name="Kép 21" descr="D:\ADAT\VÁLTOZÁSVEZETÉS\MUNKA ALATT\jelkulcs\jelkulcs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DAT\VÁLTOZÁSVEZETÉS\MUNKA ALATT\jelkulcs\jelkulcs_006.png"/>
                    <pic:cNvPicPr>
                      <a:picLocks noChangeAspect="1" noChangeArrowheads="1"/>
                    </pic:cNvPicPr>
                  </pic:nvPicPr>
                  <pic:blipFill>
                    <a:blip r:embed="rId117" cstate="print">
                      <a:extLst>
                        <a:ext uri="{28A0092B-C50C-407E-A947-70E740481C1C}">
                          <a14:useLocalDpi xmlns:a14="http://schemas.microsoft.com/office/drawing/2010/main" val="0"/>
                        </a:ext>
                      </a:extLst>
                    </a:blip>
                    <a:srcRect l="22848" t="25761" r="7616" b="24824"/>
                    <a:stretch>
                      <a:fillRect/>
                    </a:stretch>
                  </pic:blipFill>
                  <pic:spPr bwMode="auto">
                    <a:xfrm>
                      <a:off x="0" y="0"/>
                      <a:ext cx="4000500" cy="2009775"/>
                    </a:xfrm>
                    <a:prstGeom prst="rect">
                      <a:avLst/>
                    </a:prstGeom>
                    <a:noFill/>
                    <a:ln>
                      <a:noFill/>
                    </a:ln>
                  </pic:spPr>
                </pic:pic>
              </a:graphicData>
            </a:graphic>
          </wp:inline>
        </w:drawing>
      </w:r>
    </w:p>
    <w:p w14:paraId="79B68F37" w14:textId="77777777" w:rsidR="005913C3" w:rsidRPr="009C0474" w:rsidRDefault="005913C3" w:rsidP="005913C3">
      <w:pPr>
        <w:rPr>
          <w:rFonts w:cs="Arial"/>
        </w:rPr>
      </w:pPr>
      <w:r w:rsidRPr="009C0474">
        <w:rPr>
          <w:rFonts w:cs="Arial"/>
        </w:rPr>
        <w:t>Szimbólum neve: VDSL DSLAM</w:t>
      </w:r>
    </w:p>
    <w:p w14:paraId="6BA13AD9" w14:textId="77777777" w:rsidR="005913C3" w:rsidRPr="009C0474" w:rsidRDefault="005913C3" w:rsidP="005913C3">
      <w:pPr>
        <w:rPr>
          <w:rFonts w:cs="Arial"/>
        </w:rPr>
      </w:pPr>
      <w:r w:rsidRPr="009C0474">
        <w:rPr>
          <w:rFonts w:cs="Arial"/>
        </w:rPr>
        <w:t>Szimbólum kódja: 3007</w:t>
      </w:r>
    </w:p>
    <w:p w14:paraId="235B7911" w14:textId="77777777" w:rsidR="005913C3" w:rsidRPr="009C0474" w:rsidRDefault="005913C3" w:rsidP="005913C3">
      <w:pPr>
        <w:rPr>
          <w:rFonts w:cs="Arial"/>
        </w:rPr>
      </w:pPr>
      <w:r w:rsidRPr="009C0474">
        <w:rPr>
          <w:rFonts w:cs="Arial"/>
        </w:rPr>
        <w:t>Szimbólum grafikus megjelenítése</w:t>
      </w:r>
    </w:p>
    <w:p w14:paraId="074039C0" w14:textId="77777777" w:rsidR="005913C3" w:rsidRPr="009C0474" w:rsidRDefault="005913C3" w:rsidP="005913C3">
      <w:pPr>
        <w:rPr>
          <w:rFonts w:cs="Arial"/>
          <w:lang w:eastAsia="hu-HU"/>
        </w:rPr>
      </w:pPr>
      <w:r w:rsidRPr="009C0474">
        <w:rPr>
          <w:rFonts w:cs="Arial"/>
          <w:noProof/>
          <w:lang w:eastAsia="hu-HU"/>
        </w:rPr>
        <w:drawing>
          <wp:inline distT="0" distB="0" distL="0" distR="0" wp14:anchorId="4539E4E1" wp14:editId="590E7443">
            <wp:extent cx="3733800" cy="2219325"/>
            <wp:effectExtent l="19050" t="0" r="0" b="0"/>
            <wp:docPr id="102" name="Kép 22" descr="D:\ADAT\VÁLTOZÁSVEZETÉS\MUNKA ALATT\jelkulcs\jelkulcs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DAT\VÁLTOZÁSVEZETÉS\MUNKA ALATT\jelkulcs\jelkulcs_007.png"/>
                    <pic:cNvPicPr>
                      <a:picLocks noChangeAspect="1" noChangeArrowheads="1"/>
                    </pic:cNvPicPr>
                  </pic:nvPicPr>
                  <pic:blipFill>
                    <a:blip r:embed="rId118" cstate="print">
                      <a:extLst>
                        <a:ext uri="{28A0092B-C50C-407E-A947-70E740481C1C}">
                          <a14:useLocalDpi xmlns:a14="http://schemas.microsoft.com/office/drawing/2010/main" val="0"/>
                        </a:ext>
                      </a:extLst>
                    </a:blip>
                    <a:srcRect l="27649" t="22951" r="7450" b="22482"/>
                    <a:stretch>
                      <a:fillRect/>
                    </a:stretch>
                  </pic:blipFill>
                  <pic:spPr bwMode="auto">
                    <a:xfrm>
                      <a:off x="0" y="0"/>
                      <a:ext cx="3733800" cy="2219325"/>
                    </a:xfrm>
                    <a:prstGeom prst="rect">
                      <a:avLst/>
                    </a:prstGeom>
                    <a:noFill/>
                    <a:ln>
                      <a:noFill/>
                    </a:ln>
                  </pic:spPr>
                </pic:pic>
              </a:graphicData>
            </a:graphic>
          </wp:inline>
        </w:drawing>
      </w:r>
    </w:p>
    <w:p w14:paraId="45F4338C" w14:textId="77777777" w:rsidR="005913C3" w:rsidRPr="009C0474" w:rsidRDefault="005913C3" w:rsidP="005913C3">
      <w:pPr>
        <w:rPr>
          <w:rFonts w:cs="Arial"/>
        </w:rPr>
      </w:pPr>
      <w:r w:rsidRPr="009C0474">
        <w:rPr>
          <w:rFonts w:cs="Arial"/>
        </w:rPr>
        <w:t>Szimbólum neve: Előfizetői elosztó pont</w:t>
      </w:r>
    </w:p>
    <w:p w14:paraId="446A4F8F" w14:textId="77777777" w:rsidR="005913C3" w:rsidRPr="009C0474" w:rsidRDefault="005913C3" w:rsidP="005913C3">
      <w:pPr>
        <w:rPr>
          <w:rFonts w:cs="Arial"/>
        </w:rPr>
      </w:pPr>
      <w:r w:rsidRPr="009C0474">
        <w:rPr>
          <w:rFonts w:cs="Arial"/>
        </w:rPr>
        <w:t>Szimbólum kódja: 3008</w:t>
      </w:r>
    </w:p>
    <w:p w14:paraId="7BF563C8" w14:textId="77777777" w:rsidR="005913C3" w:rsidRDefault="005913C3" w:rsidP="005913C3">
      <w:pPr>
        <w:rPr>
          <w:rFonts w:cs="Arial"/>
        </w:rPr>
      </w:pPr>
      <w:r w:rsidRPr="009C0474">
        <w:rPr>
          <w:rFonts w:cs="Arial"/>
        </w:rPr>
        <w:t>Szimbólum grafikus megjelenítése</w:t>
      </w:r>
    </w:p>
    <w:p w14:paraId="3D7B08A7" w14:textId="1001F1F6" w:rsidR="005913C3" w:rsidRPr="009C0474" w:rsidRDefault="005913C3" w:rsidP="005913C3">
      <w:pPr>
        <w:rPr>
          <w:rFonts w:cs="Arial"/>
        </w:rPr>
      </w:pPr>
      <w:r w:rsidRPr="009C0474">
        <w:rPr>
          <w:rFonts w:cs="Arial"/>
          <w:noProof/>
          <w:lang w:eastAsia="hu-HU"/>
        </w:rPr>
        <w:drawing>
          <wp:inline distT="0" distB="0" distL="0" distR="0" wp14:anchorId="1A8F1718" wp14:editId="7E75A4A5">
            <wp:extent cx="3886200" cy="2190750"/>
            <wp:effectExtent l="19050" t="0" r="0" b="0"/>
            <wp:docPr id="103" name="Kép 23" descr="D:\ADAT\VÁLTOZÁSVEZETÉS\MUNKA ALATT\jelkulcs\jelkulcs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DAT\VÁLTOZÁSVEZETÉS\MUNKA ALATT\jelkulcs\jelkulcs_008.png"/>
                    <pic:cNvPicPr>
                      <a:picLocks noChangeAspect="1" noChangeArrowheads="1"/>
                    </pic:cNvPicPr>
                  </pic:nvPicPr>
                  <pic:blipFill>
                    <a:blip r:embed="rId119" cstate="print">
                      <a:extLst>
                        <a:ext uri="{28A0092B-C50C-407E-A947-70E740481C1C}">
                          <a14:useLocalDpi xmlns:a14="http://schemas.microsoft.com/office/drawing/2010/main" val="0"/>
                        </a:ext>
                      </a:extLst>
                    </a:blip>
                    <a:srcRect l="25662" t="24122" r="6788" b="22014"/>
                    <a:stretch>
                      <a:fillRect/>
                    </a:stretch>
                  </pic:blipFill>
                  <pic:spPr bwMode="auto">
                    <a:xfrm>
                      <a:off x="0" y="0"/>
                      <a:ext cx="3886200" cy="2190750"/>
                    </a:xfrm>
                    <a:prstGeom prst="rect">
                      <a:avLst/>
                    </a:prstGeom>
                    <a:noFill/>
                    <a:ln>
                      <a:noFill/>
                    </a:ln>
                  </pic:spPr>
                </pic:pic>
              </a:graphicData>
            </a:graphic>
          </wp:inline>
        </w:drawing>
      </w:r>
    </w:p>
    <w:p w14:paraId="3407B121" w14:textId="77777777" w:rsidR="005913C3" w:rsidRPr="009C0474" w:rsidRDefault="005913C3" w:rsidP="005913C3">
      <w:pPr>
        <w:rPr>
          <w:rFonts w:cs="Arial"/>
        </w:rPr>
      </w:pPr>
      <w:r w:rsidRPr="009C0474">
        <w:rPr>
          <w:rFonts w:cs="Arial"/>
        </w:rPr>
        <w:t>Szimbólum neve: Hozzáférési csomópont P2P/P2MP</w:t>
      </w:r>
    </w:p>
    <w:p w14:paraId="26231D40" w14:textId="77777777" w:rsidR="005913C3" w:rsidRPr="009C0474" w:rsidRDefault="005913C3" w:rsidP="005913C3">
      <w:pPr>
        <w:rPr>
          <w:rFonts w:cs="Arial"/>
        </w:rPr>
      </w:pPr>
      <w:r w:rsidRPr="009C0474">
        <w:rPr>
          <w:rFonts w:cs="Arial"/>
        </w:rPr>
        <w:t>Szimbólum kódja: 3009</w:t>
      </w:r>
    </w:p>
    <w:p w14:paraId="2D787FA6" w14:textId="77777777" w:rsidR="005913C3" w:rsidRDefault="005913C3" w:rsidP="005913C3">
      <w:pPr>
        <w:rPr>
          <w:rFonts w:cs="Arial"/>
          <w:lang w:eastAsia="hu-HU"/>
        </w:rPr>
      </w:pPr>
      <w:r w:rsidRPr="009C0474">
        <w:rPr>
          <w:rFonts w:cs="Arial"/>
        </w:rPr>
        <w:t>Szimbólum grafikus megjelenítése</w:t>
      </w:r>
    </w:p>
    <w:p w14:paraId="2C25E70F" w14:textId="02C5DE7F" w:rsidR="005913C3" w:rsidRPr="009C0474" w:rsidRDefault="005913C3" w:rsidP="005913C3">
      <w:pPr>
        <w:rPr>
          <w:rFonts w:cs="Arial"/>
          <w:lang w:eastAsia="hu-HU"/>
        </w:rPr>
      </w:pPr>
      <w:r w:rsidRPr="009C0474">
        <w:rPr>
          <w:rFonts w:cs="Arial"/>
          <w:noProof/>
          <w:lang w:eastAsia="hu-HU"/>
        </w:rPr>
        <w:drawing>
          <wp:inline distT="0" distB="0" distL="0" distR="0" wp14:anchorId="023A3F3D" wp14:editId="0F98ACDA">
            <wp:extent cx="4181475" cy="2171700"/>
            <wp:effectExtent l="19050" t="0" r="9525" b="0"/>
            <wp:docPr id="118" name="Kép 24" descr="D:\ADAT\VÁLTOZÁSVEZETÉS\MUNKA ALATT\jelkulcs\jelkulcs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DAT\VÁLTOZÁSVEZETÉS\MUNKA ALATT\jelkulcs\jelkulcs_009.png"/>
                    <pic:cNvPicPr>
                      <a:picLocks noChangeAspect="1" noChangeArrowheads="1"/>
                    </pic:cNvPicPr>
                  </pic:nvPicPr>
                  <pic:blipFill>
                    <a:blip r:embed="rId120" cstate="print">
                      <a:extLst>
                        <a:ext uri="{28A0092B-C50C-407E-A947-70E740481C1C}">
                          <a14:useLocalDpi xmlns:a14="http://schemas.microsoft.com/office/drawing/2010/main" val="0"/>
                        </a:ext>
                      </a:extLst>
                    </a:blip>
                    <a:srcRect l="24669" t="24122" r="2649" b="22482"/>
                    <a:stretch>
                      <a:fillRect/>
                    </a:stretch>
                  </pic:blipFill>
                  <pic:spPr bwMode="auto">
                    <a:xfrm>
                      <a:off x="0" y="0"/>
                      <a:ext cx="4181475" cy="2171700"/>
                    </a:xfrm>
                    <a:prstGeom prst="rect">
                      <a:avLst/>
                    </a:prstGeom>
                    <a:noFill/>
                    <a:ln>
                      <a:noFill/>
                    </a:ln>
                  </pic:spPr>
                </pic:pic>
              </a:graphicData>
            </a:graphic>
          </wp:inline>
        </w:drawing>
      </w:r>
    </w:p>
    <w:p w14:paraId="451DF6E0" w14:textId="1CDEE1EA" w:rsidR="005913C3" w:rsidRDefault="005913C3" w:rsidP="005913C3">
      <w:pPr>
        <w:spacing w:after="200" w:line="276" w:lineRule="auto"/>
        <w:rPr>
          <w:rFonts w:cs="Arial"/>
        </w:rPr>
      </w:pPr>
    </w:p>
    <w:p w14:paraId="2994D3B5" w14:textId="77777777" w:rsidR="005913C3" w:rsidRPr="009C0474" w:rsidRDefault="005913C3" w:rsidP="005913C3">
      <w:pPr>
        <w:rPr>
          <w:rFonts w:cs="Arial"/>
        </w:rPr>
      </w:pPr>
      <w:r w:rsidRPr="009C0474">
        <w:rPr>
          <w:rFonts w:cs="Arial"/>
        </w:rPr>
        <w:t>Szimbólum neve: Hozzáférési csomópont CMTS</w:t>
      </w:r>
    </w:p>
    <w:p w14:paraId="4D8A828C" w14:textId="77777777" w:rsidR="005913C3" w:rsidRPr="009C0474" w:rsidRDefault="005913C3" w:rsidP="005913C3">
      <w:pPr>
        <w:rPr>
          <w:rFonts w:cs="Arial"/>
        </w:rPr>
      </w:pPr>
      <w:r w:rsidRPr="009C0474">
        <w:rPr>
          <w:rFonts w:cs="Arial"/>
        </w:rPr>
        <w:t>Szimbólum kódja: 3010</w:t>
      </w:r>
    </w:p>
    <w:p w14:paraId="740923CA" w14:textId="77777777" w:rsidR="005913C3" w:rsidRDefault="005913C3" w:rsidP="005913C3">
      <w:pPr>
        <w:rPr>
          <w:rFonts w:cs="Arial"/>
          <w:lang w:eastAsia="hu-HU"/>
        </w:rPr>
      </w:pPr>
      <w:r w:rsidRPr="009C0474">
        <w:rPr>
          <w:rFonts w:cs="Arial"/>
        </w:rPr>
        <w:t>Szimbólum grafikus megjelenítése</w:t>
      </w:r>
    </w:p>
    <w:p w14:paraId="55BF0CC0" w14:textId="1DAEE07D" w:rsidR="005913C3" w:rsidRPr="009C0474" w:rsidRDefault="005913C3" w:rsidP="005913C3">
      <w:pPr>
        <w:rPr>
          <w:rFonts w:cs="Arial"/>
          <w:lang w:eastAsia="hu-HU"/>
        </w:rPr>
      </w:pPr>
      <w:r w:rsidRPr="009C0474">
        <w:rPr>
          <w:rFonts w:cs="Arial"/>
          <w:noProof/>
          <w:lang w:eastAsia="hu-HU"/>
        </w:rPr>
        <w:drawing>
          <wp:inline distT="0" distB="0" distL="0" distR="0" wp14:anchorId="6F2BE8AF" wp14:editId="028A68FB">
            <wp:extent cx="4124325" cy="2219325"/>
            <wp:effectExtent l="19050" t="0" r="9525" b="0"/>
            <wp:docPr id="119" name="Kép 25" descr="D:\ADAT\VÁLTOZÁSVEZETÉS\MUNKA ALATT\jelkulcs\jelkulcs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DAT\VÁLTOZÁSVEZETÉS\MUNKA ALATT\jelkulcs\jelkulcs_010.png"/>
                    <pic:cNvPicPr>
                      <a:picLocks noChangeAspect="1" noChangeArrowheads="1"/>
                    </pic:cNvPicPr>
                  </pic:nvPicPr>
                  <pic:blipFill>
                    <a:blip r:embed="rId121" cstate="print">
                      <a:extLst>
                        <a:ext uri="{28A0092B-C50C-407E-A947-70E740481C1C}">
                          <a14:useLocalDpi xmlns:a14="http://schemas.microsoft.com/office/drawing/2010/main" val="0"/>
                        </a:ext>
                      </a:extLst>
                    </a:blip>
                    <a:srcRect l="25993" t="22951" r="2318" b="22482"/>
                    <a:stretch>
                      <a:fillRect/>
                    </a:stretch>
                  </pic:blipFill>
                  <pic:spPr bwMode="auto">
                    <a:xfrm>
                      <a:off x="0" y="0"/>
                      <a:ext cx="4124325" cy="2219325"/>
                    </a:xfrm>
                    <a:prstGeom prst="rect">
                      <a:avLst/>
                    </a:prstGeom>
                    <a:noFill/>
                    <a:ln>
                      <a:noFill/>
                    </a:ln>
                  </pic:spPr>
                </pic:pic>
              </a:graphicData>
            </a:graphic>
          </wp:inline>
        </w:drawing>
      </w:r>
    </w:p>
    <w:p w14:paraId="1D58FE10" w14:textId="77777777" w:rsidR="005913C3" w:rsidRPr="009C0474" w:rsidRDefault="005913C3" w:rsidP="005913C3">
      <w:pPr>
        <w:rPr>
          <w:rFonts w:cs="Arial"/>
        </w:rPr>
      </w:pPr>
      <w:r w:rsidRPr="009C0474">
        <w:rPr>
          <w:rFonts w:cs="Arial"/>
        </w:rPr>
        <w:t>Szimbólum neve: Hozzáférési csomópont ETTH</w:t>
      </w:r>
    </w:p>
    <w:p w14:paraId="7A177D42" w14:textId="77777777" w:rsidR="005913C3" w:rsidRPr="009C0474" w:rsidRDefault="005913C3" w:rsidP="005913C3">
      <w:pPr>
        <w:rPr>
          <w:rFonts w:cs="Arial"/>
        </w:rPr>
      </w:pPr>
      <w:r w:rsidRPr="009C0474">
        <w:rPr>
          <w:rFonts w:cs="Arial"/>
        </w:rPr>
        <w:t>Szimbólum kódja: 3011</w:t>
      </w:r>
    </w:p>
    <w:p w14:paraId="02973B9C" w14:textId="77777777" w:rsidR="005913C3" w:rsidRDefault="005913C3" w:rsidP="005913C3">
      <w:pPr>
        <w:rPr>
          <w:rFonts w:cs="Arial"/>
          <w:lang w:eastAsia="hu-HU"/>
        </w:rPr>
      </w:pPr>
      <w:r w:rsidRPr="009C0474">
        <w:rPr>
          <w:rFonts w:cs="Arial"/>
        </w:rPr>
        <w:t>Szimbólum grafikus megjelenítése</w:t>
      </w:r>
    </w:p>
    <w:p w14:paraId="722D37D2" w14:textId="7ED687F1" w:rsidR="005913C3" w:rsidRPr="009C0474" w:rsidRDefault="005913C3" w:rsidP="005913C3">
      <w:pPr>
        <w:rPr>
          <w:rFonts w:cs="Arial"/>
          <w:lang w:eastAsia="hu-HU"/>
        </w:rPr>
      </w:pPr>
      <w:r w:rsidRPr="009C0474">
        <w:rPr>
          <w:rFonts w:cs="Arial"/>
          <w:noProof/>
          <w:lang w:eastAsia="hu-HU"/>
        </w:rPr>
        <w:drawing>
          <wp:inline distT="0" distB="0" distL="0" distR="0" wp14:anchorId="12EA0BC6" wp14:editId="37D27350">
            <wp:extent cx="4086225" cy="2238375"/>
            <wp:effectExtent l="19050" t="0" r="9525" b="0"/>
            <wp:docPr id="120" name="Kép 26" descr="D:\ADAT\VÁLTOZÁSVEZETÉS\MUNKA ALATT\jelkulcs\jelkulcs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DAT\VÁLTOZÁSVEZETÉS\MUNKA ALATT\jelkulcs\jelkulcs_011.png"/>
                    <pic:cNvPicPr>
                      <a:picLocks noChangeAspect="1" noChangeArrowheads="1"/>
                    </pic:cNvPicPr>
                  </pic:nvPicPr>
                  <pic:blipFill>
                    <a:blip r:embed="rId122" cstate="print">
                      <a:extLst>
                        <a:ext uri="{28A0092B-C50C-407E-A947-70E740481C1C}">
                          <a14:useLocalDpi xmlns:a14="http://schemas.microsoft.com/office/drawing/2010/main" val="0"/>
                        </a:ext>
                      </a:extLst>
                    </a:blip>
                    <a:srcRect l="26159" t="22717" r="2815" b="22248"/>
                    <a:stretch>
                      <a:fillRect/>
                    </a:stretch>
                  </pic:blipFill>
                  <pic:spPr bwMode="auto">
                    <a:xfrm>
                      <a:off x="0" y="0"/>
                      <a:ext cx="4086225" cy="2238375"/>
                    </a:xfrm>
                    <a:prstGeom prst="rect">
                      <a:avLst/>
                    </a:prstGeom>
                    <a:noFill/>
                    <a:ln>
                      <a:noFill/>
                    </a:ln>
                  </pic:spPr>
                </pic:pic>
              </a:graphicData>
            </a:graphic>
          </wp:inline>
        </w:drawing>
      </w:r>
    </w:p>
    <w:p w14:paraId="4BC37464" w14:textId="77777777" w:rsidR="005913C3" w:rsidRPr="009C0474" w:rsidRDefault="005913C3" w:rsidP="005913C3">
      <w:pPr>
        <w:rPr>
          <w:rFonts w:cs="Arial"/>
        </w:rPr>
      </w:pPr>
      <w:r w:rsidRPr="009C0474">
        <w:rPr>
          <w:rFonts w:cs="Arial"/>
        </w:rPr>
        <w:t>Szimbólum neve: Hozzáférési csomópont OLT</w:t>
      </w:r>
    </w:p>
    <w:p w14:paraId="2454F8F8" w14:textId="77777777" w:rsidR="005913C3" w:rsidRPr="009C0474" w:rsidRDefault="005913C3" w:rsidP="005913C3">
      <w:pPr>
        <w:rPr>
          <w:rFonts w:cs="Arial"/>
        </w:rPr>
      </w:pPr>
      <w:r w:rsidRPr="009C0474">
        <w:rPr>
          <w:rFonts w:cs="Arial"/>
        </w:rPr>
        <w:t>Szimbólum kódja: 3012</w:t>
      </w:r>
    </w:p>
    <w:p w14:paraId="5AD98CB0" w14:textId="77777777" w:rsidR="005913C3" w:rsidRDefault="005913C3" w:rsidP="005913C3">
      <w:pPr>
        <w:rPr>
          <w:rFonts w:cs="Arial"/>
        </w:rPr>
      </w:pPr>
      <w:r w:rsidRPr="009C0474">
        <w:rPr>
          <w:rFonts w:cs="Arial"/>
        </w:rPr>
        <w:t>Szimbólum grafikus megjelenítése</w:t>
      </w:r>
    </w:p>
    <w:p w14:paraId="6AE0175C" w14:textId="66F72CB4" w:rsidR="005913C3" w:rsidRPr="009C0474" w:rsidRDefault="005913C3" w:rsidP="005913C3">
      <w:pPr>
        <w:rPr>
          <w:rFonts w:cs="Arial"/>
          <w:lang w:eastAsia="hu-HU"/>
        </w:rPr>
      </w:pPr>
      <w:r w:rsidRPr="009C0474">
        <w:rPr>
          <w:rFonts w:cs="Arial"/>
          <w:noProof/>
          <w:lang w:eastAsia="hu-HU"/>
        </w:rPr>
        <w:drawing>
          <wp:inline distT="0" distB="0" distL="0" distR="0" wp14:anchorId="1F9EA060" wp14:editId="237B5453">
            <wp:extent cx="4124325" cy="2228850"/>
            <wp:effectExtent l="19050" t="0" r="9525" b="0"/>
            <wp:docPr id="121" name="Kép 27" descr="D:\ADAT\VÁLTOZÁSVEZETÉS\MUNKA ALATT\jelkulcs\jelkulcs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DAT\VÁLTOZÁSVEZETÉS\MUNKA ALATT\jelkulcs\jelkulcs_012.png"/>
                    <pic:cNvPicPr>
                      <a:picLocks noChangeAspect="1" noChangeArrowheads="1"/>
                    </pic:cNvPicPr>
                  </pic:nvPicPr>
                  <pic:blipFill>
                    <a:blip r:embed="rId123" cstate="print">
                      <a:extLst>
                        <a:ext uri="{28A0092B-C50C-407E-A947-70E740481C1C}">
                          <a14:useLocalDpi xmlns:a14="http://schemas.microsoft.com/office/drawing/2010/main" val="0"/>
                        </a:ext>
                      </a:extLst>
                    </a:blip>
                    <a:srcRect l="26821" t="22717" r="1490" b="22482"/>
                    <a:stretch>
                      <a:fillRect/>
                    </a:stretch>
                  </pic:blipFill>
                  <pic:spPr bwMode="auto">
                    <a:xfrm>
                      <a:off x="0" y="0"/>
                      <a:ext cx="4124325" cy="2228850"/>
                    </a:xfrm>
                    <a:prstGeom prst="rect">
                      <a:avLst/>
                    </a:prstGeom>
                    <a:noFill/>
                    <a:ln>
                      <a:noFill/>
                    </a:ln>
                  </pic:spPr>
                </pic:pic>
              </a:graphicData>
            </a:graphic>
          </wp:inline>
        </w:drawing>
      </w:r>
    </w:p>
    <w:p w14:paraId="6FF3B345" w14:textId="77777777" w:rsidR="005913C3" w:rsidRPr="009C0474" w:rsidRDefault="005913C3" w:rsidP="005913C3">
      <w:pPr>
        <w:rPr>
          <w:rFonts w:cs="Arial"/>
        </w:rPr>
      </w:pPr>
      <w:r w:rsidRPr="009C0474">
        <w:rPr>
          <w:rFonts w:cs="Arial"/>
        </w:rPr>
        <w:t>Szimbólum neve: Nyomvonal megszakító pont</w:t>
      </w:r>
    </w:p>
    <w:p w14:paraId="733142C4" w14:textId="77777777" w:rsidR="005913C3" w:rsidRPr="009C0474" w:rsidRDefault="005913C3" w:rsidP="005913C3">
      <w:pPr>
        <w:rPr>
          <w:rFonts w:cs="Arial"/>
        </w:rPr>
      </w:pPr>
      <w:r w:rsidRPr="009C0474">
        <w:rPr>
          <w:rFonts w:cs="Arial"/>
        </w:rPr>
        <w:t>Szimbólum kódja: 3013</w:t>
      </w:r>
    </w:p>
    <w:p w14:paraId="0B8C23AB" w14:textId="77777777" w:rsidR="005913C3" w:rsidRDefault="005913C3" w:rsidP="005913C3">
      <w:pPr>
        <w:rPr>
          <w:rFonts w:cs="Arial"/>
        </w:rPr>
      </w:pPr>
      <w:r w:rsidRPr="009C0474">
        <w:rPr>
          <w:rFonts w:cs="Arial"/>
        </w:rPr>
        <w:t>Szimbólum grafikus megjelenítése</w:t>
      </w:r>
    </w:p>
    <w:p w14:paraId="43DB5E33" w14:textId="1A40FE89" w:rsidR="005913C3" w:rsidRPr="009C0474" w:rsidRDefault="005913C3" w:rsidP="005913C3">
      <w:pPr>
        <w:rPr>
          <w:rFonts w:cs="Arial"/>
          <w:lang w:eastAsia="hu-HU"/>
        </w:rPr>
      </w:pPr>
      <w:r w:rsidRPr="009C0474">
        <w:rPr>
          <w:rFonts w:cs="Arial"/>
          <w:noProof/>
          <w:lang w:eastAsia="hu-HU"/>
        </w:rPr>
        <w:drawing>
          <wp:inline distT="0" distB="0" distL="0" distR="0" wp14:anchorId="4D5EB8A3" wp14:editId="45DE1FCE">
            <wp:extent cx="3800475" cy="2181225"/>
            <wp:effectExtent l="19050" t="0" r="9525" b="0"/>
            <wp:docPr id="122" name="Kép 28" descr="D:\ADAT\VÁLTOZÁSVEZETÉS\MUNKA ALATT\jelkulcs\jelkulcs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DAT\VÁLTOZÁSVEZETÉS\MUNKA ALATT\jelkulcs\jelkulcs_013.png"/>
                    <pic:cNvPicPr>
                      <a:picLocks noChangeAspect="1" noChangeArrowheads="1"/>
                    </pic:cNvPicPr>
                  </pic:nvPicPr>
                  <pic:blipFill>
                    <a:blip r:embed="rId124" cstate="print">
                      <a:extLst>
                        <a:ext uri="{28A0092B-C50C-407E-A947-70E740481C1C}">
                          <a14:useLocalDpi xmlns:a14="http://schemas.microsoft.com/office/drawing/2010/main" val="0"/>
                        </a:ext>
                      </a:extLst>
                    </a:blip>
                    <a:srcRect l="27152" t="22951" r="6788" b="23419"/>
                    <a:stretch>
                      <a:fillRect/>
                    </a:stretch>
                  </pic:blipFill>
                  <pic:spPr bwMode="auto">
                    <a:xfrm>
                      <a:off x="0" y="0"/>
                      <a:ext cx="3800475" cy="2181225"/>
                    </a:xfrm>
                    <a:prstGeom prst="rect">
                      <a:avLst/>
                    </a:prstGeom>
                    <a:noFill/>
                    <a:ln>
                      <a:noFill/>
                    </a:ln>
                  </pic:spPr>
                </pic:pic>
              </a:graphicData>
            </a:graphic>
          </wp:inline>
        </w:drawing>
      </w:r>
    </w:p>
    <w:p w14:paraId="51B9B440" w14:textId="77777777" w:rsidR="005913C3" w:rsidRPr="009C0474" w:rsidRDefault="005913C3" w:rsidP="005913C3">
      <w:pPr>
        <w:rPr>
          <w:rFonts w:cs="Arial"/>
        </w:rPr>
      </w:pPr>
      <w:r w:rsidRPr="009C0474">
        <w:rPr>
          <w:rFonts w:cs="Arial"/>
        </w:rPr>
        <w:t xml:space="preserve">Szimbólum neve: Település hálózati főelosztó pont (POP) </w:t>
      </w:r>
    </w:p>
    <w:p w14:paraId="5C44E067" w14:textId="77777777" w:rsidR="005913C3" w:rsidRPr="009C0474" w:rsidRDefault="005913C3" w:rsidP="005913C3">
      <w:pPr>
        <w:rPr>
          <w:rFonts w:cs="Arial"/>
        </w:rPr>
      </w:pPr>
      <w:r w:rsidRPr="009C0474">
        <w:rPr>
          <w:rFonts w:cs="Arial"/>
        </w:rPr>
        <w:t>Szimbólum kódja: 3014</w:t>
      </w:r>
    </w:p>
    <w:p w14:paraId="5961B17F" w14:textId="77777777" w:rsidR="005913C3" w:rsidRPr="009C0474" w:rsidRDefault="005913C3" w:rsidP="005913C3">
      <w:pPr>
        <w:rPr>
          <w:rFonts w:cs="Arial"/>
        </w:rPr>
      </w:pPr>
      <w:r w:rsidRPr="009C0474">
        <w:rPr>
          <w:rFonts w:cs="Arial"/>
        </w:rPr>
        <w:t>Szimbólum grafikus megjelenítése</w:t>
      </w:r>
    </w:p>
    <w:p w14:paraId="13E34C6D" w14:textId="77777777" w:rsidR="005913C3" w:rsidRPr="009C0474" w:rsidRDefault="005913C3" w:rsidP="005913C3">
      <w:pPr>
        <w:rPr>
          <w:rFonts w:cs="Arial"/>
        </w:rPr>
      </w:pPr>
      <w:r w:rsidRPr="009C0474">
        <w:rPr>
          <w:rFonts w:cs="Arial"/>
          <w:noProof/>
          <w:lang w:eastAsia="hu-HU"/>
        </w:rPr>
        <w:drawing>
          <wp:inline distT="0" distB="0" distL="0" distR="0" wp14:anchorId="7576EC76" wp14:editId="6E5A67C5">
            <wp:extent cx="3695700" cy="1990725"/>
            <wp:effectExtent l="19050" t="0" r="0" b="0"/>
            <wp:docPr id="141" name="Kép 29" descr="D:\ADAT\VÁLTOZÁSVEZETÉS\MUNKA ALATT\jelkulcs\jelkulcs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DAT\VÁLTOZÁSVEZETÉS\MUNKA ALATT\jelkulcs\jelkulcs_014.png"/>
                    <pic:cNvPicPr>
                      <a:picLocks noChangeAspect="1" noChangeArrowheads="1"/>
                    </pic:cNvPicPr>
                  </pic:nvPicPr>
                  <pic:blipFill>
                    <a:blip r:embed="rId125" cstate="print">
                      <a:extLst>
                        <a:ext uri="{28A0092B-C50C-407E-A947-70E740481C1C}">
                          <a14:useLocalDpi xmlns:a14="http://schemas.microsoft.com/office/drawing/2010/main" val="0"/>
                        </a:ext>
                      </a:extLst>
                    </a:blip>
                    <a:srcRect l="30464" t="22717" r="5298" b="28337"/>
                    <a:stretch>
                      <a:fillRect/>
                    </a:stretch>
                  </pic:blipFill>
                  <pic:spPr bwMode="auto">
                    <a:xfrm>
                      <a:off x="0" y="0"/>
                      <a:ext cx="3695700" cy="1990725"/>
                    </a:xfrm>
                    <a:prstGeom prst="rect">
                      <a:avLst/>
                    </a:prstGeom>
                    <a:noFill/>
                    <a:ln>
                      <a:noFill/>
                    </a:ln>
                  </pic:spPr>
                </pic:pic>
              </a:graphicData>
            </a:graphic>
          </wp:inline>
        </w:drawing>
      </w:r>
    </w:p>
    <w:p w14:paraId="11F7ABAC" w14:textId="2C2B3B80" w:rsidR="005913C3" w:rsidRPr="009C0474" w:rsidRDefault="005913C3" w:rsidP="005913C3">
      <w:pPr>
        <w:rPr>
          <w:rFonts w:cs="Arial"/>
        </w:rPr>
      </w:pPr>
      <w:r w:rsidRPr="009C0474">
        <w:rPr>
          <w:rFonts w:cs="Arial"/>
        </w:rPr>
        <w:t xml:space="preserve">Szimbólum neve: Gerinchálózati csatlakozási pont </w:t>
      </w:r>
    </w:p>
    <w:p w14:paraId="65819031" w14:textId="77777777" w:rsidR="005913C3" w:rsidRPr="009C0474" w:rsidRDefault="005913C3" w:rsidP="005913C3">
      <w:pPr>
        <w:rPr>
          <w:rFonts w:cs="Arial"/>
        </w:rPr>
      </w:pPr>
      <w:r w:rsidRPr="009C0474">
        <w:rPr>
          <w:rFonts w:cs="Arial"/>
        </w:rPr>
        <w:t>Szimbólum kódja: 3016</w:t>
      </w:r>
    </w:p>
    <w:p w14:paraId="3685962C" w14:textId="77777777" w:rsidR="005913C3" w:rsidRPr="009C0474" w:rsidRDefault="005913C3" w:rsidP="005913C3">
      <w:pPr>
        <w:rPr>
          <w:rFonts w:cs="Arial"/>
        </w:rPr>
      </w:pPr>
      <w:r w:rsidRPr="009C0474">
        <w:rPr>
          <w:rFonts w:cs="Arial"/>
        </w:rPr>
        <w:t>Szimbólum grafikus megjelenítése</w:t>
      </w:r>
    </w:p>
    <w:p w14:paraId="3DDEDED1" w14:textId="77777777" w:rsidR="005913C3" w:rsidRPr="009C0474" w:rsidRDefault="005913C3" w:rsidP="005913C3">
      <w:pPr>
        <w:rPr>
          <w:rFonts w:cs="Arial"/>
        </w:rPr>
      </w:pPr>
    </w:p>
    <w:p w14:paraId="2A16C0AF" w14:textId="77777777" w:rsidR="005913C3" w:rsidRPr="009C0474" w:rsidRDefault="005913C3" w:rsidP="005913C3">
      <w:pPr>
        <w:rPr>
          <w:rFonts w:cs="Arial"/>
        </w:rPr>
      </w:pPr>
      <w:r w:rsidRPr="009C0474">
        <w:rPr>
          <w:rFonts w:cs="Arial"/>
          <w:noProof/>
          <w:lang w:eastAsia="hu-HU"/>
        </w:rPr>
        <w:drawing>
          <wp:inline distT="0" distB="0" distL="0" distR="0" wp14:anchorId="1D4BE8FB" wp14:editId="043594C4">
            <wp:extent cx="3695700" cy="2143125"/>
            <wp:effectExtent l="19050" t="0" r="0" b="0"/>
            <wp:docPr id="124" name="Kép 30" descr="D:\ADAT\VÁLTOZÁSVEZETÉS\MUNKA ALATT\jelkulcs\jelkulcs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DAT\VÁLTOZÁSVEZETÉS\MUNKA ALATT\jelkulcs\jelkulcs_015.png"/>
                    <pic:cNvPicPr>
                      <a:picLocks noChangeAspect="1" noChangeArrowheads="1"/>
                    </pic:cNvPicPr>
                  </pic:nvPicPr>
                  <pic:blipFill>
                    <a:blip r:embed="rId126" cstate="print">
                      <a:extLst>
                        <a:ext uri="{28A0092B-C50C-407E-A947-70E740481C1C}">
                          <a14:useLocalDpi xmlns:a14="http://schemas.microsoft.com/office/drawing/2010/main" val="0"/>
                        </a:ext>
                      </a:extLst>
                    </a:blip>
                    <a:srcRect l="28477" t="24590" r="7285" b="22717"/>
                    <a:stretch>
                      <a:fillRect/>
                    </a:stretch>
                  </pic:blipFill>
                  <pic:spPr bwMode="auto">
                    <a:xfrm>
                      <a:off x="0" y="0"/>
                      <a:ext cx="3695700" cy="2143125"/>
                    </a:xfrm>
                    <a:prstGeom prst="rect">
                      <a:avLst/>
                    </a:prstGeom>
                    <a:noFill/>
                    <a:ln>
                      <a:noFill/>
                    </a:ln>
                  </pic:spPr>
                </pic:pic>
              </a:graphicData>
            </a:graphic>
          </wp:inline>
        </w:drawing>
      </w:r>
    </w:p>
    <w:p w14:paraId="7EFEF6DE" w14:textId="77777777" w:rsidR="005913C3" w:rsidRPr="005913C3" w:rsidRDefault="005913C3" w:rsidP="005913C3"/>
    <w:sectPr w:rsidR="005913C3" w:rsidRPr="005913C3" w:rsidSect="00585F57">
      <w:headerReference w:type="default" r:id="rId127"/>
      <w:footerReference w:type="default" r:id="rId128"/>
      <w:type w:val="continuous"/>
      <w:pgSz w:w="11907" w:h="16840" w:code="9"/>
      <w:pgMar w:top="1418" w:right="1418" w:bottom="1418" w:left="1418" w:header="1276" w:footer="206" w:gutter="0"/>
      <w:pgNumType w:start="1"/>
      <w:cols w:space="24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229CF" w14:textId="77777777" w:rsidR="00D6520D" w:rsidRDefault="00D6520D">
      <w:r>
        <w:separator/>
      </w:r>
    </w:p>
  </w:endnote>
  <w:endnote w:type="continuationSeparator" w:id="0">
    <w:p w14:paraId="2BC290B0" w14:textId="77777777" w:rsidR="00D6520D" w:rsidRDefault="00D6520D">
      <w:r>
        <w:continuationSeparator/>
      </w:r>
    </w:p>
  </w:endnote>
  <w:endnote w:type="continuationNotice" w:id="1">
    <w:p w14:paraId="37BD4DF4" w14:textId="77777777" w:rsidR="00D6520D" w:rsidRDefault="00D6520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1"/>
    <w:family w:val="roman"/>
    <w:notTrueType/>
    <w:pitch w:val="variable"/>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ele-GroteskEENor">
    <w:altName w:val="Times New Roman"/>
    <w:charset w:val="EE"/>
    <w:family w:val="auto"/>
    <w:pitch w:val="variable"/>
    <w:sig w:usb0="00000001" w:usb1="00002048" w:usb2="00000000" w:usb3="00000000" w:csb0="00000083" w:csb1="00000000"/>
  </w:font>
  <w:font w:name="Century Gothic">
    <w:panose1 w:val="020B0502020202020204"/>
    <w:charset w:val="EE"/>
    <w:family w:val="swiss"/>
    <w:pitch w:val="variable"/>
    <w:sig w:usb0="00000287" w:usb1="00000000" w:usb2="00000000" w:usb3="00000000" w:csb0="0000009F" w:csb1="00000000"/>
  </w:font>
  <w:font w:name="BOOKMAN">
    <w:altName w:val="Bookman Old Style"/>
    <w:charset w:val="00"/>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522857"/>
      <w:docPartObj>
        <w:docPartGallery w:val="Page Numbers (Bottom of Page)"/>
        <w:docPartUnique/>
      </w:docPartObj>
    </w:sdtPr>
    <w:sdtEndPr/>
    <w:sdtContent>
      <w:p w14:paraId="07E83E94" w14:textId="77777777" w:rsidR="00F06F00" w:rsidRPr="00FF39C8" w:rsidRDefault="00F06F00" w:rsidP="00FF39C8">
        <w:pPr>
          <w:spacing w:after="360"/>
          <w:jc w:val="right"/>
        </w:pPr>
        <w:r w:rsidRPr="00FF39C8">
          <w:rPr>
            <w:noProof/>
            <w:lang w:eastAsia="hu-HU"/>
          </w:rPr>
          <w:drawing>
            <wp:anchor distT="0" distB="0" distL="114300" distR="114300" simplePos="0" relativeHeight="251659776" behindDoc="1" locked="0" layoutInCell="1" allowOverlap="1" wp14:anchorId="60E9D83F" wp14:editId="0619D370">
              <wp:simplePos x="0" y="0"/>
              <wp:positionH relativeFrom="page">
                <wp:align>right</wp:align>
              </wp:positionH>
              <wp:positionV relativeFrom="page">
                <wp:align>bottom</wp:align>
              </wp:positionV>
              <wp:extent cx="7515860" cy="533400"/>
              <wp:effectExtent l="0" t="0" r="8890" b="0"/>
              <wp:wrapNone/>
              <wp:docPr id="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hh_levelpapir_foo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860" cy="533400"/>
                      </a:xfrm>
                      <a:prstGeom prst="rect">
                        <a:avLst/>
                      </a:prstGeom>
                    </pic:spPr>
                  </pic:pic>
                </a:graphicData>
              </a:graphic>
            </wp:anchor>
          </w:drawing>
        </w:r>
        <w:r w:rsidRPr="00FF39C8">
          <w:rPr>
            <w:noProof/>
            <w:lang w:eastAsia="hu-HU"/>
          </w:rPr>
          <w:drawing>
            <wp:anchor distT="0" distB="0" distL="114300" distR="114300" simplePos="0" relativeHeight="251658752" behindDoc="1" locked="0" layoutInCell="1" allowOverlap="1" wp14:anchorId="27D12E67" wp14:editId="1EEE0088">
              <wp:simplePos x="0" y="0"/>
              <wp:positionH relativeFrom="page">
                <wp:posOffset>900430</wp:posOffset>
              </wp:positionH>
              <wp:positionV relativeFrom="page">
                <wp:posOffset>14641830</wp:posOffset>
              </wp:positionV>
              <wp:extent cx="7515860" cy="533400"/>
              <wp:effectExtent l="0" t="0" r="8890" b="0"/>
              <wp:wrapNone/>
              <wp:docPr id="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hh_levelpapir_foo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6097" cy="533400"/>
                      </a:xfrm>
                      <a:prstGeom prst="rect">
                        <a:avLst/>
                      </a:prstGeom>
                    </pic:spPr>
                  </pic:pic>
                </a:graphicData>
              </a:graphic>
            </wp:anchor>
          </w:drawing>
        </w:r>
        <w:r>
          <w:fldChar w:fldCharType="begin"/>
        </w:r>
        <w:r>
          <w:instrText xml:space="preserve"> PAGE   \* MERGEFORMAT </w:instrText>
        </w:r>
        <w:r>
          <w:fldChar w:fldCharType="separate"/>
        </w:r>
        <w:r w:rsidR="000F65F0">
          <w:rPr>
            <w:noProof/>
          </w:rPr>
          <w:t>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922F6" w14:textId="77777777" w:rsidR="00D6520D" w:rsidRDefault="00D6520D">
      <w:r>
        <w:separator/>
      </w:r>
    </w:p>
  </w:footnote>
  <w:footnote w:type="continuationSeparator" w:id="0">
    <w:p w14:paraId="0E6C5FC8" w14:textId="77777777" w:rsidR="00D6520D" w:rsidRDefault="00D6520D">
      <w:r>
        <w:separator/>
      </w:r>
    </w:p>
  </w:footnote>
  <w:footnote w:type="continuationNotice" w:id="1">
    <w:p w14:paraId="073F86EA" w14:textId="77777777" w:rsidR="00D6520D" w:rsidRDefault="00D6520D">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C943E" w14:textId="3196E74B" w:rsidR="00F06F00" w:rsidRDefault="00F06F00">
    <w:pPr>
      <w:pStyle w:val="Header"/>
    </w:pPr>
    <w:r w:rsidRPr="00FF39C8">
      <w:rPr>
        <w:noProof/>
        <w:lang w:eastAsia="hu-HU"/>
      </w:rPr>
      <w:drawing>
        <wp:anchor distT="0" distB="0" distL="114300" distR="114300" simplePos="0" relativeHeight="251686912" behindDoc="1" locked="0" layoutInCell="1" allowOverlap="1" wp14:anchorId="0533FB1F" wp14:editId="6E3196B3">
          <wp:simplePos x="0" y="0"/>
          <wp:positionH relativeFrom="margin">
            <wp:posOffset>-890905</wp:posOffset>
          </wp:positionH>
          <wp:positionV relativeFrom="page">
            <wp:posOffset>142240</wp:posOffset>
          </wp:positionV>
          <wp:extent cx="7539990" cy="771459"/>
          <wp:effectExtent l="0" t="0" r="3810" b="0"/>
          <wp:wrapNone/>
          <wp:docPr id="14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hh_ostrom.tif"/>
                  <pic:cNvPicPr/>
                </pic:nvPicPr>
                <pic:blipFill rotWithShape="1">
                  <a:blip r:embed="rId1">
                    <a:extLst>
                      <a:ext uri="{28A0092B-C50C-407E-A947-70E740481C1C}">
                        <a14:useLocalDpi xmlns:a14="http://schemas.microsoft.com/office/drawing/2010/main" val="0"/>
                      </a:ext>
                    </a:extLst>
                  </a:blip>
                  <a:srcRect t="16825" b="11453"/>
                  <a:stretch/>
                </pic:blipFill>
                <pic:spPr bwMode="auto">
                  <a:xfrm>
                    <a:off x="0" y="0"/>
                    <a:ext cx="7539990" cy="77145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CA033EA"/>
    <w:lvl w:ilvl="0">
      <w:numFmt w:val="decimal"/>
      <w:pStyle w:val="ListBullet"/>
      <w:lvlText w:val="*"/>
      <w:lvlJc w:val="left"/>
    </w:lvl>
  </w:abstractNum>
  <w:abstractNum w:abstractNumId="1" w15:restartNumberingAfterBreak="0">
    <w:nsid w:val="003E7474"/>
    <w:multiLevelType w:val="hybridMultilevel"/>
    <w:tmpl w:val="EF3093EC"/>
    <w:lvl w:ilvl="0" w:tplc="86B67424">
      <w:start w:val="2017"/>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E83CDA"/>
    <w:multiLevelType w:val="hybridMultilevel"/>
    <w:tmpl w:val="937C6CE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4751D33"/>
    <w:multiLevelType w:val="hybridMultilevel"/>
    <w:tmpl w:val="7F2892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CBC482A"/>
    <w:multiLevelType w:val="hybridMultilevel"/>
    <w:tmpl w:val="5F92E7AE"/>
    <w:lvl w:ilvl="0" w:tplc="4BA2FDC6">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16F77A1"/>
    <w:multiLevelType w:val="hybridMultilevel"/>
    <w:tmpl w:val="73A6231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4897BAB"/>
    <w:multiLevelType w:val="hybridMultilevel"/>
    <w:tmpl w:val="AB86A1E4"/>
    <w:lvl w:ilvl="0" w:tplc="318E862E">
      <w:start w:val="4"/>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F820744"/>
    <w:multiLevelType w:val="hybridMultilevel"/>
    <w:tmpl w:val="CFF2EBF0"/>
    <w:lvl w:ilvl="0" w:tplc="A3764E04">
      <w:start w:val="5"/>
      <w:numFmt w:val="bullet"/>
      <w:lvlText w:val="-"/>
      <w:lvlJc w:val="left"/>
      <w:pPr>
        <w:ind w:left="720" w:hanging="360"/>
      </w:pPr>
      <w:rPr>
        <w:rFonts w:ascii="Calibri" w:eastAsia="Times New Roman" w:hAnsi="Calibri"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49D6619"/>
    <w:multiLevelType w:val="hybridMultilevel"/>
    <w:tmpl w:val="492A29B6"/>
    <w:lvl w:ilvl="0" w:tplc="A3764E04">
      <w:start w:val="5"/>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FB27A64"/>
    <w:multiLevelType w:val="hybridMultilevel"/>
    <w:tmpl w:val="F5F4241C"/>
    <w:lvl w:ilvl="0" w:tplc="D33C380C">
      <w:start w:val="1"/>
      <w:numFmt w:val="bullet"/>
      <w:pStyle w:val="ListParagraph"/>
      <w:lvlText w:val=""/>
      <w:lvlJc w:val="left"/>
      <w:pPr>
        <w:ind w:left="788" w:hanging="360"/>
      </w:pPr>
      <w:rPr>
        <w:rFonts w:ascii="Symbol" w:hAnsi="Symbol" w:hint="default"/>
      </w:rPr>
    </w:lvl>
    <w:lvl w:ilvl="1" w:tplc="040E0003" w:tentative="1">
      <w:start w:val="1"/>
      <w:numFmt w:val="bullet"/>
      <w:lvlText w:val="o"/>
      <w:lvlJc w:val="left"/>
      <w:pPr>
        <w:ind w:left="1508" w:hanging="360"/>
      </w:pPr>
      <w:rPr>
        <w:rFonts w:ascii="Courier New" w:hAnsi="Courier New" w:cs="Courier New" w:hint="default"/>
      </w:rPr>
    </w:lvl>
    <w:lvl w:ilvl="2" w:tplc="040E0005" w:tentative="1">
      <w:start w:val="1"/>
      <w:numFmt w:val="bullet"/>
      <w:lvlText w:val=""/>
      <w:lvlJc w:val="left"/>
      <w:pPr>
        <w:ind w:left="2228" w:hanging="360"/>
      </w:pPr>
      <w:rPr>
        <w:rFonts w:ascii="Wingdings" w:hAnsi="Wingdings" w:hint="default"/>
      </w:rPr>
    </w:lvl>
    <w:lvl w:ilvl="3" w:tplc="040E0001" w:tentative="1">
      <w:start w:val="1"/>
      <w:numFmt w:val="bullet"/>
      <w:lvlText w:val=""/>
      <w:lvlJc w:val="left"/>
      <w:pPr>
        <w:ind w:left="2948" w:hanging="360"/>
      </w:pPr>
      <w:rPr>
        <w:rFonts w:ascii="Symbol" w:hAnsi="Symbol" w:hint="default"/>
      </w:rPr>
    </w:lvl>
    <w:lvl w:ilvl="4" w:tplc="040E0003" w:tentative="1">
      <w:start w:val="1"/>
      <w:numFmt w:val="bullet"/>
      <w:lvlText w:val="o"/>
      <w:lvlJc w:val="left"/>
      <w:pPr>
        <w:ind w:left="3668" w:hanging="360"/>
      </w:pPr>
      <w:rPr>
        <w:rFonts w:ascii="Courier New" w:hAnsi="Courier New" w:cs="Courier New" w:hint="default"/>
      </w:rPr>
    </w:lvl>
    <w:lvl w:ilvl="5" w:tplc="040E0005" w:tentative="1">
      <w:start w:val="1"/>
      <w:numFmt w:val="bullet"/>
      <w:lvlText w:val=""/>
      <w:lvlJc w:val="left"/>
      <w:pPr>
        <w:ind w:left="4388" w:hanging="360"/>
      </w:pPr>
      <w:rPr>
        <w:rFonts w:ascii="Wingdings" w:hAnsi="Wingdings" w:hint="default"/>
      </w:rPr>
    </w:lvl>
    <w:lvl w:ilvl="6" w:tplc="040E0001" w:tentative="1">
      <w:start w:val="1"/>
      <w:numFmt w:val="bullet"/>
      <w:lvlText w:val=""/>
      <w:lvlJc w:val="left"/>
      <w:pPr>
        <w:ind w:left="5108" w:hanging="360"/>
      </w:pPr>
      <w:rPr>
        <w:rFonts w:ascii="Symbol" w:hAnsi="Symbol" w:hint="default"/>
      </w:rPr>
    </w:lvl>
    <w:lvl w:ilvl="7" w:tplc="040E0003" w:tentative="1">
      <w:start w:val="1"/>
      <w:numFmt w:val="bullet"/>
      <w:lvlText w:val="o"/>
      <w:lvlJc w:val="left"/>
      <w:pPr>
        <w:ind w:left="5828" w:hanging="360"/>
      </w:pPr>
      <w:rPr>
        <w:rFonts w:ascii="Courier New" w:hAnsi="Courier New" w:cs="Courier New" w:hint="default"/>
      </w:rPr>
    </w:lvl>
    <w:lvl w:ilvl="8" w:tplc="040E0005" w:tentative="1">
      <w:start w:val="1"/>
      <w:numFmt w:val="bullet"/>
      <w:lvlText w:val=""/>
      <w:lvlJc w:val="left"/>
      <w:pPr>
        <w:ind w:left="6548" w:hanging="360"/>
      </w:pPr>
      <w:rPr>
        <w:rFonts w:ascii="Wingdings" w:hAnsi="Wingdings" w:hint="default"/>
      </w:rPr>
    </w:lvl>
  </w:abstractNum>
  <w:abstractNum w:abstractNumId="10" w15:restartNumberingAfterBreak="0">
    <w:nsid w:val="309048B0"/>
    <w:multiLevelType w:val="hybridMultilevel"/>
    <w:tmpl w:val="A5F66636"/>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 w15:restartNumberingAfterBreak="0">
    <w:nsid w:val="319E4291"/>
    <w:multiLevelType w:val="hybridMultilevel"/>
    <w:tmpl w:val="5C2A18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27D1C06"/>
    <w:multiLevelType w:val="hybridMultilevel"/>
    <w:tmpl w:val="8D2C61DA"/>
    <w:lvl w:ilvl="0" w:tplc="5FC0B0DA">
      <w:start w:val="6"/>
      <w:numFmt w:val="bullet"/>
      <w:pStyle w:val="ListBullet3"/>
      <w:lvlText w:val="-"/>
      <w:lvlJc w:val="left"/>
      <w:pPr>
        <w:ind w:left="1800" w:hanging="360"/>
      </w:pPr>
      <w:rPr>
        <w:rFonts w:ascii="Calibri" w:eastAsia="Times New Roman" w:hAnsi="Calibri" w:cs="Calibri"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3" w15:restartNumberingAfterBreak="0">
    <w:nsid w:val="378D4FE9"/>
    <w:multiLevelType w:val="hybridMultilevel"/>
    <w:tmpl w:val="0C9878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E3962BD"/>
    <w:multiLevelType w:val="hybridMultilevel"/>
    <w:tmpl w:val="6742EE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F782BB8"/>
    <w:multiLevelType w:val="hybridMultilevel"/>
    <w:tmpl w:val="DEEC885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53C44C9"/>
    <w:multiLevelType w:val="hybridMultilevel"/>
    <w:tmpl w:val="2B6C46BE"/>
    <w:lvl w:ilvl="0" w:tplc="040E000F">
      <w:start w:val="1"/>
      <w:numFmt w:val="decimal"/>
      <w:lvlText w:val="%1."/>
      <w:lvlJc w:val="left"/>
      <w:pPr>
        <w:ind w:left="1122" w:hanging="360"/>
      </w:pPr>
    </w:lvl>
    <w:lvl w:ilvl="1" w:tplc="040E0019" w:tentative="1">
      <w:start w:val="1"/>
      <w:numFmt w:val="lowerLetter"/>
      <w:lvlText w:val="%2."/>
      <w:lvlJc w:val="left"/>
      <w:pPr>
        <w:ind w:left="1842" w:hanging="360"/>
      </w:pPr>
    </w:lvl>
    <w:lvl w:ilvl="2" w:tplc="040E001B" w:tentative="1">
      <w:start w:val="1"/>
      <w:numFmt w:val="lowerRoman"/>
      <w:lvlText w:val="%3."/>
      <w:lvlJc w:val="right"/>
      <w:pPr>
        <w:ind w:left="2562" w:hanging="180"/>
      </w:pPr>
    </w:lvl>
    <w:lvl w:ilvl="3" w:tplc="040E000F" w:tentative="1">
      <w:start w:val="1"/>
      <w:numFmt w:val="decimal"/>
      <w:lvlText w:val="%4."/>
      <w:lvlJc w:val="left"/>
      <w:pPr>
        <w:ind w:left="3282" w:hanging="360"/>
      </w:pPr>
    </w:lvl>
    <w:lvl w:ilvl="4" w:tplc="040E0019" w:tentative="1">
      <w:start w:val="1"/>
      <w:numFmt w:val="lowerLetter"/>
      <w:lvlText w:val="%5."/>
      <w:lvlJc w:val="left"/>
      <w:pPr>
        <w:ind w:left="4002" w:hanging="360"/>
      </w:pPr>
    </w:lvl>
    <w:lvl w:ilvl="5" w:tplc="040E001B" w:tentative="1">
      <w:start w:val="1"/>
      <w:numFmt w:val="lowerRoman"/>
      <w:lvlText w:val="%6."/>
      <w:lvlJc w:val="right"/>
      <w:pPr>
        <w:ind w:left="4722" w:hanging="180"/>
      </w:pPr>
    </w:lvl>
    <w:lvl w:ilvl="6" w:tplc="040E000F" w:tentative="1">
      <w:start w:val="1"/>
      <w:numFmt w:val="decimal"/>
      <w:lvlText w:val="%7."/>
      <w:lvlJc w:val="left"/>
      <w:pPr>
        <w:ind w:left="5442" w:hanging="360"/>
      </w:pPr>
    </w:lvl>
    <w:lvl w:ilvl="7" w:tplc="040E0019" w:tentative="1">
      <w:start w:val="1"/>
      <w:numFmt w:val="lowerLetter"/>
      <w:lvlText w:val="%8."/>
      <w:lvlJc w:val="left"/>
      <w:pPr>
        <w:ind w:left="6162" w:hanging="360"/>
      </w:pPr>
    </w:lvl>
    <w:lvl w:ilvl="8" w:tplc="040E001B" w:tentative="1">
      <w:start w:val="1"/>
      <w:numFmt w:val="lowerRoman"/>
      <w:lvlText w:val="%9."/>
      <w:lvlJc w:val="right"/>
      <w:pPr>
        <w:ind w:left="6882" w:hanging="180"/>
      </w:pPr>
    </w:lvl>
  </w:abstractNum>
  <w:abstractNum w:abstractNumId="17" w15:restartNumberingAfterBreak="0">
    <w:nsid w:val="45E409C1"/>
    <w:multiLevelType w:val="hybridMultilevel"/>
    <w:tmpl w:val="B88AFE6E"/>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872" w:hanging="360"/>
      </w:pPr>
    </w:lvl>
    <w:lvl w:ilvl="2" w:tplc="040E001B" w:tentative="1">
      <w:start w:val="1"/>
      <w:numFmt w:val="lowerRoman"/>
      <w:lvlText w:val="%3."/>
      <w:lvlJc w:val="right"/>
      <w:pPr>
        <w:ind w:left="1592" w:hanging="180"/>
      </w:pPr>
    </w:lvl>
    <w:lvl w:ilvl="3" w:tplc="040E000F" w:tentative="1">
      <w:start w:val="1"/>
      <w:numFmt w:val="decimal"/>
      <w:lvlText w:val="%4."/>
      <w:lvlJc w:val="left"/>
      <w:pPr>
        <w:ind w:left="2312" w:hanging="360"/>
      </w:pPr>
    </w:lvl>
    <w:lvl w:ilvl="4" w:tplc="040E0019" w:tentative="1">
      <w:start w:val="1"/>
      <w:numFmt w:val="lowerLetter"/>
      <w:lvlText w:val="%5."/>
      <w:lvlJc w:val="left"/>
      <w:pPr>
        <w:ind w:left="3032" w:hanging="360"/>
      </w:pPr>
    </w:lvl>
    <w:lvl w:ilvl="5" w:tplc="040E001B" w:tentative="1">
      <w:start w:val="1"/>
      <w:numFmt w:val="lowerRoman"/>
      <w:lvlText w:val="%6."/>
      <w:lvlJc w:val="right"/>
      <w:pPr>
        <w:ind w:left="3752" w:hanging="180"/>
      </w:pPr>
    </w:lvl>
    <w:lvl w:ilvl="6" w:tplc="040E000F" w:tentative="1">
      <w:start w:val="1"/>
      <w:numFmt w:val="decimal"/>
      <w:lvlText w:val="%7."/>
      <w:lvlJc w:val="left"/>
      <w:pPr>
        <w:ind w:left="4472" w:hanging="360"/>
      </w:pPr>
    </w:lvl>
    <w:lvl w:ilvl="7" w:tplc="040E0019" w:tentative="1">
      <w:start w:val="1"/>
      <w:numFmt w:val="lowerLetter"/>
      <w:lvlText w:val="%8."/>
      <w:lvlJc w:val="left"/>
      <w:pPr>
        <w:ind w:left="5192" w:hanging="360"/>
      </w:pPr>
    </w:lvl>
    <w:lvl w:ilvl="8" w:tplc="040E001B" w:tentative="1">
      <w:start w:val="1"/>
      <w:numFmt w:val="lowerRoman"/>
      <w:lvlText w:val="%9."/>
      <w:lvlJc w:val="right"/>
      <w:pPr>
        <w:ind w:left="5912" w:hanging="180"/>
      </w:pPr>
    </w:lvl>
  </w:abstractNum>
  <w:abstractNum w:abstractNumId="18" w15:restartNumberingAfterBreak="0">
    <w:nsid w:val="463B06CA"/>
    <w:multiLevelType w:val="hybridMultilevel"/>
    <w:tmpl w:val="2444A7C8"/>
    <w:lvl w:ilvl="0" w:tplc="FFFFFFFF">
      <w:start w:val="1"/>
      <w:numFmt w:val="bullet"/>
      <w:pStyle w:val="StlusCmsor1LatinCenturyGothicFlkvrKiskapitlisEl"/>
      <w:lvlText w:val=""/>
      <w:lvlJc w:val="left"/>
      <w:pPr>
        <w:ind w:left="780" w:hanging="360"/>
      </w:pPr>
      <w:rPr>
        <w:rFonts w:ascii="Symbol" w:hAnsi="Symbol" w:hint="default"/>
      </w:rPr>
    </w:lvl>
    <w:lvl w:ilvl="1" w:tplc="FFFFFFFF">
      <w:start w:val="1"/>
      <w:numFmt w:val="bullet"/>
      <w:lvlText w:val="o"/>
      <w:lvlJc w:val="left"/>
      <w:pPr>
        <w:ind w:left="1500" w:hanging="360"/>
      </w:pPr>
      <w:rPr>
        <w:rFonts w:ascii="Courier New" w:hAnsi="Courier New" w:hint="default"/>
      </w:rPr>
    </w:lvl>
    <w:lvl w:ilvl="2" w:tplc="FFFFFFFF">
      <w:start w:val="1"/>
      <w:numFmt w:val="bullet"/>
      <w:lvlText w:val=""/>
      <w:lvlJc w:val="left"/>
      <w:pPr>
        <w:ind w:left="2220" w:hanging="360"/>
      </w:pPr>
      <w:rPr>
        <w:rFonts w:ascii="Wingdings" w:hAnsi="Wingdings" w:hint="default"/>
      </w:rPr>
    </w:lvl>
    <w:lvl w:ilvl="3" w:tplc="FFFFFFFF">
      <w:start w:val="1"/>
      <w:numFmt w:val="bullet"/>
      <w:lvlText w:val=""/>
      <w:lvlJc w:val="left"/>
      <w:pPr>
        <w:ind w:left="2940" w:hanging="360"/>
      </w:pPr>
      <w:rPr>
        <w:rFonts w:ascii="Symbol" w:hAnsi="Symbol" w:hint="default"/>
      </w:rPr>
    </w:lvl>
    <w:lvl w:ilvl="4" w:tplc="FFFFFFFF">
      <w:start w:val="1"/>
      <w:numFmt w:val="bullet"/>
      <w:lvlText w:val="o"/>
      <w:lvlJc w:val="left"/>
      <w:pPr>
        <w:ind w:left="3660" w:hanging="360"/>
      </w:pPr>
      <w:rPr>
        <w:rFonts w:ascii="Courier New" w:hAnsi="Courier New" w:hint="default"/>
      </w:rPr>
    </w:lvl>
    <w:lvl w:ilvl="5" w:tplc="FFFFFFFF">
      <w:start w:val="1"/>
      <w:numFmt w:val="bullet"/>
      <w:lvlText w:val=""/>
      <w:lvlJc w:val="left"/>
      <w:pPr>
        <w:ind w:left="4380" w:hanging="360"/>
      </w:pPr>
      <w:rPr>
        <w:rFonts w:ascii="Wingdings" w:hAnsi="Wingdings" w:hint="default"/>
      </w:rPr>
    </w:lvl>
    <w:lvl w:ilvl="6" w:tplc="FFFFFFFF">
      <w:start w:val="1"/>
      <w:numFmt w:val="bullet"/>
      <w:lvlText w:val=""/>
      <w:lvlJc w:val="left"/>
      <w:pPr>
        <w:ind w:left="5100" w:hanging="360"/>
      </w:pPr>
      <w:rPr>
        <w:rFonts w:ascii="Symbol" w:hAnsi="Symbol" w:hint="default"/>
      </w:rPr>
    </w:lvl>
    <w:lvl w:ilvl="7" w:tplc="FFFFFFFF">
      <w:start w:val="1"/>
      <w:numFmt w:val="bullet"/>
      <w:lvlText w:val="o"/>
      <w:lvlJc w:val="left"/>
      <w:pPr>
        <w:ind w:left="5820" w:hanging="360"/>
      </w:pPr>
      <w:rPr>
        <w:rFonts w:ascii="Courier New" w:hAnsi="Courier New" w:hint="default"/>
      </w:rPr>
    </w:lvl>
    <w:lvl w:ilvl="8" w:tplc="FFFFFFFF">
      <w:start w:val="1"/>
      <w:numFmt w:val="bullet"/>
      <w:lvlText w:val=""/>
      <w:lvlJc w:val="left"/>
      <w:pPr>
        <w:ind w:left="6540" w:hanging="360"/>
      </w:pPr>
      <w:rPr>
        <w:rFonts w:ascii="Wingdings" w:hAnsi="Wingdings" w:hint="default"/>
      </w:rPr>
    </w:lvl>
  </w:abstractNum>
  <w:abstractNum w:abstractNumId="19" w15:restartNumberingAfterBreak="0">
    <w:nsid w:val="4E600915"/>
    <w:multiLevelType w:val="hybridMultilevel"/>
    <w:tmpl w:val="266C3F98"/>
    <w:lvl w:ilvl="0" w:tplc="040E0001">
      <w:start w:val="1"/>
      <w:numFmt w:val="bullet"/>
      <w:pStyle w:val="StlusStlusCmsor2Arial11pt25-osszrkeNincsalhz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F407EBF"/>
    <w:multiLevelType w:val="multilevel"/>
    <w:tmpl w:val="1B86244E"/>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1310E10"/>
    <w:multiLevelType w:val="hybridMultilevel"/>
    <w:tmpl w:val="7CE4C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6C8767E"/>
    <w:multiLevelType w:val="hybridMultilevel"/>
    <w:tmpl w:val="E8DCE98E"/>
    <w:lvl w:ilvl="0" w:tplc="040E000F">
      <w:start w:val="1"/>
      <w:numFmt w:val="decimal"/>
      <w:lvlText w:val="%1."/>
      <w:lvlJc w:val="left"/>
      <w:pPr>
        <w:ind w:left="360" w:hanging="360"/>
      </w:pPr>
      <w:rPr>
        <w:rFonts w:hint="default"/>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3" w15:restartNumberingAfterBreak="0">
    <w:nsid w:val="56F718CE"/>
    <w:multiLevelType w:val="hybridMultilevel"/>
    <w:tmpl w:val="45F66730"/>
    <w:lvl w:ilvl="0" w:tplc="B2F4D1A6">
      <w:numFmt w:val="bullet"/>
      <w:lvlText w:val=""/>
      <w:lvlJc w:val="left"/>
      <w:pPr>
        <w:ind w:left="720" w:hanging="360"/>
      </w:pPr>
      <w:rPr>
        <w:rFonts w:ascii="Symbol" w:eastAsia="Times New Roman" w:hAnsi="Symbol" w:cs="Times New Roman" w:hint="default"/>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8306097"/>
    <w:multiLevelType w:val="hybridMultilevel"/>
    <w:tmpl w:val="9DCC31BE"/>
    <w:lvl w:ilvl="0" w:tplc="318E862E">
      <w:start w:val="4"/>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E64761F"/>
    <w:multiLevelType w:val="hybridMultilevel"/>
    <w:tmpl w:val="B7F0F6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8E13DC5"/>
    <w:multiLevelType w:val="hybridMultilevel"/>
    <w:tmpl w:val="6CB4CBB0"/>
    <w:lvl w:ilvl="0" w:tplc="D7DA782C">
      <w:start w:val="1"/>
      <w:numFmt w:val="bullet"/>
      <w:pStyle w:val="ListBullet2"/>
      <w:lvlText w:val="o"/>
      <w:lvlJc w:val="left"/>
      <w:pPr>
        <w:ind w:left="1800" w:hanging="360"/>
      </w:pPr>
      <w:rPr>
        <w:rFonts w:ascii="Courier New" w:hAnsi="Courier New" w:cs="Courier New"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27" w15:restartNumberingAfterBreak="0">
    <w:nsid w:val="6B2777C1"/>
    <w:multiLevelType w:val="hybridMultilevel"/>
    <w:tmpl w:val="E0803D80"/>
    <w:lvl w:ilvl="0" w:tplc="318E862E">
      <w:start w:val="4"/>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04D7F6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0F411D6"/>
    <w:multiLevelType w:val="multilevel"/>
    <w:tmpl w:val="9B9E7D98"/>
    <w:styleLink w:val="StyleBulleted"/>
    <w:lvl w:ilvl="0">
      <w:start w:val="1"/>
      <w:numFmt w:val="bullet"/>
      <w:lvlText w:val=""/>
      <w:lvlJc w:val="left"/>
      <w:pPr>
        <w:tabs>
          <w:tab w:val="num" w:pos="680"/>
        </w:tabs>
        <w:ind w:left="680" w:hanging="323"/>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CC70CF"/>
    <w:multiLevelType w:val="multilevel"/>
    <w:tmpl w:val="A8B0D590"/>
    <w:lvl w:ilvl="0">
      <w:start w:val="1"/>
      <w:numFmt w:val="decimal"/>
      <w:pStyle w:val="Heading1"/>
      <w:lvlText w:val="%1."/>
      <w:lvlJc w:val="left"/>
      <w:pPr>
        <w:ind w:left="360" w:hanging="360"/>
      </w:pPr>
      <w:rPr>
        <w:rFonts w:hint="default"/>
        <w:sz w:val="22"/>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78A067C7"/>
    <w:multiLevelType w:val="hybridMultilevel"/>
    <w:tmpl w:val="08A2785C"/>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2" w15:restartNumberingAfterBreak="0">
    <w:nsid w:val="7A265A14"/>
    <w:multiLevelType w:val="hybridMultilevel"/>
    <w:tmpl w:val="EE688E20"/>
    <w:lvl w:ilvl="0" w:tplc="040E000F">
      <w:start w:val="1"/>
      <w:numFmt w:val="decimal"/>
      <w:lvlText w:val="%1."/>
      <w:lvlJc w:val="left"/>
      <w:pPr>
        <w:ind w:left="502" w:hanging="360"/>
      </w:p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3" w15:restartNumberingAfterBreak="0">
    <w:nsid w:val="7E1C5AD4"/>
    <w:multiLevelType w:val="hybridMultilevel"/>
    <w:tmpl w:val="8C680B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lvlOverride w:ilvl="0">
      <w:lvl w:ilvl="0">
        <w:start w:val="1"/>
        <w:numFmt w:val="bullet"/>
        <w:pStyle w:val="ListBullet"/>
        <w:lvlText w:val=""/>
        <w:legacy w:legacy="1" w:legacySpace="0" w:legacyIndent="360"/>
        <w:lvlJc w:val="left"/>
        <w:pPr>
          <w:ind w:left="1800" w:hanging="360"/>
        </w:pPr>
        <w:rPr>
          <w:rFonts w:ascii="Symbol" w:hAnsi="Symbol" w:hint="default"/>
          <w:sz w:val="22"/>
        </w:rPr>
      </w:lvl>
    </w:lvlOverride>
  </w:num>
  <w:num w:numId="2">
    <w:abstractNumId w:val="30"/>
  </w:num>
  <w:num w:numId="3">
    <w:abstractNumId w:val="29"/>
  </w:num>
  <w:num w:numId="4">
    <w:abstractNumId w:val="28"/>
  </w:num>
  <w:num w:numId="5">
    <w:abstractNumId w:val="26"/>
  </w:num>
  <w:num w:numId="6">
    <w:abstractNumId w:val="12"/>
  </w:num>
  <w:num w:numId="7">
    <w:abstractNumId w:val="9"/>
  </w:num>
  <w:num w:numId="8">
    <w:abstractNumId w:val="20"/>
  </w:num>
  <w:num w:numId="9">
    <w:abstractNumId w:val="19"/>
  </w:num>
  <w:num w:numId="10">
    <w:abstractNumId w:val="18"/>
  </w:num>
  <w:num w:numId="11">
    <w:abstractNumId w:val="17"/>
  </w:num>
  <w:num w:numId="12">
    <w:abstractNumId w:val="8"/>
  </w:num>
  <w:num w:numId="13">
    <w:abstractNumId w:val="7"/>
  </w:num>
  <w:num w:numId="14">
    <w:abstractNumId w:val="21"/>
  </w:num>
  <w:num w:numId="15">
    <w:abstractNumId w:val="5"/>
  </w:num>
  <w:num w:numId="16">
    <w:abstractNumId w:val="2"/>
  </w:num>
  <w:num w:numId="17">
    <w:abstractNumId w:val="14"/>
  </w:num>
  <w:num w:numId="18">
    <w:abstractNumId w:val="23"/>
  </w:num>
  <w:num w:numId="19">
    <w:abstractNumId w:val="6"/>
  </w:num>
  <w:num w:numId="20">
    <w:abstractNumId w:val="11"/>
  </w:num>
  <w:num w:numId="21">
    <w:abstractNumId w:val="4"/>
  </w:num>
  <w:num w:numId="22">
    <w:abstractNumId w:val="13"/>
  </w:num>
  <w:num w:numId="23">
    <w:abstractNumId w:val="27"/>
  </w:num>
  <w:num w:numId="24">
    <w:abstractNumId w:val="24"/>
  </w:num>
  <w:num w:numId="25">
    <w:abstractNumId w:val="3"/>
  </w:num>
  <w:num w:numId="26">
    <w:abstractNumId w:val="25"/>
  </w:num>
  <w:num w:numId="27">
    <w:abstractNumId w:val="10"/>
  </w:num>
  <w:num w:numId="28">
    <w:abstractNumId w:val="32"/>
  </w:num>
  <w:num w:numId="29">
    <w:abstractNumId w:val="22"/>
  </w:num>
  <w:num w:numId="30">
    <w:abstractNumId w:val="15"/>
  </w:num>
  <w:num w:numId="31">
    <w:abstractNumId w:val="33"/>
  </w:num>
  <w:num w:numId="32">
    <w:abstractNumId w:val="31"/>
  </w:num>
  <w:num w:numId="33">
    <w:abstractNumId w:val="1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hu-HU" w:vendorID="7" w:dllVersion="522" w:checkStyle="1"/>
  <w:activeWritingStyle w:appName="MSWord" w:lang="hu-HU" w:vendorID="7" w:dllVersion="513"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60"/>
  <w:hyphenationZone w:val="425"/>
  <w:defaultTableStyle w:val="NMHH-Tblzatlila"/>
  <w:drawingGridHorizontalSpacing w:val="100"/>
  <w:drawingGridVerticalSpacing w:val="187"/>
  <w:displayHorizontalDrawingGridEvery w:val="2"/>
  <w:doNotShadeFormData/>
  <w:noPunctuationKerning/>
  <w:characterSpacingControl w:val="doNotCompress"/>
  <w:hdrShapeDefaults>
    <o:shapedefaults v:ext="edit" spidmax="4097" fill="f" fillcolor="white" stroke="f">
      <v:fill color="white" on="f"/>
      <v:stroke on="f"/>
      <o:colormru v:ext="edit" colors="#d2d2d2,#cdcdcd,#c8c8c8"/>
    </o:shapedefaults>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C8B"/>
    <w:rsid w:val="00000042"/>
    <w:rsid w:val="00000125"/>
    <w:rsid w:val="000002B8"/>
    <w:rsid w:val="000007D9"/>
    <w:rsid w:val="00000E1B"/>
    <w:rsid w:val="000011D2"/>
    <w:rsid w:val="00001852"/>
    <w:rsid w:val="00001B41"/>
    <w:rsid w:val="00001F6C"/>
    <w:rsid w:val="00002EFA"/>
    <w:rsid w:val="000033DE"/>
    <w:rsid w:val="0000489C"/>
    <w:rsid w:val="00004A2A"/>
    <w:rsid w:val="00004FC3"/>
    <w:rsid w:val="0000663A"/>
    <w:rsid w:val="00006A5B"/>
    <w:rsid w:val="000077F0"/>
    <w:rsid w:val="00007ED3"/>
    <w:rsid w:val="00010BD0"/>
    <w:rsid w:val="00010DAE"/>
    <w:rsid w:val="00010EFC"/>
    <w:rsid w:val="00011FD5"/>
    <w:rsid w:val="00012633"/>
    <w:rsid w:val="00013947"/>
    <w:rsid w:val="000140A7"/>
    <w:rsid w:val="000146B1"/>
    <w:rsid w:val="000158AB"/>
    <w:rsid w:val="00015D93"/>
    <w:rsid w:val="00015EF5"/>
    <w:rsid w:val="000163E0"/>
    <w:rsid w:val="00016BD8"/>
    <w:rsid w:val="00017301"/>
    <w:rsid w:val="000229FB"/>
    <w:rsid w:val="000236F5"/>
    <w:rsid w:val="00023DBC"/>
    <w:rsid w:val="00026097"/>
    <w:rsid w:val="00026838"/>
    <w:rsid w:val="000269FA"/>
    <w:rsid w:val="00026B22"/>
    <w:rsid w:val="00026D7C"/>
    <w:rsid w:val="00026FC2"/>
    <w:rsid w:val="00027162"/>
    <w:rsid w:val="00027CAD"/>
    <w:rsid w:val="00027E69"/>
    <w:rsid w:val="000308DF"/>
    <w:rsid w:val="00031EFE"/>
    <w:rsid w:val="00033221"/>
    <w:rsid w:val="00033446"/>
    <w:rsid w:val="0003387D"/>
    <w:rsid w:val="00033992"/>
    <w:rsid w:val="000344DA"/>
    <w:rsid w:val="00034D68"/>
    <w:rsid w:val="00037282"/>
    <w:rsid w:val="000413AC"/>
    <w:rsid w:val="00041A7A"/>
    <w:rsid w:val="00041AF0"/>
    <w:rsid w:val="00041D02"/>
    <w:rsid w:val="0004290A"/>
    <w:rsid w:val="00043305"/>
    <w:rsid w:val="00043877"/>
    <w:rsid w:val="00044FE8"/>
    <w:rsid w:val="00046683"/>
    <w:rsid w:val="00046A09"/>
    <w:rsid w:val="00050A69"/>
    <w:rsid w:val="00050C0F"/>
    <w:rsid w:val="00050FD9"/>
    <w:rsid w:val="0005105D"/>
    <w:rsid w:val="00051205"/>
    <w:rsid w:val="0005363B"/>
    <w:rsid w:val="00053677"/>
    <w:rsid w:val="00053CC4"/>
    <w:rsid w:val="00053DE1"/>
    <w:rsid w:val="00054556"/>
    <w:rsid w:val="000547D0"/>
    <w:rsid w:val="00054BE3"/>
    <w:rsid w:val="00055C56"/>
    <w:rsid w:val="00056D02"/>
    <w:rsid w:val="00056DF5"/>
    <w:rsid w:val="000572D4"/>
    <w:rsid w:val="0005742C"/>
    <w:rsid w:val="00060545"/>
    <w:rsid w:val="000605A5"/>
    <w:rsid w:val="0006090B"/>
    <w:rsid w:val="00061B56"/>
    <w:rsid w:val="000625F9"/>
    <w:rsid w:val="00062BF3"/>
    <w:rsid w:val="000633FD"/>
    <w:rsid w:val="000638D8"/>
    <w:rsid w:val="00063A50"/>
    <w:rsid w:val="0006520F"/>
    <w:rsid w:val="00065224"/>
    <w:rsid w:val="00065A78"/>
    <w:rsid w:val="00065D20"/>
    <w:rsid w:val="0006744E"/>
    <w:rsid w:val="00067A62"/>
    <w:rsid w:val="00067B27"/>
    <w:rsid w:val="000700F3"/>
    <w:rsid w:val="0007062E"/>
    <w:rsid w:val="00070766"/>
    <w:rsid w:val="00070B1D"/>
    <w:rsid w:val="0007155A"/>
    <w:rsid w:val="00071857"/>
    <w:rsid w:val="00071FB0"/>
    <w:rsid w:val="000733A1"/>
    <w:rsid w:val="00073D33"/>
    <w:rsid w:val="00074245"/>
    <w:rsid w:val="0007550B"/>
    <w:rsid w:val="00075859"/>
    <w:rsid w:val="00075BEC"/>
    <w:rsid w:val="0007608B"/>
    <w:rsid w:val="00076428"/>
    <w:rsid w:val="00077191"/>
    <w:rsid w:val="000774EE"/>
    <w:rsid w:val="00077F3D"/>
    <w:rsid w:val="00081136"/>
    <w:rsid w:val="00081571"/>
    <w:rsid w:val="00082994"/>
    <w:rsid w:val="0008344B"/>
    <w:rsid w:val="000836B3"/>
    <w:rsid w:val="00083D1E"/>
    <w:rsid w:val="00084E51"/>
    <w:rsid w:val="00084FE0"/>
    <w:rsid w:val="0008694C"/>
    <w:rsid w:val="00086E46"/>
    <w:rsid w:val="00087184"/>
    <w:rsid w:val="000878F5"/>
    <w:rsid w:val="00087A01"/>
    <w:rsid w:val="000903B7"/>
    <w:rsid w:val="000906C9"/>
    <w:rsid w:val="00090925"/>
    <w:rsid w:val="0009101F"/>
    <w:rsid w:val="0009211E"/>
    <w:rsid w:val="00092691"/>
    <w:rsid w:val="00093AF3"/>
    <w:rsid w:val="00093B50"/>
    <w:rsid w:val="000945DF"/>
    <w:rsid w:val="000948D6"/>
    <w:rsid w:val="00094BC9"/>
    <w:rsid w:val="00094E8F"/>
    <w:rsid w:val="00095A7D"/>
    <w:rsid w:val="0009619B"/>
    <w:rsid w:val="000965E7"/>
    <w:rsid w:val="00096B75"/>
    <w:rsid w:val="00097ADF"/>
    <w:rsid w:val="00097F24"/>
    <w:rsid w:val="000A0786"/>
    <w:rsid w:val="000A0C45"/>
    <w:rsid w:val="000A0D30"/>
    <w:rsid w:val="000A12F6"/>
    <w:rsid w:val="000A14E0"/>
    <w:rsid w:val="000A18E2"/>
    <w:rsid w:val="000A24FB"/>
    <w:rsid w:val="000A4D3B"/>
    <w:rsid w:val="000A783A"/>
    <w:rsid w:val="000A7DDE"/>
    <w:rsid w:val="000A7F8A"/>
    <w:rsid w:val="000B02F7"/>
    <w:rsid w:val="000B0E68"/>
    <w:rsid w:val="000B12E2"/>
    <w:rsid w:val="000B2424"/>
    <w:rsid w:val="000B38BF"/>
    <w:rsid w:val="000B3E4D"/>
    <w:rsid w:val="000B4A59"/>
    <w:rsid w:val="000B4DC9"/>
    <w:rsid w:val="000B5514"/>
    <w:rsid w:val="000B558B"/>
    <w:rsid w:val="000B59E8"/>
    <w:rsid w:val="000B6CA2"/>
    <w:rsid w:val="000B6DD1"/>
    <w:rsid w:val="000B6E29"/>
    <w:rsid w:val="000B6F34"/>
    <w:rsid w:val="000B6F9D"/>
    <w:rsid w:val="000B6FB0"/>
    <w:rsid w:val="000B759D"/>
    <w:rsid w:val="000B79E3"/>
    <w:rsid w:val="000C113C"/>
    <w:rsid w:val="000C159E"/>
    <w:rsid w:val="000C15E8"/>
    <w:rsid w:val="000C1641"/>
    <w:rsid w:val="000C25E9"/>
    <w:rsid w:val="000C2CA4"/>
    <w:rsid w:val="000C31E2"/>
    <w:rsid w:val="000C5397"/>
    <w:rsid w:val="000C628F"/>
    <w:rsid w:val="000C6973"/>
    <w:rsid w:val="000C7CF9"/>
    <w:rsid w:val="000D0331"/>
    <w:rsid w:val="000D0F95"/>
    <w:rsid w:val="000D1218"/>
    <w:rsid w:val="000D1683"/>
    <w:rsid w:val="000D2F91"/>
    <w:rsid w:val="000D42B7"/>
    <w:rsid w:val="000D4C26"/>
    <w:rsid w:val="000D55C4"/>
    <w:rsid w:val="000D5642"/>
    <w:rsid w:val="000D565F"/>
    <w:rsid w:val="000E0446"/>
    <w:rsid w:val="000E22E6"/>
    <w:rsid w:val="000E2939"/>
    <w:rsid w:val="000E41A5"/>
    <w:rsid w:val="000E479B"/>
    <w:rsid w:val="000E4877"/>
    <w:rsid w:val="000E48A3"/>
    <w:rsid w:val="000E4DF8"/>
    <w:rsid w:val="000E4EA0"/>
    <w:rsid w:val="000E5EF2"/>
    <w:rsid w:val="000E5F12"/>
    <w:rsid w:val="000E6073"/>
    <w:rsid w:val="000F02CC"/>
    <w:rsid w:val="000F03BE"/>
    <w:rsid w:val="000F07F5"/>
    <w:rsid w:val="000F1DD2"/>
    <w:rsid w:val="000F2107"/>
    <w:rsid w:val="000F255E"/>
    <w:rsid w:val="000F3D86"/>
    <w:rsid w:val="000F46AD"/>
    <w:rsid w:val="000F5156"/>
    <w:rsid w:val="000F5317"/>
    <w:rsid w:val="000F5425"/>
    <w:rsid w:val="000F65E8"/>
    <w:rsid w:val="000F65F0"/>
    <w:rsid w:val="000F6A6E"/>
    <w:rsid w:val="000F71DB"/>
    <w:rsid w:val="000F7496"/>
    <w:rsid w:val="000F76C8"/>
    <w:rsid w:val="001000E3"/>
    <w:rsid w:val="00100884"/>
    <w:rsid w:val="00100F77"/>
    <w:rsid w:val="00101159"/>
    <w:rsid w:val="0010178B"/>
    <w:rsid w:val="00101B8A"/>
    <w:rsid w:val="00101E8D"/>
    <w:rsid w:val="001024CF"/>
    <w:rsid w:val="00102BCF"/>
    <w:rsid w:val="00102C3F"/>
    <w:rsid w:val="00102CD6"/>
    <w:rsid w:val="00102FB5"/>
    <w:rsid w:val="00103569"/>
    <w:rsid w:val="001054D1"/>
    <w:rsid w:val="0010555D"/>
    <w:rsid w:val="00105774"/>
    <w:rsid w:val="00106025"/>
    <w:rsid w:val="00106B57"/>
    <w:rsid w:val="00106FD9"/>
    <w:rsid w:val="001100AF"/>
    <w:rsid w:val="00110151"/>
    <w:rsid w:val="0011097D"/>
    <w:rsid w:val="0011195D"/>
    <w:rsid w:val="00113012"/>
    <w:rsid w:val="00113B0E"/>
    <w:rsid w:val="001158FE"/>
    <w:rsid w:val="00115B05"/>
    <w:rsid w:val="0011655C"/>
    <w:rsid w:val="0011758B"/>
    <w:rsid w:val="00120754"/>
    <w:rsid w:val="00121A14"/>
    <w:rsid w:val="00121D9D"/>
    <w:rsid w:val="00122E3D"/>
    <w:rsid w:val="00123B1F"/>
    <w:rsid w:val="00123FFC"/>
    <w:rsid w:val="00124AEF"/>
    <w:rsid w:val="00124F4E"/>
    <w:rsid w:val="00125BFD"/>
    <w:rsid w:val="00125C42"/>
    <w:rsid w:val="00125D7F"/>
    <w:rsid w:val="0012687F"/>
    <w:rsid w:val="00126E99"/>
    <w:rsid w:val="0013015C"/>
    <w:rsid w:val="00130183"/>
    <w:rsid w:val="001305E2"/>
    <w:rsid w:val="001310D7"/>
    <w:rsid w:val="00131EB1"/>
    <w:rsid w:val="00131EE7"/>
    <w:rsid w:val="001329E3"/>
    <w:rsid w:val="00132EFC"/>
    <w:rsid w:val="00133013"/>
    <w:rsid w:val="00135EB9"/>
    <w:rsid w:val="001361B1"/>
    <w:rsid w:val="001365AC"/>
    <w:rsid w:val="00136E17"/>
    <w:rsid w:val="00136E37"/>
    <w:rsid w:val="00136E4C"/>
    <w:rsid w:val="00137019"/>
    <w:rsid w:val="0014007D"/>
    <w:rsid w:val="00140B63"/>
    <w:rsid w:val="00141466"/>
    <w:rsid w:val="001419EA"/>
    <w:rsid w:val="001419F1"/>
    <w:rsid w:val="00141E87"/>
    <w:rsid w:val="001423DA"/>
    <w:rsid w:val="00142506"/>
    <w:rsid w:val="00142B99"/>
    <w:rsid w:val="00145AB9"/>
    <w:rsid w:val="00146C25"/>
    <w:rsid w:val="00147213"/>
    <w:rsid w:val="001478FA"/>
    <w:rsid w:val="00147CCF"/>
    <w:rsid w:val="00150AD6"/>
    <w:rsid w:val="00150CD1"/>
    <w:rsid w:val="00151051"/>
    <w:rsid w:val="0015198D"/>
    <w:rsid w:val="0015235C"/>
    <w:rsid w:val="001525B3"/>
    <w:rsid w:val="00152668"/>
    <w:rsid w:val="00153117"/>
    <w:rsid w:val="00153574"/>
    <w:rsid w:val="001540CC"/>
    <w:rsid w:val="001549F9"/>
    <w:rsid w:val="00157087"/>
    <w:rsid w:val="00160174"/>
    <w:rsid w:val="0016041C"/>
    <w:rsid w:val="0016097B"/>
    <w:rsid w:val="001613A8"/>
    <w:rsid w:val="001630A7"/>
    <w:rsid w:val="00163BA5"/>
    <w:rsid w:val="001649EF"/>
    <w:rsid w:val="00165469"/>
    <w:rsid w:val="00165BA8"/>
    <w:rsid w:val="00167E2B"/>
    <w:rsid w:val="00170637"/>
    <w:rsid w:val="0017075F"/>
    <w:rsid w:val="00170AC1"/>
    <w:rsid w:val="001713C8"/>
    <w:rsid w:val="00172860"/>
    <w:rsid w:val="0017476B"/>
    <w:rsid w:val="00176E47"/>
    <w:rsid w:val="001777F3"/>
    <w:rsid w:val="001811A3"/>
    <w:rsid w:val="00182329"/>
    <w:rsid w:val="001833C8"/>
    <w:rsid w:val="00183DB0"/>
    <w:rsid w:val="00183EF4"/>
    <w:rsid w:val="00184B49"/>
    <w:rsid w:val="00185A11"/>
    <w:rsid w:val="00186A8E"/>
    <w:rsid w:val="00187DDD"/>
    <w:rsid w:val="00190DFE"/>
    <w:rsid w:val="00191B52"/>
    <w:rsid w:val="00191D12"/>
    <w:rsid w:val="00191D25"/>
    <w:rsid w:val="001929BD"/>
    <w:rsid w:val="001937A8"/>
    <w:rsid w:val="001939BD"/>
    <w:rsid w:val="00193CB4"/>
    <w:rsid w:val="00193DE5"/>
    <w:rsid w:val="00193F77"/>
    <w:rsid w:val="00196A7F"/>
    <w:rsid w:val="0019747A"/>
    <w:rsid w:val="00197CCF"/>
    <w:rsid w:val="001A0128"/>
    <w:rsid w:val="001A021B"/>
    <w:rsid w:val="001A09A2"/>
    <w:rsid w:val="001A0E64"/>
    <w:rsid w:val="001A100D"/>
    <w:rsid w:val="001A1B79"/>
    <w:rsid w:val="001A205E"/>
    <w:rsid w:val="001A2199"/>
    <w:rsid w:val="001A3872"/>
    <w:rsid w:val="001A3C23"/>
    <w:rsid w:val="001A3E70"/>
    <w:rsid w:val="001A40BB"/>
    <w:rsid w:val="001A45A9"/>
    <w:rsid w:val="001A4919"/>
    <w:rsid w:val="001A4B37"/>
    <w:rsid w:val="001A5D91"/>
    <w:rsid w:val="001B0E9C"/>
    <w:rsid w:val="001B1254"/>
    <w:rsid w:val="001B1C13"/>
    <w:rsid w:val="001B21FC"/>
    <w:rsid w:val="001B22DC"/>
    <w:rsid w:val="001B27EE"/>
    <w:rsid w:val="001B28D7"/>
    <w:rsid w:val="001B3C58"/>
    <w:rsid w:val="001B4956"/>
    <w:rsid w:val="001B4B8C"/>
    <w:rsid w:val="001B4F40"/>
    <w:rsid w:val="001B5757"/>
    <w:rsid w:val="001B7AE7"/>
    <w:rsid w:val="001C034B"/>
    <w:rsid w:val="001C0C76"/>
    <w:rsid w:val="001C0C89"/>
    <w:rsid w:val="001C0E2A"/>
    <w:rsid w:val="001C2A18"/>
    <w:rsid w:val="001C2DDA"/>
    <w:rsid w:val="001C308C"/>
    <w:rsid w:val="001C3344"/>
    <w:rsid w:val="001C36F9"/>
    <w:rsid w:val="001C4F9B"/>
    <w:rsid w:val="001C55D1"/>
    <w:rsid w:val="001C63CA"/>
    <w:rsid w:val="001D03BD"/>
    <w:rsid w:val="001D073C"/>
    <w:rsid w:val="001D08B3"/>
    <w:rsid w:val="001D0E26"/>
    <w:rsid w:val="001D216B"/>
    <w:rsid w:val="001D3480"/>
    <w:rsid w:val="001D3EDE"/>
    <w:rsid w:val="001D44FA"/>
    <w:rsid w:val="001D5BA2"/>
    <w:rsid w:val="001D5D62"/>
    <w:rsid w:val="001D626C"/>
    <w:rsid w:val="001D63F6"/>
    <w:rsid w:val="001D68A6"/>
    <w:rsid w:val="001D73DE"/>
    <w:rsid w:val="001D7454"/>
    <w:rsid w:val="001E0106"/>
    <w:rsid w:val="001E09FA"/>
    <w:rsid w:val="001E0A93"/>
    <w:rsid w:val="001E10DF"/>
    <w:rsid w:val="001E129B"/>
    <w:rsid w:val="001E2517"/>
    <w:rsid w:val="001E3A12"/>
    <w:rsid w:val="001E469A"/>
    <w:rsid w:val="001E49FF"/>
    <w:rsid w:val="001E4E78"/>
    <w:rsid w:val="001E58F8"/>
    <w:rsid w:val="001E707D"/>
    <w:rsid w:val="001E7555"/>
    <w:rsid w:val="001E7D18"/>
    <w:rsid w:val="001F0515"/>
    <w:rsid w:val="001F0CE4"/>
    <w:rsid w:val="001F21D4"/>
    <w:rsid w:val="001F22E7"/>
    <w:rsid w:val="001F2F51"/>
    <w:rsid w:val="001F4403"/>
    <w:rsid w:val="001F50EA"/>
    <w:rsid w:val="001F6104"/>
    <w:rsid w:val="00201671"/>
    <w:rsid w:val="00201874"/>
    <w:rsid w:val="00201EC3"/>
    <w:rsid w:val="00201F4A"/>
    <w:rsid w:val="00202AD6"/>
    <w:rsid w:val="00203708"/>
    <w:rsid w:val="00203C78"/>
    <w:rsid w:val="002047C2"/>
    <w:rsid w:val="002049E7"/>
    <w:rsid w:val="00204FAB"/>
    <w:rsid w:val="00205E3C"/>
    <w:rsid w:val="002063CC"/>
    <w:rsid w:val="00206A5E"/>
    <w:rsid w:val="00207CC5"/>
    <w:rsid w:val="002108DB"/>
    <w:rsid w:val="00210F23"/>
    <w:rsid w:val="00212C08"/>
    <w:rsid w:val="002137DD"/>
    <w:rsid w:val="002149A7"/>
    <w:rsid w:val="00214E17"/>
    <w:rsid w:val="00215604"/>
    <w:rsid w:val="002163E9"/>
    <w:rsid w:val="00220A06"/>
    <w:rsid w:val="002220EB"/>
    <w:rsid w:val="0022250F"/>
    <w:rsid w:val="00222CBB"/>
    <w:rsid w:val="00223552"/>
    <w:rsid w:val="002237F9"/>
    <w:rsid w:val="0022516D"/>
    <w:rsid w:val="00230E90"/>
    <w:rsid w:val="00231626"/>
    <w:rsid w:val="00231846"/>
    <w:rsid w:val="00231ABF"/>
    <w:rsid w:val="00231E3B"/>
    <w:rsid w:val="002322B2"/>
    <w:rsid w:val="0023280F"/>
    <w:rsid w:val="00232DDB"/>
    <w:rsid w:val="00233BBE"/>
    <w:rsid w:val="002348EA"/>
    <w:rsid w:val="002354AB"/>
    <w:rsid w:val="00236A17"/>
    <w:rsid w:val="00236B62"/>
    <w:rsid w:val="00236D57"/>
    <w:rsid w:val="00237908"/>
    <w:rsid w:val="00240226"/>
    <w:rsid w:val="00240354"/>
    <w:rsid w:val="0024208E"/>
    <w:rsid w:val="00242907"/>
    <w:rsid w:val="002437E1"/>
    <w:rsid w:val="00243CDD"/>
    <w:rsid w:val="00244134"/>
    <w:rsid w:val="002443B2"/>
    <w:rsid w:val="00245600"/>
    <w:rsid w:val="002461EF"/>
    <w:rsid w:val="00246835"/>
    <w:rsid w:val="002472B9"/>
    <w:rsid w:val="00250572"/>
    <w:rsid w:val="002506B3"/>
    <w:rsid w:val="00251E89"/>
    <w:rsid w:val="002523C5"/>
    <w:rsid w:val="00252546"/>
    <w:rsid w:val="0025254B"/>
    <w:rsid w:val="00252D94"/>
    <w:rsid w:val="00253258"/>
    <w:rsid w:val="00253C74"/>
    <w:rsid w:val="00253CBC"/>
    <w:rsid w:val="00255306"/>
    <w:rsid w:val="0025565D"/>
    <w:rsid w:val="00255CD8"/>
    <w:rsid w:val="00256144"/>
    <w:rsid w:val="00256538"/>
    <w:rsid w:val="00256AB5"/>
    <w:rsid w:val="00257E68"/>
    <w:rsid w:val="00257F4B"/>
    <w:rsid w:val="0026298B"/>
    <w:rsid w:val="0026317B"/>
    <w:rsid w:val="00263770"/>
    <w:rsid w:val="002641FC"/>
    <w:rsid w:val="00264DBD"/>
    <w:rsid w:val="002651A0"/>
    <w:rsid w:val="00265F28"/>
    <w:rsid w:val="00266496"/>
    <w:rsid w:val="00266954"/>
    <w:rsid w:val="00266D41"/>
    <w:rsid w:val="00267313"/>
    <w:rsid w:val="00267F58"/>
    <w:rsid w:val="00270E01"/>
    <w:rsid w:val="00270FD1"/>
    <w:rsid w:val="002714BB"/>
    <w:rsid w:val="00271652"/>
    <w:rsid w:val="00272960"/>
    <w:rsid w:val="002756B2"/>
    <w:rsid w:val="002759B1"/>
    <w:rsid w:val="002759D6"/>
    <w:rsid w:val="00275A3F"/>
    <w:rsid w:val="00275AE8"/>
    <w:rsid w:val="00275AF8"/>
    <w:rsid w:val="0027610D"/>
    <w:rsid w:val="0027664D"/>
    <w:rsid w:val="0027673E"/>
    <w:rsid w:val="00276CDD"/>
    <w:rsid w:val="002804EF"/>
    <w:rsid w:val="0028061A"/>
    <w:rsid w:val="00280845"/>
    <w:rsid w:val="002821FE"/>
    <w:rsid w:val="00282247"/>
    <w:rsid w:val="00282661"/>
    <w:rsid w:val="00282A4A"/>
    <w:rsid w:val="0028325D"/>
    <w:rsid w:val="002837B0"/>
    <w:rsid w:val="002849AD"/>
    <w:rsid w:val="00284BCC"/>
    <w:rsid w:val="00284FFB"/>
    <w:rsid w:val="002850FB"/>
    <w:rsid w:val="00285262"/>
    <w:rsid w:val="0029006C"/>
    <w:rsid w:val="00290FDA"/>
    <w:rsid w:val="002923C7"/>
    <w:rsid w:val="002923C9"/>
    <w:rsid w:val="00292FF5"/>
    <w:rsid w:val="0029399D"/>
    <w:rsid w:val="00294B89"/>
    <w:rsid w:val="002950E4"/>
    <w:rsid w:val="00295273"/>
    <w:rsid w:val="00295511"/>
    <w:rsid w:val="0029640F"/>
    <w:rsid w:val="00297518"/>
    <w:rsid w:val="00297B93"/>
    <w:rsid w:val="002A01CF"/>
    <w:rsid w:val="002A1234"/>
    <w:rsid w:val="002A1D1D"/>
    <w:rsid w:val="002A2DFE"/>
    <w:rsid w:val="002A38D8"/>
    <w:rsid w:val="002A3E68"/>
    <w:rsid w:val="002A40EC"/>
    <w:rsid w:val="002A46CD"/>
    <w:rsid w:val="002A4BDE"/>
    <w:rsid w:val="002A53EE"/>
    <w:rsid w:val="002A54D9"/>
    <w:rsid w:val="002A5F26"/>
    <w:rsid w:val="002A7CF4"/>
    <w:rsid w:val="002A7FAA"/>
    <w:rsid w:val="002B0A1E"/>
    <w:rsid w:val="002B0C6C"/>
    <w:rsid w:val="002B0D0F"/>
    <w:rsid w:val="002B1298"/>
    <w:rsid w:val="002B167E"/>
    <w:rsid w:val="002B1853"/>
    <w:rsid w:val="002B1ED9"/>
    <w:rsid w:val="002B1F92"/>
    <w:rsid w:val="002B25A0"/>
    <w:rsid w:val="002B2727"/>
    <w:rsid w:val="002B281D"/>
    <w:rsid w:val="002B3F31"/>
    <w:rsid w:val="002B4608"/>
    <w:rsid w:val="002B4DEA"/>
    <w:rsid w:val="002B529D"/>
    <w:rsid w:val="002B55A2"/>
    <w:rsid w:val="002B5B2C"/>
    <w:rsid w:val="002B67C2"/>
    <w:rsid w:val="002B6D31"/>
    <w:rsid w:val="002C0143"/>
    <w:rsid w:val="002C1C1A"/>
    <w:rsid w:val="002C362B"/>
    <w:rsid w:val="002C36B1"/>
    <w:rsid w:val="002C397C"/>
    <w:rsid w:val="002C455F"/>
    <w:rsid w:val="002C5035"/>
    <w:rsid w:val="002C50C1"/>
    <w:rsid w:val="002C54A5"/>
    <w:rsid w:val="002C6220"/>
    <w:rsid w:val="002C6686"/>
    <w:rsid w:val="002C7DEA"/>
    <w:rsid w:val="002D0128"/>
    <w:rsid w:val="002D0408"/>
    <w:rsid w:val="002D0554"/>
    <w:rsid w:val="002D101B"/>
    <w:rsid w:val="002D13BA"/>
    <w:rsid w:val="002D2AAD"/>
    <w:rsid w:val="002D2B9B"/>
    <w:rsid w:val="002D3170"/>
    <w:rsid w:val="002D5B7C"/>
    <w:rsid w:val="002D60C5"/>
    <w:rsid w:val="002D6E99"/>
    <w:rsid w:val="002D7640"/>
    <w:rsid w:val="002E03EE"/>
    <w:rsid w:val="002E068B"/>
    <w:rsid w:val="002E0DF4"/>
    <w:rsid w:val="002E1584"/>
    <w:rsid w:val="002E1D8F"/>
    <w:rsid w:val="002E266C"/>
    <w:rsid w:val="002E2B03"/>
    <w:rsid w:val="002E3238"/>
    <w:rsid w:val="002E3A2C"/>
    <w:rsid w:val="002E3E3C"/>
    <w:rsid w:val="002E44A2"/>
    <w:rsid w:val="002E4AC8"/>
    <w:rsid w:val="002E675A"/>
    <w:rsid w:val="002E7105"/>
    <w:rsid w:val="002E7472"/>
    <w:rsid w:val="002E75DE"/>
    <w:rsid w:val="002F2297"/>
    <w:rsid w:val="002F414E"/>
    <w:rsid w:val="002F43E1"/>
    <w:rsid w:val="002F4463"/>
    <w:rsid w:val="002F551D"/>
    <w:rsid w:val="002F59AE"/>
    <w:rsid w:val="002F5A7F"/>
    <w:rsid w:val="002F6990"/>
    <w:rsid w:val="002F79CC"/>
    <w:rsid w:val="00300ED6"/>
    <w:rsid w:val="00300FD5"/>
    <w:rsid w:val="00300FFD"/>
    <w:rsid w:val="00301854"/>
    <w:rsid w:val="003020F0"/>
    <w:rsid w:val="00302286"/>
    <w:rsid w:val="00302A1A"/>
    <w:rsid w:val="00303168"/>
    <w:rsid w:val="003041D4"/>
    <w:rsid w:val="00305433"/>
    <w:rsid w:val="00305828"/>
    <w:rsid w:val="0030605E"/>
    <w:rsid w:val="0031092D"/>
    <w:rsid w:val="00311810"/>
    <w:rsid w:val="00312A29"/>
    <w:rsid w:val="00313900"/>
    <w:rsid w:val="00313975"/>
    <w:rsid w:val="00313AF1"/>
    <w:rsid w:val="003146DE"/>
    <w:rsid w:val="00314973"/>
    <w:rsid w:val="003159C2"/>
    <w:rsid w:val="00315F1D"/>
    <w:rsid w:val="00316644"/>
    <w:rsid w:val="00320126"/>
    <w:rsid w:val="003211FE"/>
    <w:rsid w:val="0032161B"/>
    <w:rsid w:val="003237C9"/>
    <w:rsid w:val="00323973"/>
    <w:rsid w:val="00323BA6"/>
    <w:rsid w:val="0032410E"/>
    <w:rsid w:val="00324FE1"/>
    <w:rsid w:val="003260BE"/>
    <w:rsid w:val="003271B8"/>
    <w:rsid w:val="00330511"/>
    <w:rsid w:val="003313DE"/>
    <w:rsid w:val="003316AD"/>
    <w:rsid w:val="00331E68"/>
    <w:rsid w:val="003344CB"/>
    <w:rsid w:val="003357DE"/>
    <w:rsid w:val="003368D2"/>
    <w:rsid w:val="00337012"/>
    <w:rsid w:val="003377BB"/>
    <w:rsid w:val="00337E39"/>
    <w:rsid w:val="003401E1"/>
    <w:rsid w:val="003411B1"/>
    <w:rsid w:val="0034217F"/>
    <w:rsid w:val="00342BD8"/>
    <w:rsid w:val="00342C46"/>
    <w:rsid w:val="00342E57"/>
    <w:rsid w:val="00343399"/>
    <w:rsid w:val="003436FA"/>
    <w:rsid w:val="003437DE"/>
    <w:rsid w:val="00343A2C"/>
    <w:rsid w:val="003440E0"/>
    <w:rsid w:val="00344FA4"/>
    <w:rsid w:val="00345419"/>
    <w:rsid w:val="00345EAA"/>
    <w:rsid w:val="00346BF9"/>
    <w:rsid w:val="00350338"/>
    <w:rsid w:val="003515E0"/>
    <w:rsid w:val="00353C4D"/>
    <w:rsid w:val="00353CAD"/>
    <w:rsid w:val="00354C9C"/>
    <w:rsid w:val="003557BF"/>
    <w:rsid w:val="00356B70"/>
    <w:rsid w:val="00357153"/>
    <w:rsid w:val="00357E78"/>
    <w:rsid w:val="003618FD"/>
    <w:rsid w:val="00363827"/>
    <w:rsid w:val="00364326"/>
    <w:rsid w:val="003653D3"/>
    <w:rsid w:val="00367BDF"/>
    <w:rsid w:val="0037072E"/>
    <w:rsid w:val="00370C03"/>
    <w:rsid w:val="00371C36"/>
    <w:rsid w:val="00372814"/>
    <w:rsid w:val="003738B6"/>
    <w:rsid w:val="00373C4A"/>
    <w:rsid w:val="00375243"/>
    <w:rsid w:val="00376204"/>
    <w:rsid w:val="003827CF"/>
    <w:rsid w:val="0038296F"/>
    <w:rsid w:val="0038316C"/>
    <w:rsid w:val="003837FA"/>
    <w:rsid w:val="00383F54"/>
    <w:rsid w:val="0038438C"/>
    <w:rsid w:val="003871D8"/>
    <w:rsid w:val="00387D3A"/>
    <w:rsid w:val="00390D2B"/>
    <w:rsid w:val="00390F15"/>
    <w:rsid w:val="0039144E"/>
    <w:rsid w:val="003928C0"/>
    <w:rsid w:val="00392E65"/>
    <w:rsid w:val="00393A83"/>
    <w:rsid w:val="0039419B"/>
    <w:rsid w:val="0039483F"/>
    <w:rsid w:val="00395CD1"/>
    <w:rsid w:val="003966C3"/>
    <w:rsid w:val="00396DE6"/>
    <w:rsid w:val="003A019C"/>
    <w:rsid w:val="003A07FE"/>
    <w:rsid w:val="003A14F7"/>
    <w:rsid w:val="003A22BE"/>
    <w:rsid w:val="003A50E3"/>
    <w:rsid w:val="003A5154"/>
    <w:rsid w:val="003A5212"/>
    <w:rsid w:val="003A53B2"/>
    <w:rsid w:val="003A7027"/>
    <w:rsid w:val="003A7E39"/>
    <w:rsid w:val="003B00B4"/>
    <w:rsid w:val="003B078F"/>
    <w:rsid w:val="003B14CC"/>
    <w:rsid w:val="003B1CAA"/>
    <w:rsid w:val="003B2742"/>
    <w:rsid w:val="003B3962"/>
    <w:rsid w:val="003B412B"/>
    <w:rsid w:val="003B446C"/>
    <w:rsid w:val="003B45F0"/>
    <w:rsid w:val="003B5119"/>
    <w:rsid w:val="003B54DE"/>
    <w:rsid w:val="003B5CA4"/>
    <w:rsid w:val="003B5DB0"/>
    <w:rsid w:val="003B6364"/>
    <w:rsid w:val="003B7B29"/>
    <w:rsid w:val="003C0DA7"/>
    <w:rsid w:val="003C0E75"/>
    <w:rsid w:val="003C3775"/>
    <w:rsid w:val="003C38AD"/>
    <w:rsid w:val="003C504C"/>
    <w:rsid w:val="003C531A"/>
    <w:rsid w:val="003C55B9"/>
    <w:rsid w:val="003C5E2E"/>
    <w:rsid w:val="003C730E"/>
    <w:rsid w:val="003C78C9"/>
    <w:rsid w:val="003C7ED5"/>
    <w:rsid w:val="003D10B2"/>
    <w:rsid w:val="003D21EB"/>
    <w:rsid w:val="003D2884"/>
    <w:rsid w:val="003D2A92"/>
    <w:rsid w:val="003D365D"/>
    <w:rsid w:val="003D3DB4"/>
    <w:rsid w:val="003D5EB2"/>
    <w:rsid w:val="003D5ED2"/>
    <w:rsid w:val="003D6BD0"/>
    <w:rsid w:val="003E0C59"/>
    <w:rsid w:val="003E0DC2"/>
    <w:rsid w:val="003E215F"/>
    <w:rsid w:val="003E27D7"/>
    <w:rsid w:val="003E2913"/>
    <w:rsid w:val="003E387C"/>
    <w:rsid w:val="003E3B7A"/>
    <w:rsid w:val="003E410F"/>
    <w:rsid w:val="003E4F55"/>
    <w:rsid w:val="003E50AC"/>
    <w:rsid w:val="003E7D4C"/>
    <w:rsid w:val="003F0A1B"/>
    <w:rsid w:val="003F0B99"/>
    <w:rsid w:val="003F105F"/>
    <w:rsid w:val="003F1F90"/>
    <w:rsid w:val="003F20A2"/>
    <w:rsid w:val="003F2521"/>
    <w:rsid w:val="003F2EAF"/>
    <w:rsid w:val="003F33C2"/>
    <w:rsid w:val="003F3525"/>
    <w:rsid w:val="003F3CA0"/>
    <w:rsid w:val="003F4DF9"/>
    <w:rsid w:val="003F50AE"/>
    <w:rsid w:val="003F5DA8"/>
    <w:rsid w:val="003F6536"/>
    <w:rsid w:val="003F66F5"/>
    <w:rsid w:val="00400127"/>
    <w:rsid w:val="004012AD"/>
    <w:rsid w:val="00401A03"/>
    <w:rsid w:val="0040294D"/>
    <w:rsid w:val="00404D09"/>
    <w:rsid w:val="00404F1D"/>
    <w:rsid w:val="00405021"/>
    <w:rsid w:val="00405109"/>
    <w:rsid w:val="00406233"/>
    <w:rsid w:val="00406A61"/>
    <w:rsid w:val="00410097"/>
    <w:rsid w:val="004119A0"/>
    <w:rsid w:val="00412AB2"/>
    <w:rsid w:val="00412DFA"/>
    <w:rsid w:val="00413E8A"/>
    <w:rsid w:val="00414CAB"/>
    <w:rsid w:val="004152FB"/>
    <w:rsid w:val="004158B7"/>
    <w:rsid w:val="00415CB1"/>
    <w:rsid w:val="00416077"/>
    <w:rsid w:val="00416131"/>
    <w:rsid w:val="004162B5"/>
    <w:rsid w:val="00416663"/>
    <w:rsid w:val="00416D4E"/>
    <w:rsid w:val="00420F0D"/>
    <w:rsid w:val="0042141B"/>
    <w:rsid w:val="00421952"/>
    <w:rsid w:val="00421FB9"/>
    <w:rsid w:val="0042330C"/>
    <w:rsid w:val="00424AD2"/>
    <w:rsid w:val="0042632D"/>
    <w:rsid w:val="0042694F"/>
    <w:rsid w:val="00426BC0"/>
    <w:rsid w:val="00427146"/>
    <w:rsid w:val="00427281"/>
    <w:rsid w:val="00427FDF"/>
    <w:rsid w:val="004301BB"/>
    <w:rsid w:val="004303F7"/>
    <w:rsid w:val="00431452"/>
    <w:rsid w:val="00431C4A"/>
    <w:rsid w:val="00431FFF"/>
    <w:rsid w:val="004322DF"/>
    <w:rsid w:val="0043252E"/>
    <w:rsid w:val="004339A3"/>
    <w:rsid w:val="00433CEB"/>
    <w:rsid w:val="00433D97"/>
    <w:rsid w:val="00434295"/>
    <w:rsid w:val="00434C4B"/>
    <w:rsid w:val="00435258"/>
    <w:rsid w:val="004353F9"/>
    <w:rsid w:val="00435C1D"/>
    <w:rsid w:val="00435EAF"/>
    <w:rsid w:val="00437AE4"/>
    <w:rsid w:val="004400E9"/>
    <w:rsid w:val="004401B8"/>
    <w:rsid w:val="00440ECD"/>
    <w:rsid w:val="00441042"/>
    <w:rsid w:val="00441665"/>
    <w:rsid w:val="00441DAD"/>
    <w:rsid w:val="00442D4E"/>
    <w:rsid w:val="004437C1"/>
    <w:rsid w:val="00444F4E"/>
    <w:rsid w:val="00445C7A"/>
    <w:rsid w:val="00445C8C"/>
    <w:rsid w:val="00445FBC"/>
    <w:rsid w:val="00447290"/>
    <w:rsid w:val="00447348"/>
    <w:rsid w:val="00447B5D"/>
    <w:rsid w:val="00450796"/>
    <w:rsid w:val="004507CC"/>
    <w:rsid w:val="00451D29"/>
    <w:rsid w:val="00452543"/>
    <w:rsid w:val="00452A55"/>
    <w:rsid w:val="00452AA3"/>
    <w:rsid w:val="00453241"/>
    <w:rsid w:val="00453A35"/>
    <w:rsid w:val="00455234"/>
    <w:rsid w:val="004559F1"/>
    <w:rsid w:val="00457167"/>
    <w:rsid w:val="00457A8A"/>
    <w:rsid w:val="00460C0F"/>
    <w:rsid w:val="00461396"/>
    <w:rsid w:val="0046185B"/>
    <w:rsid w:val="00462747"/>
    <w:rsid w:val="004627EB"/>
    <w:rsid w:val="00462B2D"/>
    <w:rsid w:val="00462E6D"/>
    <w:rsid w:val="00462FF3"/>
    <w:rsid w:val="00465662"/>
    <w:rsid w:val="0046588C"/>
    <w:rsid w:val="00465D83"/>
    <w:rsid w:val="00467269"/>
    <w:rsid w:val="00467D1D"/>
    <w:rsid w:val="00470732"/>
    <w:rsid w:val="00471D3D"/>
    <w:rsid w:val="0047201D"/>
    <w:rsid w:val="00472605"/>
    <w:rsid w:val="00473F06"/>
    <w:rsid w:val="004741B2"/>
    <w:rsid w:val="004742F2"/>
    <w:rsid w:val="004746DE"/>
    <w:rsid w:val="00474854"/>
    <w:rsid w:val="00474EB4"/>
    <w:rsid w:val="00474EE3"/>
    <w:rsid w:val="00476E7A"/>
    <w:rsid w:val="004772B0"/>
    <w:rsid w:val="00477C17"/>
    <w:rsid w:val="004801FB"/>
    <w:rsid w:val="004805BC"/>
    <w:rsid w:val="00480C9B"/>
    <w:rsid w:val="00481712"/>
    <w:rsid w:val="00481FAE"/>
    <w:rsid w:val="004823DC"/>
    <w:rsid w:val="00482BCB"/>
    <w:rsid w:val="00482DE4"/>
    <w:rsid w:val="00482F9A"/>
    <w:rsid w:val="00483374"/>
    <w:rsid w:val="00483397"/>
    <w:rsid w:val="00483668"/>
    <w:rsid w:val="00483F85"/>
    <w:rsid w:val="004841A2"/>
    <w:rsid w:val="004848C1"/>
    <w:rsid w:val="0048598B"/>
    <w:rsid w:val="00485B8B"/>
    <w:rsid w:val="004865CB"/>
    <w:rsid w:val="00487E6F"/>
    <w:rsid w:val="004900B1"/>
    <w:rsid w:val="00491B0D"/>
    <w:rsid w:val="004931BA"/>
    <w:rsid w:val="004939B6"/>
    <w:rsid w:val="00493D54"/>
    <w:rsid w:val="00493E3F"/>
    <w:rsid w:val="00496F35"/>
    <w:rsid w:val="0049733C"/>
    <w:rsid w:val="004A02D7"/>
    <w:rsid w:val="004A05F9"/>
    <w:rsid w:val="004A18D2"/>
    <w:rsid w:val="004A19A8"/>
    <w:rsid w:val="004A2808"/>
    <w:rsid w:val="004A2A6F"/>
    <w:rsid w:val="004A2FED"/>
    <w:rsid w:val="004A64D8"/>
    <w:rsid w:val="004A68C1"/>
    <w:rsid w:val="004A74F0"/>
    <w:rsid w:val="004B0E7E"/>
    <w:rsid w:val="004B0FCA"/>
    <w:rsid w:val="004B1D2C"/>
    <w:rsid w:val="004B2C7F"/>
    <w:rsid w:val="004B3752"/>
    <w:rsid w:val="004B385B"/>
    <w:rsid w:val="004B3BB4"/>
    <w:rsid w:val="004B3C0D"/>
    <w:rsid w:val="004B3D1F"/>
    <w:rsid w:val="004B4E32"/>
    <w:rsid w:val="004B5EE7"/>
    <w:rsid w:val="004B66C1"/>
    <w:rsid w:val="004B6B0A"/>
    <w:rsid w:val="004B6C4C"/>
    <w:rsid w:val="004C0307"/>
    <w:rsid w:val="004C1021"/>
    <w:rsid w:val="004C228B"/>
    <w:rsid w:val="004C260F"/>
    <w:rsid w:val="004C4CBD"/>
    <w:rsid w:val="004C5B71"/>
    <w:rsid w:val="004C5C32"/>
    <w:rsid w:val="004C77AF"/>
    <w:rsid w:val="004C7977"/>
    <w:rsid w:val="004C7A7B"/>
    <w:rsid w:val="004D0019"/>
    <w:rsid w:val="004D14E6"/>
    <w:rsid w:val="004D1F21"/>
    <w:rsid w:val="004D20B7"/>
    <w:rsid w:val="004D2932"/>
    <w:rsid w:val="004D2AC4"/>
    <w:rsid w:val="004D3F15"/>
    <w:rsid w:val="004D40FF"/>
    <w:rsid w:val="004D6EDD"/>
    <w:rsid w:val="004D71F2"/>
    <w:rsid w:val="004E04D3"/>
    <w:rsid w:val="004E0556"/>
    <w:rsid w:val="004E0D5E"/>
    <w:rsid w:val="004E1067"/>
    <w:rsid w:val="004E162A"/>
    <w:rsid w:val="004E1A0A"/>
    <w:rsid w:val="004E1C22"/>
    <w:rsid w:val="004E2BC0"/>
    <w:rsid w:val="004E3340"/>
    <w:rsid w:val="004E3F46"/>
    <w:rsid w:val="004E5D15"/>
    <w:rsid w:val="004E630C"/>
    <w:rsid w:val="004E667A"/>
    <w:rsid w:val="004E750A"/>
    <w:rsid w:val="004E75C3"/>
    <w:rsid w:val="004E774B"/>
    <w:rsid w:val="004E7C34"/>
    <w:rsid w:val="004F0C83"/>
    <w:rsid w:val="004F2504"/>
    <w:rsid w:val="004F472E"/>
    <w:rsid w:val="004F4B5A"/>
    <w:rsid w:val="004F526D"/>
    <w:rsid w:val="004F6AD9"/>
    <w:rsid w:val="004F76C7"/>
    <w:rsid w:val="005009BC"/>
    <w:rsid w:val="00502FCA"/>
    <w:rsid w:val="00503EA6"/>
    <w:rsid w:val="00506585"/>
    <w:rsid w:val="00506F63"/>
    <w:rsid w:val="00507F94"/>
    <w:rsid w:val="0051078C"/>
    <w:rsid w:val="00510F64"/>
    <w:rsid w:val="005111D9"/>
    <w:rsid w:val="00511DAF"/>
    <w:rsid w:val="00512067"/>
    <w:rsid w:val="005120B7"/>
    <w:rsid w:val="00512C01"/>
    <w:rsid w:val="005144F1"/>
    <w:rsid w:val="005154F2"/>
    <w:rsid w:val="005157CE"/>
    <w:rsid w:val="0051599E"/>
    <w:rsid w:val="00515BA2"/>
    <w:rsid w:val="00515C5F"/>
    <w:rsid w:val="00515F0D"/>
    <w:rsid w:val="00515FAD"/>
    <w:rsid w:val="005160BD"/>
    <w:rsid w:val="00516945"/>
    <w:rsid w:val="0051765A"/>
    <w:rsid w:val="00517A35"/>
    <w:rsid w:val="00517B27"/>
    <w:rsid w:val="00517CF7"/>
    <w:rsid w:val="0052126F"/>
    <w:rsid w:val="00521436"/>
    <w:rsid w:val="0052234E"/>
    <w:rsid w:val="00523FBC"/>
    <w:rsid w:val="00524D02"/>
    <w:rsid w:val="0052574A"/>
    <w:rsid w:val="00525FBB"/>
    <w:rsid w:val="00526063"/>
    <w:rsid w:val="0052670A"/>
    <w:rsid w:val="00526C91"/>
    <w:rsid w:val="00530397"/>
    <w:rsid w:val="00530C6C"/>
    <w:rsid w:val="00534619"/>
    <w:rsid w:val="00534F2D"/>
    <w:rsid w:val="00535529"/>
    <w:rsid w:val="0053589A"/>
    <w:rsid w:val="005365AA"/>
    <w:rsid w:val="005366D4"/>
    <w:rsid w:val="00536706"/>
    <w:rsid w:val="00537146"/>
    <w:rsid w:val="005371A6"/>
    <w:rsid w:val="0054069E"/>
    <w:rsid w:val="00540FB4"/>
    <w:rsid w:val="00541AAA"/>
    <w:rsid w:val="0054240E"/>
    <w:rsid w:val="005430F6"/>
    <w:rsid w:val="005434D5"/>
    <w:rsid w:val="00545532"/>
    <w:rsid w:val="00545D79"/>
    <w:rsid w:val="00545F0B"/>
    <w:rsid w:val="00546142"/>
    <w:rsid w:val="00546756"/>
    <w:rsid w:val="00546CBA"/>
    <w:rsid w:val="00547B9D"/>
    <w:rsid w:val="00547C2B"/>
    <w:rsid w:val="00550A69"/>
    <w:rsid w:val="005518B3"/>
    <w:rsid w:val="00551A6F"/>
    <w:rsid w:val="005521EE"/>
    <w:rsid w:val="00552641"/>
    <w:rsid w:val="00552A91"/>
    <w:rsid w:val="00552F85"/>
    <w:rsid w:val="00553035"/>
    <w:rsid w:val="00553C80"/>
    <w:rsid w:val="00554032"/>
    <w:rsid w:val="00555706"/>
    <w:rsid w:val="005557E2"/>
    <w:rsid w:val="00555A95"/>
    <w:rsid w:val="00556866"/>
    <w:rsid w:val="005577ED"/>
    <w:rsid w:val="005615F1"/>
    <w:rsid w:val="00562A85"/>
    <w:rsid w:val="00562AE9"/>
    <w:rsid w:val="00562CCF"/>
    <w:rsid w:val="00563D79"/>
    <w:rsid w:val="00563EC4"/>
    <w:rsid w:val="00565F6E"/>
    <w:rsid w:val="005663AA"/>
    <w:rsid w:val="005666A1"/>
    <w:rsid w:val="00567AC4"/>
    <w:rsid w:val="00567E29"/>
    <w:rsid w:val="00570125"/>
    <w:rsid w:val="005706A3"/>
    <w:rsid w:val="00570974"/>
    <w:rsid w:val="00570F87"/>
    <w:rsid w:val="00571089"/>
    <w:rsid w:val="00571652"/>
    <w:rsid w:val="00571A50"/>
    <w:rsid w:val="00571F76"/>
    <w:rsid w:val="00572C8B"/>
    <w:rsid w:val="00573025"/>
    <w:rsid w:val="005760D4"/>
    <w:rsid w:val="0057694E"/>
    <w:rsid w:val="00577218"/>
    <w:rsid w:val="00580E12"/>
    <w:rsid w:val="00581BB7"/>
    <w:rsid w:val="00581D74"/>
    <w:rsid w:val="00584342"/>
    <w:rsid w:val="0058462D"/>
    <w:rsid w:val="005853D4"/>
    <w:rsid w:val="00585421"/>
    <w:rsid w:val="0058596F"/>
    <w:rsid w:val="00585D01"/>
    <w:rsid w:val="00585F57"/>
    <w:rsid w:val="0058600F"/>
    <w:rsid w:val="00586FE3"/>
    <w:rsid w:val="00587A80"/>
    <w:rsid w:val="00587BE8"/>
    <w:rsid w:val="00590499"/>
    <w:rsid w:val="00590552"/>
    <w:rsid w:val="00590881"/>
    <w:rsid w:val="00590F07"/>
    <w:rsid w:val="005913C3"/>
    <w:rsid w:val="0059257D"/>
    <w:rsid w:val="00592CC2"/>
    <w:rsid w:val="00593BCB"/>
    <w:rsid w:val="0059407C"/>
    <w:rsid w:val="005947A9"/>
    <w:rsid w:val="00594E17"/>
    <w:rsid w:val="00594FC9"/>
    <w:rsid w:val="0059506B"/>
    <w:rsid w:val="0059695E"/>
    <w:rsid w:val="005A0512"/>
    <w:rsid w:val="005A0C07"/>
    <w:rsid w:val="005A0FDE"/>
    <w:rsid w:val="005A1325"/>
    <w:rsid w:val="005A1779"/>
    <w:rsid w:val="005A1904"/>
    <w:rsid w:val="005A1A8F"/>
    <w:rsid w:val="005A2170"/>
    <w:rsid w:val="005A2433"/>
    <w:rsid w:val="005A2B5B"/>
    <w:rsid w:val="005A5500"/>
    <w:rsid w:val="005A555A"/>
    <w:rsid w:val="005A6391"/>
    <w:rsid w:val="005A63F1"/>
    <w:rsid w:val="005B089E"/>
    <w:rsid w:val="005B0A81"/>
    <w:rsid w:val="005B0AC1"/>
    <w:rsid w:val="005B1177"/>
    <w:rsid w:val="005B13CE"/>
    <w:rsid w:val="005B1C6F"/>
    <w:rsid w:val="005B2C4E"/>
    <w:rsid w:val="005B3169"/>
    <w:rsid w:val="005B3897"/>
    <w:rsid w:val="005B3F5E"/>
    <w:rsid w:val="005B4A53"/>
    <w:rsid w:val="005B509B"/>
    <w:rsid w:val="005B5BAD"/>
    <w:rsid w:val="005B5E84"/>
    <w:rsid w:val="005B6479"/>
    <w:rsid w:val="005B679B"/>
    <w:rsid w:val="005B70AF"/>
    <w:rsid w:val="005B70F6"/>
    <w:rsid w:val="005B7391"/>
    <w:rsid w:val="005B7A16"/>
    <w:rsid w:val="005C0FDE"/>
    <w:rsid w:val="005C1669"/>
    <w:rsid w:val="005C1BEF"/>
    <w:rsid w:val="005C248D"/>
    <w:rsid w:val="005C277F"/>
    <w:rsid w:val="005C2D31"/>
    <w:rsid w:val="005C317B"/>
    <w:rsid w:val="005C4AC5"/>
    <w:rsid w:val="005C4D7A"/>
    <w:rsid w:val="005C5A07"/>
    <w:rsid w:val="005C6215"/>
    <w:rsid w:val="005C6C50"/>
    <w:rsid w:val="005C6FBE"/>
    <w:rsid w:val="005C721B"/>
    <w:rsid w:val="005C7E8D"/>
    <w:rsid w:val="005D01DB"/>
    <w:rsid w:val="005D09D2"/>
    <w:rsid w:val="005D12B5"/>
    <w:rsid w:val="005D29C4"/>
    <w:rsid w:val="005D3366"/>
    <w:rsid w:val="005D382A"/>
    <w:rsid w:val="005D4DEB"/>
    <w:rsid w:val="005D5C94"/>
    <w:rsid w:val="005D6161"/>
    <w:rsid w:val="005D62F1"/>
    <w:rsid w:val="005D768E"/>
    <w:rsid w:val="005D7E8B"/>
    <w:rsid w:val="005E06BA"/>
    <w:rsid w:val="005E1049"/>
    <w:rsid w:val="005E1062"/>
    <w:rsid w:val="005E2618"/>
    <w:rsid w:val="005E26B4"/>
    <w:rsid w:val="005E26DE"/>
    <w:rsid w:val="005E354C"/>
    <w:rsid w:val="005E360A"/>
    <w:rsid w:val="005E392D"/>
    <w:rsid w:val="005E4D53"/>
    <w:rsid w:val="005E50D4"/>
    <w:rsid w:val="005E5479"/>
    <w:rsid w:val="005E73D4"/>
    <w:rsid w:val="005F0355"/>
    <w:rsid w:val="005F07E0"/>
    <w:rsid w:val="005F0C84"/>
    <w:rsid w:val="005F14A7"/>
    <w:rsid w:val="005F1741"/>
    <w:rsid w:val="005F183F"/>
    <w:rsid w:val="005F2824"/>
    <w:rsid w:val="005F2903"/>
    <w:rsid w:val="005F29E4"/>
    <w:rsid w:val="005F3EF6"/>
    <w:rsid w:val="005F505C"/>
    <w:rsid w:val="005F5721"/>
    <w:rsid w:val="005F594C"/>
    <w:rsid w:val="005F6A9E"/>
    <w:rsid w:val="005F744B"/>
    <w:rsid w:val="005F7FDA"/>
    <w:rsid w:val="00600502"/>
    <w:rsid w:val="00600D8A"/>
    <w:rsid w:val="006017FA"/>
    <w:rsid w:val="00601DF6"/>
    <w:rsid w:val="0060248D"/>
    <w:rsid w:val="00602A74"/>
    <w:rsid w:val="00603022"/>
    <w:rsid w:val="006034B5"/>
    <w:rsid w:val="006049F4"/>
    <w:rsid w:val="00604AE9"/>
    <w:rsid w:val="0060500F"/>
    <w:rsid w:val="006055FF"/>
    <w:rsid w:val="0060599E"/>
    <w:rsid w:val="00605C9D"/>
    <w:rsid w:val="0060693F"/>
    <w:rsid w:val="006079F1"/>
    <w:rsid w:val="00607AD2"/>
    <w:rsid w:val="00610736"/>
    <w:rsid w:val="00610C9D"/>
    <w:rsid w:val="00610E7B"/>
    <w:rsid w:val="00611B5C"/>
    <w:rsid w:val="0061259C"/>
    <w:rsid w:val="006129B8"/>
    <w:rsid w:val="00613034"/>
    <w:rsid w:val="006137FA"/>
    <w:rsid w:val="00613CA3"/>
    <w:rsid w:val="00613E10"/>
    <w:rsid w:val="006142A9"/>
    <w:rsid w:val="00614BAE"/>
    <w:rsid w:val="00614E05"/>
    <w:rsid w:val="00614EDA"/>
    <w:rsid w:val="006154CB"/>
    <w:rsid w:val="00615824"/>
    <w:rsid w:val="00615D9C"/>
    <w:rsid w:val="0061795A"/>
    <w:rsid w:val="00620B2A"/>
    <w:rsid w:val="00620CD1"/>
    <w:rsid w:val="00621544"/>
    <w:rsid w:val="0062281F"/>
    <w:rsid w:val="00623200"/>
    <w:rsid w:val="006239E4"/>
    <w:rsid w:val="00623C9F"/>
    <w:rsid w:val="00624053"/>
    <w:rsid w:val="00624FCC"/>
    <w:rsid w:val="006253B2"/>
    <w:rsid w:val="00625454"/>
    <w:rsid w:val="006258BC"/>
    <w:rsid w:val="0062624F"/>
    <w:rsid w:val="00626CD2"/>
    <w:rsid w:val="0063082E"/>
    <w:rsid w:val="00630B71"/>
    <w:rsid w:val="00632687"/>
    <w:rsid w:val="00633B42"/>
    <w:rsid w:val="006341EF"/>
    <w:rsid w:val="0063430E"/>
    <w:rsid w:val="00634D1C"/>
    <w:rsid w:val="006352C1"/>
    <w:rsid w:val="006354AE"/>
    <w:rsid w:val="0063568F"/>
    <w:rsid w:val="00635CD7"/>
    <w:rsid w:val="00636824"/>
    <w:rsid w:val="00637907"/>
    <w:rsid w:val="00637C61"/>
    <w:rsid w:val="00640030"/>
    <w:rsid w:val="006402A8"/>
    <w:rsid w:val="00640B48"/>
    <w:rsid w:val="00640C39"/>
    <w:rsid w:val="00640D88"/>
    <w:rsid w:val="00641616"/>
    <w:rsid w:val="006419D7"/>
    <w:rsid w:val="00641DCA"/>
    <w:rsid w:val="00641E1C"/>
    <w:rsid w:val="00642B88"/>
    <w:rsid w:val="00643492"/>
    <w:rsid w:val="00643A8B"/>
    <w:rsid w:val="00644A86"/>
    <w:rsid w:val="00644D44"/>
    <w:rsid w:val="00645174"/>
    <w:rsid w:val="006454FC"/>
    <w:rsid w:val="006455FB"/>
    <w:rsid w:val="00646721"/>
    <w:rsid w:val="00647B41"/>
    <w:rsid w:val="006500CD"/>
    <w:rsid w:val="00650D0E"/>
    <w:rsid w:val="00650FD8"/>
    <w:rsid w:val="00651A16"/>
    <w:rsid w:val="00651B68"/>
    <w:rsid w:val="00652A62"/>
    <w:rsid w:val="00653869"/>
    <w:rsid w:val="006538A7"/>
    <w:rsid w:val="00653EA7"/>
    <w:rsid w:val="006546E8"/>
    <w:rsid w:val="00654A69"/>
    <w:rsid w:val="00654A9F"/>
    <w:rsid w:val="00655AF5"/>
    <w:rsid w:val="00656AD8"/>
    <w:rsid w:val="00660711"/>
    <w:rsid w:val="00661D85"/>
    <w:rsid w:val="00662BC5"/>
    <w:rsid w:val="006648FE"/>
    <w:rsid w:val="00664C23"/>
    <w:rsid w:val="00665E04"/>
    <w:rsid w:val="0066614B"/>
    <w:rsid w:val="0066635D"/>
    <w:rsid w:val="00666A0C"/>
    <w:rsid w:val="006678B4"/>
    <w:rsid w:val="00670120"/>
    <w:rsid w:val="00670735"/>
    <w:rsid w:val="00670E1F"/>
    <w:rsid w:val="00671077"/>
    <w:rsid w:val="00671557"/>
    <w:rsid w:val="006719EB"/>
    <w:rsid w:val="00672418"/>
    <w:rsid w:val="00673F12"/>
    <w:rsid w:val="006741CA"/>
    <w:rsid w:val="00674390"/>
    <w:rsid w:val="00674781"/>
    <w:rsid w:val="00674845"/>
    <w:rsid w:val="00674DFD"/>
    <w:rsid w:val="006753FE"/>
    <w:rsid w:val="00675C72"/>
    <w:rsid w:val="0067646E"/>
    <w:rsid w:val="006764C2"/>
    <w:rsid w:val="00676AEA"/>
    <w:rsid w:val="00676FF4"/>
    <w:rsid w:val="006776EA"/>
    <w:rsid w:val="006778F6"/>
    <w:rsid w:val="006802CA"/>
    <w:rsid w:val="00680424"/>
    <w:rsid w:val="00680591"/>
    <w:rsid w:val="00680C77"/>
    <w:rsid w:val="00680F30"/>
    <w:rsid w:val="006810FD"/>
    <w:rsid w:val="00681C5F"/>
    <w:rsid w:val="00681D01"/>
    <w:rsid w:val="006832DE"/>
    <w:rsid w:val="00684E93"/>
    <w:rsid w:val="006850C3"/>
    <w:rsid w:val="006859A4"/>
    <w:rsid w:val="00685C09"/>
    <w:rsid w:val="0068603E"/>
    <w:rsid w:val="00686117"/>
    <w:rsid w:val="00686AF4"/>
    <w:rsid w:val="00686CB8"/>
    <w:rsid w:val="00687399"/>
    <w:rsid w:val="00691194"/>
    <w:rsid w:val="00691822"/>
    <w:rsid w:val="00693A5C"/>
    <w:rsid w:val="0069416B"/>
    <w:rsid w:val="006945A8"/>
    <w:rsid w:val="0069503F"/>
    <w:rsid w:val="0069543E"/>
    <w:rsid w:val="00696D99"/>
    <w:rsid w:val="00697A1E"/>
    <w:rsid w:val="006A07F2"/>
    <w:rsid w:val="006A0E14"/>
    <w:rsid w:val="006A3407"/>
    <w:rsid w:val="006A4BF8"/>
    <w:rsid w:val="006A4D22"/>
    <w:rsid w:val="006A514A"/>
    <w:rsid w:val="006A5849"/>
    <w:rsid w:val="006A586D"/>
    <w:rsid w:val="006A6104"/>
    <w:rsid w:val="006A627B"/>
    <w:rsid w:val="006A666D"/>
    <w:rsid w:val="006A687F"/>
    <w:rsid w:val="006A7542"/>
    <w:rsid w:val="006A7E7F"/>
    <w:rsid w:val="006A7F2A"/>
    <w:rsid w:val="006B35C2"/>
    <w:rsid w:val="006B3847"/>
    <w:rsid w:val="006B4B63"/>
    <w:rsid w:val="006B5428"/>
    <w:rsid w:val="006B5A85"/>
    <w:rsid w:val="006B7122"/>
    <w:rsid w:val="006B71E9"/>
    <w:rsid w:val="006C00DE"/>
    <w:rsid w:val="006C0323"/>
    <w:rsid w:val="006C0397"/>
    <w:rsid w:val="006C1207"/>
    <w:rsid w:val="006C17F6"/>
    <w:rsid w:val="006C17F8"/>
    <w:rsid w:val="006C229D"/>
    <w:rsid w:val="006C2BC2"/>
    <w:rsid w:val="006C3B84"/>
    <w:rsid w:val="006C469A"/>
    <w:rsid w:val="006C568A"/>
    <w:rsid w:val="006C5F93"/>
    <w:rsid w:val="006C6B21"/>
    <w:rsid w:val="006D0AB0"/>
    <w:rsid w:val="006D1EB5"/>
    <w:rsid w:val="006D40DA"/>
    <w:rsid w:val="006D44E1"/>
    <w:rsid w:val="006D47B7"/>
    <w:rsid w:val="006D5562"/>
    <w:rsid w:val="006D5751"/>
    <w:rsid w:val="006D6E14"/>
    <w:rsid w:val="006E1B9D"/>
    <w:rsid w:val="006E2159"/>
    <w:rsid w:val="006E45A8"/>
    <w:rsid w:val="006E4EE4"/>
    <w:rsid w:val="006E5AEE"/>
    <w:rsid w:val="006E5F18"/>
    <w:rsid w:val="006E6472"/>
    <w:rsid w:val="006E710E"/>
    <w:rsid w:val="006E7E4F"/>
    <w:rsid w:val="006F0206"/>
    <w:rsid w:val="006F07E2"/>
    <w:rsid w:val="006F0933"/>
    <w:rsid w:val="006F1311"/>
    <w:rsid w:val="006F1B81"/>
    <w:rsid w:val="006F2A23"/>
    <w:rsid w:val="006F33E0"/>
    <w:rsid w:val="006F3672"/>
    <w:rsid w:val="006F4E7F"/>
    <w:rsid w:val="006F695F"/>
    <w:rsid w:val="006F7181"/>
    <w:rsid w:val="006F768B"/>
    <w:rsid w:val="0070065C"/>
    <w:rsid w:val="00700BFB"/>
    <w:rsid w:val="00701785"/>
    <w:rsid w:val="00701D85"/>
    <w:rsid w:val="00701EEB"/>
    <w:rsid w:val="00702F3F"/>
    <w:rsid w:val="007035BA"/>
    <w:rsid w:val="007038DB"/>
    <w:rsid w:val="007050D5"/>
    <w:rsid w:val="00705368"/>
    <w:rsid w:val="007058C5"/>
    <w:rsid w:val="007061E9"/>
    <w:rsid w:val="0070682F"/>
    <w:rsid w:val="00706FB4"/>
    <w:rsid w:val="00710284"/>
    <w:rsid w:val="00710ADA"/>
    <w:rsid w:val="00710F7B"/>
    <w:rsid w:val="00711A72"/>
    <w:rsid w:val="007123C9"/>
    <w:rsid w:val="007126DA"/>
    <w:rsid w:val="00712E5F"/>
    <w:rsid w:val="00713C6C"/>
    <w:rsid w:val="007141C8"/>
    <w:rsid w:val="00714ACA"/>
    <w:rsid w:val="00716C8B"/>
    <w:rsid w:val="007177E2"/>
    <w:rsid w:val="007179BC"/>
    <w:rsid w:val="007202E6"/>
    <w:rsid w:val="00720539"/>
    <w:rsid w:val="00720711"/>
    <w:rsid w:val="00720935"/>
    <w:rsid w:val="007218CA"/>
    <w:rsid w:val="00721A26"/>
    <w:rsid w:val="00721D23"/>
    <w:rsid w:val="007221BA"/>
    <w:rsid w:val="00722F9B"/>
    <w:rsid w:val="0072337C"/>
    <w:rsid w:val="00726352"/>
    <w:rsid w:val="00726838"/>
    <w:rsid w:val="00726D5B"/>
    <w:rsid w:val="00726F49"/>
    <w:rsid w:val="00730668"/>
    <w:rsid w:val="007312D1"/>
    <w:rsid w:val="00732B41"/>
    <w:rsid w:val="00732BF4"/>
    <w:rsid w:val="007335F8"/>
    <w:rsid w:val="007336F7"/>
    <w:rsid w:val="00733D48"/>
    <w:rsid w:val="007341D5"/>
    <w:rsid w:val="00734862"/>
    <w:rsid w:val="00735084"/>
    <w:rsid w:val="00735B1C"/>
    <w:rsid w:val="00735FD0"/>
    <w:rsid w:val="0073609E"/>
    <w:rsid w:val="007379AB"/>
    <w:rsid w:val="00742435"/>
    <w:rsid w:val="00742C61"/>
    <w:rsid w:val="0074368B"/>
    <w:rsid w:val="00744462"/>
    <w:rsid w:val="007453C2"/>
    <w:rsid w:val="00745BC8"/>
    <w:rsid w:val="0075061D"/>
    <w:rsid w:val="00750BF2"/>
    <w:rsid w:val="007513A4"/>
    <w:rsid w:val="00752613"/>
    <w:rsid w:val="00752771"/>
    <w:rsid w:val="00754787"/>
    <w:rsid w:val="007548B7"/>
    <w:rsid w:val="007554B7"/>
    <w:rsid w:val="00755831"/>
    <w:rsid w:val="0075678D"/>
    <w:rsid w:val="0075699E"/>
    <w:rsid w:val="0075749C"/>
    <w:rsid w:val="00757617"/>
    <w:rsid w:val="00757A4B"/>
    <w:rsid w:val="0076053B"/>
    <w:rsid w:val="0076087F"/>
    <w:rsid w:val="00761700"/>
    <w:rsid w:val="0076178D"/>
    <w:rsid w:val="00761F39"/>
    <w:rsid w:val="007623D5"/>
    <w:rsid w:val="007628EE"/>
    <w:rsid w:val="007636C2"/>
    <w:rsid w:val="00763B66"/>
    <w:rsid w:val="0076447F"/>
    <w:rsid w:val="007657EF"/>
    <w:rsid w:val="00765CBC"/>
    <w:rsid w:val="007662E1"/>
    <w:rsid w:val="00766976"/>
    <w:rsid w:val="00767383"/>
    <w:rsid w:val="00770104"/>
    <w:rsid w:val="0077125D"/>
    <w:rsid w:val="0077162A"/>
    <w:rsid w:val="00771F34"/>
    <w:rsid w:val="00772E88"/>
    <w:rsid w:val="00773D16"/>
    <w:rsid w:val="00773D38"/>
    <w:rsid w:val="00774A96"/>
    <w:rsid w:val="00774FD2"/>
    <w:rsid w:val="00775B9E"/>
    <w:rsid w:val="00780298"/>
    <w:rsid w:val="007812B8"/>
    <w:rsid w:val="00781591"/>
    <w:rsid w:val="00781E12"/>
    <w:rsid w:val="0078281E"/>
    <w:rsid w:val="00783EF3"/>
    <w:rsid w:val="007844E8"/>
    <w:rsid w:val="0078467E"/>
    <w:rsid w:val="00784DD4"/>
    <w:rsid w:val="00785B1D"/>
    <w:rsid w:val="00786B46"/>
    <w:rsid w:val="00787DA6"/>
    <w:rsid w:val="00787F81"/>
    <w:rsid w:val="00790079"/>
    <w:rsid w:val="00790081"/>
    <w:rsid w:val="00790488"/>
    <w:rsid w:val="00791116"/>
    <w:rsid w:val="0079275A"/>
    <w:rsid w:val="00792BB9"/>
    <w:rsid w:val="0079325A"/>
    <w:rsid w:val="0079429E"/>
    <w:rsid w:val="00794BDF"/>
    <w:rsid w:val="007956CC"/>
    <w:rsid w:val="007957A3"/>
    <w:rsid w:val="007959B0"/>
    <w:rsid w:val="00795E10"/>
    <w:rsid w:val="007960C7"/>
    <w:rsid w:val="00796C75"/>
    <w:rsid w:val="00796D4B"/>
    <w:rsid w:val="00797209"/>
    <w:rsid w:val="007A0654"/>
    <w:rsid w:val="007A0716"/>
    <w:rsid w:val="007A078D"/>
    <w:rsid w:val="007A07C7"/>
    <w:rsid w:val="007A2264"/>
    <w:rsid w:val="007A34E5"/>
    <w:rsid w:val="007A45F0"/>
    <w:rsid w:val="007A4796"/>
    <w:rsid w:val="007A505A"/>
    <w:rsid w:val="007A515F"/>
    <w:rsid w:val="007A51B1"/>
    <w:rsid w:val="007A54CC"/>
    <w:rsid w:val="007A5B07"/>
    <w:rsid w:val="007A62C9"/>
    <w:rsid w:val="007A7BC6"/>
    <w:rsid w:val="007B0704"/>
    <w:rsid w:val="007B1184"/>
    <w:rsid w:val="007B2C67"/>
    <w:rsid w:val="007B3ECF"/>
    <w:rsid w:val="007B4ADB"/>
    <w:rsid w:val="007B501F"/>
    <w:rsid w:val="007B543A"/>
    <w:rsid w:val="007B588F"/>
    <w:rsid w:val="007B5B9A"/>
    <w:rsid w:val="007B67C5"/>
    <w:rsid w:val="007B7E34"/>
    <w:rsid w:val="007C0FF7"/>
    <w:rsid w:val="007C11A4"/>
    <w:rsid w:val="007C1541"/>
    <w:rsid w:val="007C2E3D"/>
    <w:rsid w:val="007C3748"/>
    <w:rsid w:val="007C4716"/>
    <w:rsid w:val="007C4DEC"/>
    <w:rsid w:val="007C5B2F"/>
    <w:rsid w:val="007C691F"/>
    <w:rsid w:val="007C7D57"/>
    <w:rsid w:val="007D0D95"/>
    <w:rsid w:val="007D0E7B"/>
    <w:rsid w:val="007D2A65"/>
    <w:rsid w:val="007D3D48"/>
    <w:rsid w:val="007D5578"/>
    <w:rsid w:val="007D647B"/>
    <w:rsid w:val="007D75FD"/>
    <w:rsid w:val="007E01D8"/>
    <w:rsid w:val="007E06A2"/>
    <w:rsid w:val="007E08CD"/>
    <w:rsid w:val="007E1140"/>
    <w:rsid w:val="007E1500"/>
    <w:rsid w:val="007E1BB3"/>
    <w:rsid w:val="007E373F"/>
    <w:rsid w:val="007E37D2"/>
    <w:rsid w:val="007E3CC8"/>
    <w:rsid w:val="007E4C5B"/>
    <w:rsid w:val="007E5811"/>
    <w:rsid w:val="007E5B31"/>
    <w:rsid w:val="007E5CBA"/>
    <w:rsid w:val="007E6134"/>
    <w:rsid w:val="007E6CB4"/>
    <w:rsid w:val="007E728C"/>
    <w:rsid w:val="007E775B"/>
    <w:rsid w:val="007E78FF"/>
    <w:rsid w:val="007E7CC4"/>
    <w:rsid w:val="007F0922"/>
    <w:rsid w:val="007F1108"/>
    <w:rsid w:val="007F1583"/>
    <w:rsid w:val="007F19EB"/>
    <w:rsid w:val="007F1DFE"/>
    <w:rsid w:val="007F2914"/>
    <w:rsid w:val="007F2C8A"/>
    <w:rsid w:val="007F4251"/>
    <w:rsid w:val="007F639E"/>
    <w:rsid w:val="007F723A"/>
    <w:rsid w:val="007F7D23"/>
    <w:rsid w:val="0080007E"/>
    <w:rsid w:val="00800167"/>
    <w:rsid w:val="00800611"/>
    <w:rsid w:val="008010B0"/>
    <w:rsid w:val="008010D8"/>
    <w:rsid w:val="0080125B"/>
    <w:rsid w:val="00801293"/>
    <w:rsid w:val="00802D16"/>
    <w:rsid w:val="00803332"/>
    <w:rsid w:val="008039EC"/>
    <w:rsid w:val="00804071"/>
    <w:rsid w:val="00804431"/>
    <w:rsid w:val="00804819"/>
    <w:rsid w:val="00804D54"/>
    <w:rsid w:val="008064F6"/>
    <w:rsid w:val="0080738E"/>
    <w:rsid w:val="00810B2F"/>
    <w:rsid w:val="00811438"/>
    <w:rsid w:val="008121F7"/>
    <w:rsid w:val="0081230C"/>
    <w:rsid w:val="00812C67"/>
    <w:rsid w:val="00813C29"/>
    <w:rsid w:val="00813F31"/>
    <w:rsid w:val="008140C1"/>
    <w:rsid w:val="00814815"/>
    <w:rsid w:val="00815C55"/>
    <w:rsid w:val="00816156"/>
    <w:rsid w:val="008161FB"/>
    <w:rsid w:val="008164BC"/>
    <w:rsid w:val="00817382"/>
    <w:rsid w:val="00820E2F"/>
    <w:rsid w:val="0082163A"/>
    <w:rsid w:val="0082443F"/>
    <w:rsid w:val="008244E6"/>
    <w:rsid w:val="0082546C"/>
    <w:rsid w:val="00825DD4"/>
    <w:rsid w:val="00826193"/>
    <w:rsid w:val="008264F0"/>
    <w:rsid w:val="00830597"/>
    <w:rsid w:val="008315A6"/>
    <w:rsid w:val="008317AD"/>
    <w:rsid w:val="008324C3"/>
    <w:rsid w:val="00832581"/>
    <w:rsid w:val="00832871"/>
    <w:rsid w:val="0083527A"/>
    <w:rsid w:val="00836329"/>
    <w:rsid w:val="00836562"/>
    <w:rsid w:val="0083699D"/>
    <w:rsid w:val="00836FB1"/>
    <w:rsid w:val="00837017"/>
    <w:rsid w:val="008372B8"/>
    <w:rsid w:val="008372F8"/>
    <w:rsid w:val="00837F9A"/>
    <w:rsid w:val="008404F2"/>
    <w:rsid w:val="00840760"/>
    <w:rsid w:val="00840D09"/>
    <w:rsid w:val="00841184"/>
    <w:rsid w:val="008411B5"/>
    <w:rsid w:val="008419ED"/>
    <w:rsid w:val="00842164"/>
    <w:rsid w:val="00842669"/>
    <w:rsid w:val="008427C6"/>
    <w:rsid w:val="00842C56"/>
    <w:rsid w:val="00844918"/>
    <w:rsid w:val="00845885"/>
    <w:rsid w:val="008458E8"/>
    <w:rsid w:val="008459A2"/>
    <w:rsid w:val="00845AD1"/>
    <w:rsid w:val="008465C0"/>
    <w:rsid w:val="00846677"/>
    <w:rsid w:val="00846D18"/>
    <w:rsid w:val="008476A7"/>
    <w:rsid w:val="00850A6D"/>
    <w:rsid w:val="00851C92"/>
    <w:rsid w:val="0085204F"/>
    <w:rsid w:val="00852A95"/>
    <w:rsid w:val="00853AEE"/>
    <w:rsid w:val="0085534F"/>
    <w:rsid w:val="00855A50"/>
    <w:rsid w:val="00855C37"/>
    <w:rsid w:val="00857A8B"/>
    <w:rsid w:val="00857F6D"/>
    <w:rsid w:val="008602C9"/>
    <w:rsid w:val="008609D5"/>
    <w:rsid w:val="008610CC"/>
    <w:rsid w:val="0086258E"/>
    <w:rsid w:val="00862B14"/>
    <w:rsid w:val="00862FAB"/>
    <w:rsid w:val="008637B4"/>
    <w:rsid w:val="00863E10"/>
    <w:rsid w:val="008649C9"/>
    <w:rsid w:val="00865D9F"/>
    <w:rsid w:val="008671F7"/>
    <w:rsid w:val="0087005A"/>
    <w:rsid w:val="00870AAD"/>
    <w:rsid w:val="008731CB"/>
    <w:rsid w:val="00873985"/>
    <w:rsid w:val="00873D5A"/>
    <w:rsid w:val="008742B8"/>
    <w:rsid w:val="00874973"/>
    <w:rsid w:val="00874EE9"/>
    <w:rsid w:val="008755C4"/>
    <w:rsid w:val="008770FA"/>
    <w:rsid w:val="00877631"/>
    <w:rsid w:val="00877A23"/>
    <w:rsid w:val="0088044A"/>
    <w:rsid w:val="0088195A"/>
    <w:rsid w:val="0088345F"/>
    <w:rsid w:val="00883874"/>
    <w:rsid w:val="00883C44"/>
    <w:rsid w:val="00884824"/>
    <w:rsid w:val="008855F2"/>
    <w:rsid w:val="00887444"/>
    <w:rsid w:val="008874FB"/>
    <w:rsid w:val="00887D8A"/>
    <w:rsid w:val="00890117"/>
    <w:rsid w:val="0089029D"/>
    <w:rsid w:val="008903AA"/>
    <w:rsid w:val="0089074A"/>
    <w:rsid w:val="0089118C"/>
    <w:rsid w:val="00893204"/>
    <w:rsid w:val="008938D2"/>
    <w:rsid w:val="0089392D"/>
    <w:rsid w:val="008944AE"/>
    <w:rsid w:val="00894DD6"/>
    <w:rsid w:val="00895714"/>
    <w:rsid w:val="00896339"/>
    <w:rsid w:val="008963FB"/>
    <w:rsid w:val="008A0045"/>
    <w:rsid w:val="008A04AB"/>
    <w:rsid w:val="008A11AE"/>
    <w:rsid w:val="008A1EE1"/>
    <w:rsid w:val="008A1FE3"/>
    <w:rsid w:val="008A2314"/>
    <w:rsid w:val="008A23FB"/>
    <w:rsid w:val="008A2656"/>
    <w:rsid w:val="008A2D0B"/>
    <w:rsid w:val="008A2E74"/>
    <w:rsid w:val="008A3A6D"/>
    <w:rsid w:val="008A64E7"/>
    <w:rsid w:val="008A71A7"/>
    <w:rsid w:val="008B0242"/>
    <w:rsid w:val="008B040D"/>
    <w:rsid w:val="008B0984"/>
    <w:rsid w:val="008B210C"/>
    <w:rsid w:val="008B2164"/>
    <w:rsid w:val="008B370C"/>
    <w:rsid w:val="008B41A4"/>
    <w:rsid w:val="008B4300"/>
    <w:rsid w:val="008B4557"/>
    <w:rsid w:val="008B6A61"/>
    <w:rsid w:val="008B71E3"/>
    <w:rsid w:val="008C0193"/>
    <w:rsid w:val="008C077C"/>
    <w:rsid w:val="008C11C3"/>
    <w:rsid w:val="008C147A"/>
    <w:rsid w:val="008C29B4"/>
    <w:rsid w:val="008C4176"/>
    <w:rsid w:val="008C4912"/>
    <w:rsid w:val="008C4B1B"/>
    <w:rsid w:val="008C57DB"/>
    <w:rsid w:val="008C5A4E"/>
    <w:rsid w:val="008C6F11"/>
    <w:rsid w:val="008C7765"/>
    <w:rsid w:val="008C7C50"/>
    <w:rsid w:val="008C7F76"/>
    <w:rsid w:val="008D13A8"/>
    <w:rsid w:val="008D19F2"/>
    <w:rsid w:val="008D3D88"/>
    <w:rsid w:val="008D669A"/>
    <w:rsid w:val="008D7A8C"/>
    <w:rsid w:val="008D7C14"/>
    <w:rsid w:val="008E02BB"/>
    <w:rsid w:val="008E0450"/>
    <w:rsid w:val="008E292E"/>
    <w:rsid w:val="008E2AB5"/>
    <w:rsid w:val="008E3A89"/>
    <w:rsid w:val="008E3C1E"/>
    <w:rsid w:val="008E50E5"/>
    <w:rsid w:val="008E52CF"/>
    <w:rsid w:val="008E62E6"/>
    <w:rsid w:val="008E6905"/>
    <w:rsid w:val="008E6DFA"/>
    <w:rsid w:val="008E790E"/>
    <w:rsid w:val="008E79D6"/>
    <w:rsid w:val="008F1523"/>
    <w:rsid w:val="008F2563"/>
    <w:rsid w:val="008F4A4F"/>
    <w:rsid w:val="008F5DFA"/>
    <w:rsid w:val="008F60F2"/>
    <w:rsid w:val="008F6174"/>
    <w:rsid w:val="008F6245"/>
    <w:rsid w:val="008F7591"/>
    <w:rsid w:val="008F7659"/>
    <w:rsid w:val="008F7C43"/>
    <w:rsid w:val="008F7FD8"/>
    <w:rsid w:val="00900BA8"/>
    <w:rsid w:val="009013D1"/>
    <w:rsid w:val="00901638"/>
    <w:rsid w:val="009024F4"/>
    <w:rsid w:val="009026E6"/>
    <w:rsid w:val="009029AF"/>
    <w:rsid w:val="00902C8C"/>
    <w:rsid w:val="00903712"/>
    <w:rsid w:val="00903D3F"/>
    <w:rsid w:val="00904249"/>
    <w:rsid w:val="009049D3"/>
    <w:rsid w:val="00904B21"/>
    <w:rsid w:val="00905729"/>
    <w:rsid w:val="009064F5"/>
    <w:rsid w:val="0090716B"/>
    <w:rsid w:val="009077B9"/>
    <w:rsid w:val="009079F9"/>
    <w:rsid w:val="00907DD5"/>
    <w:rsid w:val="0091065F"/>
    <w:rsid w:val="009108F8"/>
    <w:rsid w:val="00910A75"/>
    <w:rsid w:val="00910B70"/>
    <w:rsid w:val="00910CD2"/>
    <w:rsid w:val="00911011"/>
    <w:rsid w:val="009111FE"/>
    <w:rsid w:val="00912667"/>
    <w:rsid w:val="009128BA"/>
    <w:rsid w:val="00912B8C"/>
    <w:rsid w:val="0091795E"/>
    <w:rsid w:val="00920565"/>
    <w:rsid w:val="0092196A"/>
    <w:rsid w:val="00922B5B"/>
    <w:rsid w:val="009237AF"/>
    <w:rsid w:val="009238E5"/>
    <w:rsid w:val="00924727"/>
    <w:rsid w:val="0092517E"/>
    <w:rsid w:val="009262F4"/>
    <w:rsid w:val="00926C42"/>
    <w:rsid w:val="00927301"/>
    <w:rsid w:val="00930227"/>
    <w:rsid w:val="00930814"/>
    <w:rsid w:val="009309C1"/>
    <w:rsid w:val="00930D6E"/>
    <w:rsid w:val="0093122D"/>
    <w:rsid w:val="009318D1"/>
    <w:rsid w:val="009321F8"/>
    <w:rsid w:val="009322E3"/>
    <w:rsid w:val="00934565"/>
    <w:rsid w:val="00935D7E"/>
    <w:rsid w:val="00940F59"/>
    <w:rsid w:val="009418D1"/>
    <w:rsid w:val="009435BB"/>
    <w:rsid w:val="00943C03"/>
    <w:rsid w:val="00944C14"/>
    <w:rsid w:val="0094542F"/>
    <w:rsid w:val="009456D7"/>
    <w:rsid w:val="009459BF"/>
    <w:rsid w:val="00945B6A"/>
    <w:rsid w:val="00947CDE"/>
    <w:rsid w:val="009504C6"/>
    <w:rsid w:val="00950A46"/>
    <w:rsid w:val="00951179"/>
    <w:rsid w:val="00951D9B"/>
    <w:rsid w:val="00952439"/>
    <w:rsid w:val="00952562"/>
    <w:rsid w:val="0095270A"/>
    <w:rsid w:val="00952889"/>
    <w:rsid w:val="00954764"/>
    <w:rsid w:val="00954C5D"/>
    <w:rsid w:val="00955F10"/>
    <w:rsid w:val="009561C0"/>
    <w:rsid w:val="0095628D"/>
    <w:rsid w:val="00957420"/>
    <w:rsid w:val="00957551"/>
    <w:rsid w:val="009577AD"/>
    <w:rsid w:val="009578E8"/>
    <w:rsid w:val="00957F51"/>
    <w:rsid w:val="0096093C"/>
    <w:rsid w:val="00962D68"/>
    <w:rsid w:val="00963877"/>
    <w:rsid w:val="00963927"/>
    <w:rsid w:val="009647FF"/>
    <w:rsid w:val="0096767C"/>
    <w:rsid w:val="00967CDB"/>
    <w:rsid w:val="00967CF7"/>
    <w:rsid w:val="00967FC9"/>
    <w:rsid w:val="009705F1"/>
    <w:rsid w:val="00970763"/>
    <w:rsid w:val="009710CC"/>
    <w:rsid w:val="00972744"/>
    <w:rsid w:val="00972C9C"/>
    <w:rsid w:val="00972EE7"/>
    <w:rsid w:val="009735F7"/>
    <w:rsid w:val="00974517"/>
    <w:rsid w:val="00975ABC"/>
    <w:rsid w:val="009761A5"/>
    <w:rsid w:val="00976321"/>
    <w:rsid w:val="00976518"/>
    <w:rsid w:val="00976889"/>
    <w:rsid w:val="009778E4"/>
    <w:rsid w:val="00977F7B"/>
    <w:rsid w:val="00980993"/>
    <w:rsid w:val="009814C6"/>
    <w:rsid w:val="0098303C"/>
    <w:rsid w:val="009831D6"/>
    <w:rsid w:val="00984E70"/>
    <w:rsid w:val="0098600F"/>
    <w:rsid w:val="009862B9"/>
    <w:rsid w:val="009863B2"/>
    <w:rsid w:val="009865F5"/>
    <w:rsid w:val="009877AF"/>
    <w:rsid w:val="00987B6B"/>
    <w:rsid w:val="00987BCD"/>
    <w:rsid w:val="0099019E"/>
    <w:rsid w:val="00990C81"/>
    <w:rsid w:val="00990D35"/>
    <w:rsid w:val="00991E18"/>
    <w:rsid w:val="00992BE1"/>
    <w:rsid w:val="00992D0E"/>
    <w:rsid w:val="00993A12"/>
    <w:rsid w:val="00993C47"/>
    <w:rsid w:val="0099410D"/>
    <w:rsid w:val="0099459A"/>
    <w:rsid w:val="00994836"/>
    <w:rsid w:val="00994922"/>
    <w:rsid w:val="00994CCB"/>
    <w:rsid w:val="00995626"/>
    <w:rsid w:val="00995AE9"/>
    <w:rsid w:val="00995B01"/>
    <w:rsid w:val="00996135"/>
    <w:rsid w:val="00996AEC"/>
    <w:rsid w:val="00996B7F"/>
    <w:rsid w:val="00997017"/>
    <w:rsid w:val="0099722B"/>
    <w:rsid w:val="009A034E"/>
    <w:rsid w:val="009A0633"/>
    <w:rsid w:val="009A0BC6"/>
    <w:rsid w:val="009A3DBD"/>
    <w:rsid w:val="009A4349"/>
    <w:rsid w:val="009A4A22"/>
    <w:rsid w:val="009A5069"/>
    <w:rsid w:val="009A6A79"/>
    <w:rsid w:val="009B0376"/>
    <w:rsid w:val="009B0604"/>
    <w:rsid w:val="009B0776"/>
    <w:rsid w:val="009B0BA1"/>
    <w:rsid w:val="009B1D95"/>
    <w:rsid w:val="009B1E87"/>
    <w:rsid w:val="009B2953"/>
    <w:rsid w:val="009B3C88"/>
    <w:rsid w:val="009B3EE0"/>
    <w:rsid w:val="009B4C83"/>
    <w:rsid w:val="009B4E94"/>
    <w:rsid w:val="009B5223"/>
    <w:rsid w:val="009B5705"/>
    <w:rsid w:val="009B5763"/>
    <w:rsid w:val="009B6E67"/>
    <w:rsid w:val="009B720D"/>
    <w:rsid w:val="009B773F"/>
    <w:rsid w:val="009C096E"/>
    <w:rsid w:val="009C1BDC"/>
    <w:rsid w:val="009C20CF"/>
    <w:rsid w:val="009C2E58"/>
    <w:rsid w:val="009C427A"/>
    <w:rsid w:val="009C4505"/>
    <w:rsid w:val="009C46F6"/>
    <w:rsid w:val="009C4705"/>
    <w:rsid w:val="009C47E3"/>
    <w:rsid w:val="009C5427"/>
    <w:rsid w:val="009C5A84"/>
    <w:rsid w:val="009C6A9D"/>
    <w:rsid w:val="009C6B32"/>
    <w:rsid w:val="009C6CAE"/>
    <w:rsid w:val="009C70DA"/>
    <w:rsid w:val="009C75B8"/>
    <w:rsid w:val="009C76D5"/>
    <w:rsid w:val="009C76E4"/>
    <w:rsid w:val="009D1643"/>
    <w:rsid w:val="009D1EEA"/>
    <w:rsid w:val="009D2372"/>
    <w:rsid w:val="009D2EF4"/>
    <w:rsid w:val="009D305F"/>
    <w:rsid w:val="009D3A2D"/>
    <w:rsid w:val="009D4409"/>
    <w:rsid w:val="009D4738"/>
    <w:rsid w:val="009D631B"/>
    <w:rsid w:val="009D700B"/>
    <w:rsid w:val="009E0B8C"/>
    <w:rsid w:val="009E0E1F"/>
    <w:rsid w:val="009E10E3"/>
    <w:rsid w:val="009E280A"/>
    <w:rsid w:val="009E3A75"/>
    <w:rsid w:val="009E3C57"/>
    <w:rsid w:val="009E4616"/>
    <w:rsid w:val="009E48BC"/>
    <w:rsid w:val="009E54CA"/>
    <w:rsid w:val="009E5F7D"/>
    <w:rsid w:val="009E7C66"/>
    <w:rsid w:val="009F32C1"/>
    <w:rsid w:val="009F4BCB"/>
    <w:rsid w:val="009F6296"/>
    <w:rsid w:val="009F64AC"/>
    <w:rsid w:val="009F7936"/>
    <w:rsid w:val="009F7DC3"/>
    <w:rsid w:val="009F7E05"/>
    <w:rsid w:val="00A000D6"/>
    <w:rsid w:val="00A006E3"/>
    <w:rsid w:val="00A01623"/>
    <w:rsid w:val="00A01ABB"/>
    <w:rsid w:val="00A02180"/>
    <w:rsid w:val="00A02216"/>
    <w:rsid w:val="00A02282"/>
    <w:rsid w:val="00A0240A"/>
    <w:rsid w:val="00A04886"/>
    <w:rsid w:val="00A069AE"/>
    <w:rsid w:val="00A0710D"/>
    <w:rsid w:val="00A0761C"/>
    <w:rsid w:val="00A07811"/>
    <w:rsid w:val="00A07825"/>
    <w:rsid w:val="00A1100B"/>
    <w:rsid w:val="00A11029"/>
    <w:rsid w:val="00A13A35"/>
    <w:rsid w:val="00A13C59"/>
    <w:rsid w:val="00A13EBF"/>
    <w:rsid w:val="00A154CF"/>
    <w:rsid w:val="00A16058"/>
    <w:rsid w:val="00A16184"/>
    <w:rsid w:val="00A16861"/>
    <w:rsid w:val="00A16A7F"/>
    <w:rsid w:val="00A1752C"/>
    <w:rsid w:val="00A17C14"/>
    <w:rsid w:val="00A20F50"/>
    <w:rsid w:val="00A21AB8"/>
    <w:rsid w:val="00A21C38"/>
    <w:rsid w:val="00A222AC"/>
    <w:rsid w:val="00A223CE"/>
    <w:rsid w:val="00A2281C"/>
    <w:rsid w:val="00A23DA8"/>
    <w:rsid w:val="00A2425F"/>
    <w:rsid w:val="00A24711"/>
    <w:rsid w:val="00A2531C"/>
    <w:rsid w:val="00A2534F"/>
    <w:rsid w:val="00A254BA"/>
    <w:rsid w:val="00A26982"/>
    <w:rsid w:val="00A27924"/>
    <w:rsid w:val="00A27FE8"/>
    <w:rsid w:val="00A30FBA"/>
    <w:rsid w:val="00A31406"/>
    <w:rsid w:val="00A3218D"/>
    <w:rsid w:val="00A336DB"/>
    <w:rsid w:val="00A33935"/>
    <w:rsid w:val="00A3574C"/>
    <w:rsid w:val="00A35A7F"/>
    <w:rsid w:val="00A35C30"/>
    <w:rsid w:val="00A3610E"/>
    <w:rsid w:val="00A3631C"/>
    <w:rsid w:val="00A377DE"/>
    <w:rsid w:val="00A407C6"/>
    <w:rsid w:val="00A40BB7"/>
    <w:rsid w:val="00A42424"/>
    <w:rsid w:val="00A42864"/>
    <w:rsid w:val="00A42B55"/>
    <w:rsid w:val="00A435C5"/>
    <w:rsid w:val="00A440D0"/>
    <w:rsid w:val="00A442D2"/>
    <w:rsid w:val="00A454C8"/>
    <w:rsid w:val="00A45F67"/>
    <w:rsid w:val="00A46288"/>
    <w:rsid w:val="00A4688B"/>
    <w:rsid w:val="00A47129"/>
    <w:rsid w:val="00A47FEB"/>
    <w:rsid w:val="00A5037F"/>
    <w:rsid w:val="00A50A57"/>
    <w:rsid w:val="00A50BF4"/>
    <w:rsid w:val="00A51FC0"/>
    <w:rsid w:val="00A52AD5"/>
    <w:rsid w:val="00A5348E"/>
    <w:rsid w:val="00A538AD"/>
    <w:rsid w:val="00A5428F"/>
    <w:rsid w:val="00A54D5D"/>
    <w:rsid w:val="00A56727"/>
    <w:rsid w:val="00A56FEA"/>
    <w:rsid w:val="00A570BF"/>
    <w:rsid w:val="00A606E5"/>
    <w:rsid w:val="00A61605"/>
    <w:rsid w:val="00A61A27"/>
    <w:rsid w:val="00A61DDD"/>
    <w:rsid w:val="00A61F01"/>
    <w:rsid w:val="00A62429"/>
    <w:rsid w:val="00A62EC1"/>
    <w:rsid w:val="00A630DF"/>
    <w:rsid w:val="00A6469C"/>
    <w:rsid w:val="00A64AD5"/>
    <w:rsid w:val="00A650C7"/>
    <w:rsid w:val="00A65969"/>
    <w:rsid w:val="00A676A6"/>
    <w:rsid w:val="00A67E14"/>
    <w:rsid w:val="00A70BB0"/>
    <w:rsid w:val="00A71468"/>
    <w:rsid w:val="00A729DE"/>
    <w:rsid w:val="00A72D51"/>
    <w:rsid w:val="00A72EF0"/>
    <w:rsid w:val="00A742CC"/>
    <w:rsid w:val="00A743F2"/>
    <w:rsid w:val="00A74F0F"/>
    <w:rsid w:val="00A75AF9"/>
    <w:rsid w:val="00A764EF"/>
    <w:rsid w:val="00A766EB"/>
    <w:rsid w:val="00A779AD"/>
    <w:rsid w:val="00A80A66"/>
    <w:rsid w:val="00A8120F"/>
    <w:rsid w:val="00A81C04"/>
    <w:rsid w:val="00A82B61"/>
    <w:rsid w:val="00A82F4C"/>
    <w:rsid w:val="00A84D8B"/>
    <w:rsid w:val="00A85291"/>
    <w:rsid w:val="00A85354"/>
    <w:rsid w:val="00A90592"/>
    <w:rsid w:val="00A909DF"/>
    <w:rsid w:val="00A90EDC"/>
    <w:rsid w:val="00A91A24"/>
    <w:rsid w:val="00A92AA6"/>
    <w:rsid w:val="00A94295"/>
    <w:rsid w:val="00A95221"/>
    <w:rsid w:val="00A95285"/>
    <w:rsid w:val="00A95894"/>
    <w:rsid w:val="00A958B0"/>
    <w:rsid w:val="00A9639D"/>
    <w:rsid w:val="00A96920"/>
    <w:rsid w:val="00A96C0D"/>
    <w:rsid w:val="00A97995"/>
    <w:rsid w:val="00AA1A1C"/>
    <w:rsid w:val="00AA1CB8"/>
    <w:rsid w:val="00AA26EB"/>
    <w:rsid w:val="00AA2D94"/>
    <w:rsid w:val="00AA2F12"/>
    <w:rsid w:val="00AA3411"/>
    <w:rsid w:val="00AA3D21"/>
    <w:rsid w:val="00AA4505"/>
    <w:rsid w:val="00AA5CBC"/>
    <w:rsid w:val="00AA66E1"/>
    <w:rsid w:val="00AA6703"/>
    <w:rsid w:val="00AA72BE"/>
    <w:rsid w:val="00AA761F"/>
    <w:rsid w:val="00AB0633"/>
    <w:rsid w:val="00AB1195"/>
    <w:rsid w:val="00AB22F2"/>
    <w:rsid w:val="00AB2726"/>
    <w:rsid w:val="00AB30F1"/>
    <w:rsid w:val="00AB32C2"/>
    <w:rsid w:val="00AB3CDF"/>
    <w:rsid w:val="00AB7680"/>
    <w:rsid w:val="00AC02DD"/>
    <w:rsid w:val="00AC0653"/>
    <w:rsid w:val="00AC0B5B"/>
    <w:rsid w:val="00AC2721"/>
    <w:rsid w:val="00AC2BA0"/>
    <w:rsid w:val="00AC481C"/>
    <w:rsid w:val="00AC4B49"/>
    <w:rsid w:val="00AC4E14"/>
    <w:rsid w:val="00AC4F40"/>
    <w:rsid w:val="00AC4F68"/>
    <w:rsid w:val="00AC5076"/>
    <w:rsid w:val="00AC58B3"/>
    <w:rsid w:val="00AC61E9"/>
    <w:rsid w:val="00AC6387"/>
    <w:rsid w:val="00AC661C"/>
    <w:rsid w:val="00AC733E"/>
    <w:rsid w:val="00AD005F"/>
    <w:rsid w:val="00AD073D"/>
    <w:rsid w:val="00AD0810"/>
    <w:rsid w:val="00AD2806"/>
    <w:rsid w:val="00AD5AAB"/>
    <w:rsid w:val="00AD6177"/>
    <w:rsid w:val="00AD6588"/>
    <w:rsid w:val="00AD67DD"/>
    <w:rsid w:val="00AD74C5"/>
    <w:rsid w:val="00AD7510"/>
    <w:rsid w:val="00AD79D0"/>
    <w:rsid w:val="00AD7BC3"/>
    <w:rsid w:val="00AD7FB1"/>
    <w:rsid w:val="00AE0532"/>
    <w:rsid w:val="00AE1610"/>
    <w:rsid w:val="00AE2025"/>
    <w:rsid w:val="00AE33BD"/>
    <w:rsid w:val="00AE3A1B"/>
    <w:rsid w:val="00AE4A70"/>
    <w:rsid w:val="00AE4B37"/>
    <w:rsid w:val="00AE5915"/>
    <w:rsid w:val="00AE5D31"/>
    <w:rsid w:val="00AE7A17"/>
    <w:rsid w:val="00AF017E"/>
    <w:rsid w:val="00AF06D4"/>
    <w:rsid w:val="00AF0A93"/>
    <w:rsid w:val="00AF1B74"/>
    <w:rsid w:val="00AF24AA"/>
    <w:rsid w:val="00AF264E"/>
    <w:rsid w:val="00AF48FB"/>
    <w:rsid w:val="00AF4AB9"/>
    <w:rsid w:val="00AF5371"/>
    <w:rsid w:val="00AF54C7"/>
    <w:rsid w:val="00AF55C0"/>
    <w:rsid w:val="00AF61A5"/>
    <w:rsid w:val="00AF6DBC"/>
    <w:rsid w:val="00AF74E8"/>
    <w:rsid w:val="00B000D0"/>
    <w:rsid w:val="00B00767"/>
    <w:rsid w:val="00B00804"/>
    <w:rsid w:val="00B02BC5"/>
    <w:rsid w:val="00B02D99"/>
    <w:rsid w:val="00B0357D"/>
    <w:rsid w:val="00B03FDC"/>
    <w:rsid w:val="00B049A2"/>
    <w:rsid w:val="00B0535C"/>
    <w:rsid w:val="00B05735"/>
    <w:rsid w:val="00B05F9D"/>
    <w:rsid w:val="00B0771D"/>
    <w:rsid w:val="00B07754"/>
    <w:rsid w:val="00B0799F"/>
    <w:rsid w:val="00B101AD"/>
    <w:rsid w:val="00B1051B"/>
    <w:rsid w:val="00B1109A"/>
    <w:rsid w:val="00B117E2"/>
    <w:rsid w:val="00B11BB8"/>
    <w:rsid w:val="00B11C1D"/>
    <w:rsid w:val="00B12E1A"/>
    <w:rsid w:val="00B1451C"/>
    <w:rsid w:val="00B1615C"/>
    <w:rsid w:val="00B162A6"/>
    <w:rsid w:val="00B16710"/>
    <w:rsid w:val="00B16E8C"/>
    <w:rsid w:val="00B172CB"/>
    <w:rsid w:val="00B17C1A"/>
    <w:rsid w:val="00B17EF6"/>
    <w:rsid w:val="00B20526"/>
    <w:rsid w:val="00B21194"/>
    <w:rsid w:val="00B227B6"/>
    <w:rsid w:val="00B22F85"/>
    <w:rsid w:val="00B231D1"/>
    <w:rsid w:val="00B238F3"/>
    <w:rsid w:val="00B239C1"/>
    <w:rsid w:val="00B24B17"/>
    <w:rsid w:val="00B254CE"/>
    <w:rsid w:val="00B25545"/>
    <w:rsid w:val="00B2562D"/>
    <w:rsid w:val="00B258CF"/>
    <w:rsid w:val="00B26693"/>
    <w:rsid w:val="00B2698C"/>
    <w:rsid w:val="00B273D0"/>
    <w:rsid w:val="00B2758E"/>
    <w:rsid w:val="00B27888"/>
    <w:rsid w:val="00B27A27"/>
    <w:rsid w:val="00B302CB"/>
    <w:rsid w:val="00B31896"/>
    <w:rsid w:val="00B31D4F"/>
    <w:rsid w:val="00B32B9F"/>
    <w:rsid w:val="00B33280"/>
    <w:rsid w:val="00B33947"/>
    <w:rsid w:val="00B33999"/>
    <w:rsid w:val="00B34F3F"/>
    <w:rsid w:val="00B35460"/>
    <w:rsid w:val="00B35959"/>
    <w:rsid w:val="00B35B42"/>
    <w:rsid w:val="00B36220"/>
    <w:rsid w:val="00B368D2"/>
    <w:rsid w:val="00B370A5"/>
    <w:rsid w:val="00B40082"/>
    <w:rsid w:val="00B4013F"/>
    <w:rsid w:val="00B4219A"/>
    <w:rsid w:val="00B438E3"/>
    <w:rsid w:val="00B450EA"/>
    <w:rsid w:val="00B46182"/>
    <w:rsid w:val="00B46A34"/>
    <w:rsid w:val="00B46D82"/>
    <w:rsid w:val="00B472B0"/>
    <w:rsid w:val="00B47C7E"/>
    <w:rsid w:val="00B50B68"/>
    <w:rsid w:val="00B53698"/>
    <w:rsid w:val="00B5377C"/>
    <w:rsid w:val="00B5489D"/>
    <w:rsid w:val="00B56858"/>
    <w:rsid w:val="00B600B8"/>
    <w:rsid w:val="00B601F8"/>
    <w:rsid w:val="00B60725"/>
    <w:rsid w:val="00B615EC"/>
    <w:rsid w:val="00B62ED0"/>
    <w:rsid w:val="00B63303"/>
    <w:rsid w:val="00B63318"/>
    <w:rsid w:val="00B639A1"/>
    <w:rsid w:val="00B6400E"/>
    <w:rsid w:val="00B64073"/>
    <w:rsid w:val="00B6414D"/>
    <w:rsid w:val="00B65325"/>
    <w:rsid w:val="00B65EF1"/>
    <w:rsid w:val="00B666C7"/>
    <w:rsid w:val="00B66E6B"/>
    <w:rsid w:val="00B66F66"/>
    <w:rsid w:val="00B67106"/>
    <w:rsid w:val="00B67E11"/>
    <w:rsid w:val="00B70DB9"/>
    <w:rsid w:val="00B72DC0"/>
    <w:rsid w:val="00B737E5"/>
    <w:rsid w:val="00B738DA"/>
    <w:rsid w:val="00B739DD"/>
    <w:rsid w:val="00B7411E"/>
    <w:rsid w:val="00B74BA4"/>
    <w:rsid w:val="00B74ECB"/>
    <w:rsid w:val="00B7520B"/>
    <w:rsid w:val="00B75731"/>
    <w:rsid w:val="00B75972"/>
    <w:rsid w:val="00B76677"/>
    <w:rsid w:val="00B76771"/>
    <w:rsid w:val="00B775C3"/>
    <w:rsid w:val="00B80694"/>
    <w:rsid w:val="00B80BB0"/>
    <w:rsid w:val="00B814CC"/>
    <w:rsid w:val="00B81F30"/>
    <w:rsid w:val="00B82729"/>
    <w:rsid w:val="00B82B84"/>
    <w:rsid w:val="00B82CFC"/>
    <w:rsid w:val="00B83125"/>
    <w:rsid w:val="00B834CE"/>
    <w:rsid w:val="00B83D96"/>
    <w:rsid w:val="00B84397"/>
    <w:rsid w:val="00B84C56"/>
    <w:rsid w:val="00B84CA7"/>
    <w:rsid w:val="00B85133"/>
    <w:rsid w:val="00B87A25"/>
    <w:rsid w:val="00B87CEA"/>
    <w:rsid w:val="00B87D6D"/>
    <w:rsid w:val="00B87E24"/>
    <w:rsid w:val="00B9151C"/>
    <w:rsid w:val="00B92FF4"/>
    <w:rsid w:val="00B93274"/>
    <w:rsid w:val="00B95B1E"/>
    <w:rsid w:val="00B95FEF"/>
    <w:rsid w:val="00B96228"/>
    <w:rsid w:val="00B966F8"/>
    <w:rsid w:val="00B97B25"/>
    <w:rsid w:val="00BA0405"/>
    <w:rsid w:val="00BA0443"/>
    <w:rsid w:val="00BA0A4A"/>
    <w:rsid w:val="00BA1957"/>
    <w:rsid w:val="00BA1D8A"/>
    <w:rsid w:val="00BA1E74"/>
    <w:rsid w:val="00BA2B99"/>
    <w:rsid w:val="00BA2FAB"/>
    <w:rsid w:val="00BA3BFA"/>
    <w:rsid w:val="00BA4595"/>
    <w:rsid w:val="00BA4F5B"/>
    <w:rsid w:val="00BA4F9A"/>
    <w:rsid w:val="00BA5305"/>
    <w:rsid w:val="00BA58B7"/>
    <w:rsid w:val="00BA59F3"/>
    <w:rsid w:val="00BA6377"/>
    <w:rsid w:val="00BA6B57"/>
    <w:rsid w:val="00BA77F5"/>
    <w:rsid w:val="00BA781D"/>
    <w:rsid w:val="00BB0329"/>
    <w:rsid w:val="00BB06AB"/>
    <w:rsid w:val="00BB0B09"/>
    <w:rsid w:val="00BB1CED"/>
    <w:rsid w:val="00BB25AB"/>
    <w:rsid w:val="00BB279F"/>
    <w:rsid w:val="00BB3481"/>
    <w:rsid w:val="00BB58CD"/>
    <w:rsid w:val="00BB6704"/>
    <w:rsid w:val="00BB68B7"/>
    <w:rsid w:val="00BC019B"/>
    <w:rsid w:val="00BC02BA"/>
    <w:rsid w:val="00BC0864"/>
    <w:rsid w:val="00BC290E"/>
    <w:rsid w:val="00BC33BF"/>
    <w:rsid w:val="00BC3532"/>
    <w:rsid w:val="00BC44E2"/>
    <w:rsid w:val="00BC4911"/>
    <w:rsid w:val="00BC5433"/>
    <w:rsid w:val="00BC59A7"/>
    <w:rsid w:val="00BC5A8D"/>
    <w:rsid w:val="00BC5F4D"/>
    <w:rsid w:val="00BC60DD"/>
    <w:rsid w:val="00BC6689"/>
    <w:rsid w:val="00BC66B0"/>
    <w:rsid w:val="00BC6E75"/>
    <w:rsid w:val="00BD0122"/>
    <w:rsid w:val="00BD08A7"/>
    <w:rsid w:val="00BD29D5"/>
    <w:rsid w:val="00BD35DA"/>
    <w:rsid w:val="00BD379B"/>
    <w:rsid w:val="00BD38DE"/>
    <w:rsid w:val="00BD5419"/>
    <w:rsid w:val="00BD548B"/>
    <w:rsid w:val="00BD5DA7"/>
    <w:rsid w:val="00BD6623"/>
    <w:rsid w:val="00BD7199"/>
    <w:rsid w:val="00BD77A0"/>
    <w:rsid w:val="00BE13E5"/>
    <w:rsid w:val="00BE162F"/>
    <w:rsid w:val="00BE223C"/>
    <w:rsid w:val="00BE2802"/>
    <w:rsid w:val="00BE3763"/>
    <w:rsid w:val="00BE44A9"/>
    <w:rsid w:val="00BE584D"/>
    <w:rsid w:val="00BE6361"/>
    <w:rsid w:val="00BE6845"/>
    <w:rsid w:val="00BE7EBD"/>
    <w:rsid w:val="00BF1149"/>
    <w:rsid w:val="00BF1352"/>
    <w:rsid w:val="00BF28F2"/>
    <w:rsid w:val="00BF455A"/>
    <w:rsid w:val="00BF4A98"/>
    <w:rsid w:val="00BF4EE8"/>
    <w:rsid w:val="00BF59D1"/>
    <w:rsid w:val="00BF6363"/>
    <w:rsid w:val="00BF7D22"/>
    <w:rsid w:val="00BF7EFA"/>
    <w:rsid w:val="00C00BA0"/>
    <w:rsid w:val="00C016F0"/>
    <w:rsid w:val="00C01A34"/>
    <w:rsid w:val="00C01D8E"/>
    <w:rsid w:val="00C03724"/>
    <w:rsid w:val="00C037B0"/>
    <w:rsid w:val="00C03857"/>
    <w:rsid w:val="00C03B9F"/>
    <w:rsid w:val="00C05507"/>
    <w:rsid w:val="00C05AC7"/>
    <w:rsid w:val="00C0679F"/>
    <w:rsid w:val="00C06B31"/>
    <w:rsid w:val="00C070ED"/>
    <w:rsid w:val="00C07C41"/>
    <w:rsid w:val="00C11436"/>
    <w:rsid w:val="00C13578"/>
    <w:rsid w:val="00C13DA9"/>
    <w:rsid w:val="00C14FF7"/>
    <w:rsid w:val="00C16438"/>
    <w:rsid w:val="00C16A91"/>
    <w:rsid w:val="00C17392"/>
    <w:rsid w:val="00C1766A"/>
    <w:rsid w:val="00C17940"/>
    <w:rsid w:val="00C20EC3"/>
    <w:rsid w:val="00C219FF"/>
    <w:rsid w:val="00C21B44"/>
    <w:rsid w:val="00C22BA4"/>
    <w:rsid w:val="00C22BEE"/>
    <w:rsid w:val="00C22F24"/>
    <w:rsid w:val="00C22FE8"/>
    <w:rsid w:val="00C2303E"/>
    <w:rsid w:val="00C2391E"/>
    <w:rsid w:val="00C25471"/>
    <w:rsid w:val="00C2594F"/>
    <w:rsid w:val="00C265B2"/>
    <w:rsid w:val="00C27AE5"/>
    <w:rsid w:val="00C30411"/>
    <w:rsid w:val="00C31958"/>
    <w:rsid w:val="00C31E06"/>
    <w:rsid w:val="00C336FF"/>
    <w:rsid w:val="00C33BEB"/>
    <w:rsid w:val="00C33C4C"/>
    <w:rsid w:val="00C346D8"/>
    <w:rsid w:val="00C3494E"/>
    <w:rsid w:val="00C34AAC"/>
    <w:rsid w:val="00C3569C"/>
    <w:rsid w:val="00C36398"/>
    <w:rsid w:val="00C36A0C"/>
    <w:rsid w:val="00C36A6C"/>
    <w:rsid w:val="00C37E27"/>
    <w:rsid w:val="00C40997"/>
    <w:rsid w:val="00C411CA"/>
    <w:rsid w:val="00C41AEE"/>
    <w:rsid w:val="00C42524"/>
    <w:rsid w:val="00C43B09"/>
    <w:rsid w:val="00C443D7"/>
    <w:rsid w:val="00C44953"/>
    <w:rsid w:val="00C45522"/>
    <w:rsid w:val="00C46116"/>
    <w:rsid w:val="00C46318"/>
    <w:rsid w:val="00C46F14"/>
    <w:rsid w:val="00C474AF"/>
    <w:rsid w:val="00C50B18"/>
    <w:rsid w:val="00C51C65"/>
    <w:rsid w:val="00C53A30"/>
    <w:rsid w:val="00C542E1"/>
    <w:rsid w:val="00C548D2"/>
    <w:rsid w:val="00C55334"/>
    <w:rsid w:val="00C55A05"/>
    <w:rsid w:val="00C568EE"/>
    <w:rsid w:val="00C56D2F"/>
    <w:rsid w:val="00C570B0"/>
    <w:rsid w:val="00C60162"/>
    <w:rsid w:val="00C60358"/>
    <w:rsid w:val="00C60494"/>
    <w:rsid w:val="00C60866"/>
    <w:rsid w:val="00C6167B"/>
    <w:rsid w:val="00C61B0C"/>
    <w:rsid w:val="00C6302F"/>
    <w:rsid w:val="00C640A8"/>
    <w:rsid w:val="00C643A3"/>
    <w:rsid w:val="00C64AAC"/>
    <w:rsid w:val="00C64FC3"/>
    <w:rsid w:val="00C65BE0"/>
    <w:rsid w:val="00C66A02"/>
    <w:rsid w:val="00C67EDF"/>
    <w:rsid w:val="00C709E2"/>
    <w:rsid w:val="00C7269B"/>
    <w:rsid w:val="00C7297F"/>
    <w:rsid w:val="00C72CBF"/>
    <w:rsid w:val="00C7339E"/>
    <w:rsid w:val="00C7367B"/>
    <w:rsid w:val="00C737FC"/>
    <w:rsid w:val="00C73888"/>
    <w:rsid w:val="00C73B35"/>
    <w:rsid w:val="00C73E41"/>
    <w:rsid w:val="00C75E04"/>
    <w:rsid w:val="00C80EFB"/>
    <w:rsid w:val="00C81C92"/>
    <w:rsid w:val="00C81CD7"/>
    <w:rsid w:val="00C820A4"/>
    <w:rsid w:val="00C820DE"/>
    <w:rsid w:val="00C82195"/>
    <w:rsid w:val="00C8286F"/>
    <w:rsid w:val="00C82A6E"/>
    <w:rsid w:val="00C8301B"/>
    <w:rsid w:val="00C84892"/>
    <w:rsid w:val="00C85841"/>
    <w:rsid w:val="00C85C98"/>
    <w:rsid w:val="00C90A57"/>
    <w:rsid w:val="00C90F8E"/>
    <w:rsid w:val="00C91816"/>
    <w:rsid w:val="00C91D59"/>
    <w:rsid w:val="00C9302C"/>
    <w:rsid w:val="00C93A4C"/>
    <w:rsid w:val="00C93BD4"/>
    <w:rsid w:val="00C93E6C"/>
    <w:rsid w:val="00C95F39"/>
    <w:rsid w:val="00C962DB"/>
    <w:rsid w:val="00C96BBF"/>
    <w:rsid w:val="00CA15A7"/>
    <w:rsid w:val="00CA1806"/>
    <w:rsid w:val="00CA2ECF"/>
    <w:rsid w:val="00CA32C9"/>
    <w:rsid w:val="00CA3CD2"/>
    <w:rsid w:val="00CA465D"/>
    <w:rsid w:val="00CA5027"/>
    <w:rsid w:val="00CA55E2"/>
    <w:rsid w:val="00CA64E4"/>
    <w:rsid w:val="00CA6B98"/>
    <w:rsid w:val="00CA6CEE"/>
    <w:rsid w:val="00CA6E57"/>
    <w:rsid w:val="00CA7D3A"/>
    <w:rsid w:val="00CB026A"/>
    <w:rsid w:val="00CB0C50"/>
    <w:rsid w:val="00CB0EA0"/>
    <w:rsid w:val="00CB1DF9"/>
    <w:rsid w:val="00CB26DE"/>
    <w:rsid w:val="00CB2DAA"/>
    <w:rsid w:val="00CB3C29"/>
    <w:rsid w:val="00CB3E8C"/>
    <w:rsid w:val="00CB452F"/>
    <w:rsid w:val="00CB5259"/>
    <w:rsid w:val="00CB542D"/>
    <w:rsid w:val="00CB56DA"/>
    <w:rsid w:val="00CB794C"/>
    <w:rsid w:val="00CB7CCA"/>
    <w:rsid w:val="00CC06D2"/>
    <w:rsid w:val="00CC093E"/>
    <w:rsid w:val="00CC0C14"/>
    <w:rsid w:val="00CC0DE4"/>
    <w:rsid w:val="00CC0EC9"/>
    <w:rsid w:val="00CC1925"/>
    <w:rsid w:val="00CC1C4A"/>
    <w:rsid w:val="00CC2571"/>
    <w:rsid w:val="00CC2BBF"/>
    <w:rsid w:val="00CC2E62"/>
    <w:rsid w:val="00CC3DB0"/>
    <w:rsid w:val="00CC47F9"/>
    <w:rsid w:val="00CC4855"/>
    <w:rsid w:val="00CC4EED"/>
    <w:rsid w:val="00CC57A6"/>
    <w:rsid w:val="00CC588F"/>
    <w:rsid w:val="00CC618E"/>
    <w:rsid w:val="00CC6264"/>
    <w:rsid w:val="00CC71D8"/>
    <w:rsid w:val="00CC7B24"/>
    <w:rsid w:val="00CD069A"/>
    <w:rsid w:val="00CD26BD"/>
    <w:rsid w:val="00CD44CA"/>
    <w:rsid w:val="00CD491A"/>
    <w:rsid w:val="00CD58E2"/>
    <w:rsid w:val="00CD58ED"/>
    <w:rsid w:val="00CD7233"/>
    <w:rsid w:val="00CD7850"/>
    <w:rsid w:val="00CE1194"/>
    <w:rsid w:val="00CE1398"/>
    <w:rsid w:val="00CE1577"/>
    <w:rsid w:val="00CE15C0"/>
    <w:rsid w:val="00CE18CE"/>
    <w:rsid w:val="00CE1B10"/>
    <w:rsid w:val="00CE2AC4"/>
    <w:rsid w:val="00CE2D08"/>
    <w:rsid w:val="00CE2FE8"/>
    <w:rsid w:val="00CE3646"/>
    <w:rsid w:val="00CE4720"/>
    <w:rsid w:val="00CE476D"/>
    <w:rsid w:val="00CE5B8F"/>
    <w:rsid w:val="00CE6093"/>
    <w:rsid w:val="00CE6860"/>
    <w:rsid w:val="00CE68AA"/>
    <w:rsid w:val="00CE75EE"/>
    <w:rsid w:val="00CE76C3"/>
    <w:rsid w:val="00CE7C7D"/>
    <w:rsid w:val="00CE7CE0"/>
    <w:rsid w:val="00CF007D"/>
    <w:rsid w:val="00CF0203"/>
    <w:rsid w:val="00CF10C8"/>
    <w:rsid w:val="00CF1F53"/>
    <w:rsid w:val="00CF2916"/>
    <w:rsid w:val="00CF2F80"/>
    <w:rsid w:val="00CF3907"/>
    <w:rsid w:val="00CF3FA3"/>
    <w:rsid w:val="00CF4D5F"/>
    <w:rsid w:val="00CF4EDB"/>
    <w:rsid w:val="00CF5EC6"/>
    <w:rsid w:val="00CF61BD"/>
    <w:rsid w:val="00CF7008"/>
    <w:rsid w:val="00CF70EB"/>
    <w:rsid w:val="00CF7C77"/>
    <w:rsid w:val="00D027B6"/>
    <w:rsid w:val="00D02CDD"/>
    <w:rsid w:val="00D033E4"/>
    <w:rsid w:val="00D04DB9"/>
    <w:rsid w:val="00D05C9F"/>
    <w:rsid w:val="00D05D32"/>
    <w:rsid w:val="00D133F9"/>
    <w:rsid w:val="00D1376A"/>
    <w:rsid w:val="00D13AC0"/>
    <w:rsid w:val="00D13D45"/>
    <w:rsid w:val="00D142B3"/>
    <w:rsid w:val="00D1575B"/>
    <w:rsid w:val="00D15D77"/>
    <w:rsid w:val="00D20210"/>
    <w:rsid w:val="00D2060C"/>
    <w:rsid w:val="00D219E6"/>
    <w:rsid w:val="00D21FD5"/>
    <w:rsid w:val="00D226BA"/>
    <w:rsid w:val="00D23A07"/>
    <w:rsid w:val="00D23C52"/>
    <w:rsid w:val="00D24428"/>
    <w:rsid w:val="00D2707F"/>
    <w:rsid w:val="00D2734D"/>
    <w:rsid w:val="00D274CC"/>
    <w:rsid w:val="00D304D0"/>
    <w:rsid w:val="00D30808"/>
    <w:rsid w:val="00D318EA"/>
    <w:rsid w:val="00D3227B"/>
    <w:rsid w:val="00D33169"/>
    <w:rsid w:val="00D34041"/>
    <w:rsid w:val="00D34074"/>
    <w:rsid w:val="00D341E0"/>
    <w:rsid w:val="00D345B5"/>
    <w:rsid w:val="00D34712"/>
    <w:rsid w:val="00D35617"/>
    <w:rsid w:val="00D35AB8"/>
    <w:rsid w:val="00D369D3"/>
    <w:rsid w:val="00D36B2A"/>
    <w:rsid w:val="00D378DC"/>
    <w:rsid w:val="00D40232"/>
    <w:rsid w:val="00D41064"/>
    <w:rsid w:val="00D430E7"/>
    <w:rsid w:val="00D433FA"/>
    <w:rsid w:val="00D441DC"/>
    <w:rsid w:val="00D45287"/>
    <w:rsid w:val="00D4647F"/>
    <w:rsid w:val="00D466FC"/>
    <w:rsid w:val="00D4704F"/>
    <w:rsid w:val="00D47508"/>
    <w:rsid w:val="00D47B31"/>
    <w:rsid w:val="00D50611"/>
    <w:rsid w:val="00D50DF4"/>
    <w:rsid w:val="00D50FD1"/>
    <w:rsid w:val="00D515FB"/>
    <w:rsid w:val="00D52110"/>
    <w:rsid w:val="00D5214E"/>
    <w:rsid w:val="00D528BD"/>
    <w:rsid w:val="00D5359D"/>
    <w:rsid w:val="00D545F4"/>
    <w:rsid w:val="00D54CDE"/>
    <w:rsid w:val="00D554A8"/>
    <w:rsid w:val="00D561A2"/>
    <w:rsid w:val="00D5627C"/>
    <w:rsid w:val="00D563E7"/>
    <w:rsid w:val="00D563F6"/>
    <w:rsid w:val="00D5733F"/>
    <w:rsid w:val="00D604C2"/>
    <w:rsid w:val="00D62415"/>
    <w:rsid w:val="00D637E7"/>
    <w:rsid w:val="00D63A46"/>
    <w:rsid w:val="00D6424B"/>
    <w:rsid w:val="00D64A55"/>
    <w:rsid w:val="00D64DC8"/>
    <w:rsid w:val="00D64EDF"/>
    <w:rsid w:val="00D6520D"/>
    <w:rsid w:val="00D65FC8"/>
    <w:rsid w:val="00D66211"/>
    <w:rsid w:val="00D675F7"/>
    <w:rsid w:val="00D70E22"/>
    <w:rsid w:val="00D7170B"/>
    <w:rsid w:val="00D7213E"/>
    <w:rsid w:val="00D725ED"/>
    <w:rsid w:val="00D72FB1"/>
    <w:rsid w:val="00D730F6"/>
    <w:rsid w:val="00D7320F"/>
    <w:rsid w:val="00D73597"/>
    <w:rsid w:val="00D7402D"/>
    <w:rsid w:val="00D74383"/>
    <w:rsid w:val="00D7535D"/>
    <w:rsid w:val="00D75742"/>
    <w:rsid w:val="00D75B6F"/>
    <w:rsid w:val="00D77774"/>
    <w:rsid w:val="00D80940"/>
    <w:rsid w:val="00D80D51"/>
    <w:rsid w:val="00D81588"/>
    <w:rsid w:val="00D81A39"/>
    <w:rsid w:val="00D82AFC"/>
    <w:rsid w:val="00D82E54"/>
    <w:rsid w:val="00D83138"/>
    <w:rsid w:val="00D83E68"/>
    <w:rsid w:val="00D85E58"/>
    <w:rsid w:val="00D869E1"/>
    <w:rsid w:val="00D86BCF"/>
    <w:rsid w:val="00D86D35"/>
    <w:rsid w:val="00D86F64"/>
    <w:rsid w:val="00D87EEF"/>
    <w:rsid w:val="00D928B4"/>
    <w:rsid w:val="00D9406E"/>
    <w:rsid w:val="00D9511B"/>
    <w:rsid w:val="00D954F7"/>
    <w:rsid w:val="00D972FB"/>
    <w:rsid w:val="00DA0107"/>
    <w:rsid w:val="00DA023A"/>
    <w:rsid w:val="00DA073B"/>
    <w:rsid w:val="00DA19AC"/>
    <w:rsid w:val="00DA1DF7"/>
    <w:rsid w:val="00DA2B3E"/>
    <w:rsid w:val="00DA41BA"/>
    <w:rsid w:val="00DA4EFE"/>
    <w:rsid w:val="00DA4F5A"/>
    <w:rsid w:val="00DA581B"/>
    <w:rsid w:val="00DA6A18"/>
    <w:rsid w:val="00DA7931"/>
    <w:rsid w:val="00DA7E7E"/>
    <w:rsid w:val="00DB03F3"/>
    <w:rsid w:val="00DB173D"/>
    <w:rsid w:val="00DB1CEA"/>
    <w:rsid w:val="00DB3557"/>
    <w:rsid w:val="00DB39F5"/>
    <w:rsid w:val="00DB3B82"/>
    <w:rsid w:val="00DB4D0B"/>
    <w:rsid w:val="00DB5129"/>
    <w:rsid w:val="00DB591E"/>
    <w:rsid w:val="00DB59BE"/>
    <w:rsid w:val="00DB7359"/>
    <w:rsid w:val="00DC0CAE"/>
    <w:rsid w:val="00DC0DE1"/>
    <w:rsid w:val="00DC17CE"/>
    <w:rsid w:val="00DC1810"/>
    <w:rsid w:val="00DC1BB0"/>
    <w:rsid w:val="00DC290E"/>
    <w:rsid w:val="00DC35E0"/>
    <w:rsid w:val="00DC3ABC"/>
    <w:rsid w:val="00DC4782"/>
    <w:rsid w:val="00DC4C51"/>
    <w:rsid w:val="00DC4D98"/>
    <w:rsid w:val="00DC5571"/>
    <w:rsid w:val="00DC7730"/>
    <w:rsid w:val="00DC7D14"/>
    <w:rsid w:val="00DD0A02"/>
    <w:rsid w:val="00DD21D1"/>
    <w:rsid w:val="00DD2CBB"/>
    <w:rsid w:val="00DD3836"/>
    <w:rsid w:val="00DD57DB"/>
    <w:rsid w:val="00DD64B3"/>
    <w:rsid w:val="00DD732B"/>
    <w:rsid w:val="00DE03B1"/>
    <w:rsid w:val="00DE1AA2"/>
    <w:rsid w:val="00DE1DBB"/>
    <w:rsid w:val="00DE2EFF"/>
    <w:rsid w:val="00DE3165"/>
    <w:rsid w:val="00DE36E1"/>
    <w:rsid w:val="00DE3CFB"/>
    <w:rsid w:val="00DE3EE5"/>
    <w:rsid w:val="00DE4401"/>
    <w:rsid w:val="00DE51FF"/>
    <w:rsid w:val="00DE5BB7"/>
    <w:rsid w:val="00DE5F60"/>
    <w:rsid w:val="00DE6996"/>
    <w:rsid w:val="00DF042E"/>
    <w:rsid w:val="00DF06C7"/>
    <w:rsid w:val="00DF11FA"/>
    <w:rsid w:val="00DF1853"/>
    <w:rsid w:val="00DF1F55"/>
    <w:rsid w:val="00DF294D"/>
    <w:rsid w:val="00DF302F"/>
    <w:rsid w:val="00DF3D32"/>
    <w:rsid w:val="00DF4E57"/>
    <w:rsid w:val="00DF535F"/>
    <w:rsid w:val="00DF68F0"/>
    <w:rsid w:val="00DF6AC1"/>
    <w:rsid w:val="00DF7ADF"/>
    <w:rsid w:val="00E000C5"/>
    <w:rsid w:val="00E015BA"/>
    <w:rsid w:val="00E01E86"/>
    <w:rsid w:val="00E0230F"/>
    <w:rsid w:val="00E02E8F"/>
    <w:rsid w:val="00E04332"/>
    <w:rsid w:val="00E0473F"/>
    <w:rsid w:val="00E04DAC"/>
    <w:rsid w:val="00E0584D"/>
    <w:rsid w:val="00E06AD8"/>
    <w:rsid w:val="00E11665"/>
    <w:rsid w:val="00E13DC1"/>
    <w:rsid w:val="00E1400A"/>
    <w:rsid w:val="00E14033"/>
    <w:rsid w:val="00E1424A"/>
    <w:rsid w:val="00E1530F"/>
    <w:rsid w:val="00E155FC"/>
    <w:rsid w:val="00E15830"/>
    <w:rsid w:val="00E163F4"/>
    <w:rsid w:val="00E168F7"/>
    <w:rsid w:val="00E1732B"/>
    <w:rsid w:val="00E205AC"/>
    <w:rsid w:val="00E2108B"/>
    <w:rsid w:val="00E21A68"/>
    <w:rsid w:val="00E21B2A"/>
    <w:rsid w:val="00E2204E"/>
    <w:rsid w:val="00E23445"/>
    <w:rsid w:val="00E23728"/>
    <w:rsid w:val="00E23C27"/>
    <w:rsid w:val="00E24085"/>
    <w:rsid w:val="00E24FAE"/>
    <w:rsid w:val="00E2548D"/>
    <w:rsid w:val="00E2696E"/>
    <w:rsid w:val="00E27516"/>
    <w:rsid w:val="00E316D8"/>
    <w:rsid w:val="00E317A2"/>
    <w:rsid w:val="00E32642"/>
    <w:rsid w:val="00E3307A"/>
    <w:rsid w:val="00E341EF"/>
    <w:rsid w:val="00E369D7"/>
    <w:rsid w:val="00E36DE4"/>
    <w:rsid w:val="00E3748B"/>
    <w:rsid w:val="00E37768"/>
    <w:rsid w:val="00E40690"/>
    <w:rsid w:val="00E4217E"/>
    <w:rsid w:val="00E4251D"/>
    <w:rsid w:val="00E4289A"/>
    <w:rsid w:val="00E42BD8"/>
    <w:rsid w:val="00E42DE8"/>
    <w:rsid w:val="00E43857"/>
    <w:rsid w:val="00E43D0D"/>
    <w:rsid w:val="00E44689"/>
    <w:rsid w:val="00E44C5F"/>
    <w:rsid w:val="00E44CC3"/>
    <w:rsid w:val="00E44F8C"/>
    <w:rsid w:val="00E4542B"/>
    <w:rsid w:val="00E46494"/>
    <w:rsid w:val="00E46C6E"/>
    <w:rsid w:val="00E501AB"/>
    <w:rsid w:val="00E50ADC"/>
    <w:rsid w:val="00E515CB"/>
    <w:rsid w:val="00E5183C"/>
    <w:rsid w:val="00E540C5"/>
    <w:rsid w:val="00E545E0"/>
    <w:rsid w:val="00E561E5"/>
    <w:rsid w:val="00E5649B"/>
    <w:rsid w:val="00E569B0"/>
    <w:rsid w:val="00E604AC"/>
    <w:rsid w:val="00E61707"/>
    <w:rsid w:val="00E62124"/>
    <w:rsid w:val="00E62201"/>
    <w:rsid w:val="00E62DAD"/>
    <w:rsid w:val="00E644E9"/>
    <w:rsid w:val="00E64647"/>
    <w:rsid w:val="00E647CF"/>
    <w:rsid w:val="00E652BF"/>
    <w:rsid w:val="00E654ED"/>
    <w:rsid w:val="00E66752"/>
    <w:rsid w:val="00E66C16"/>
    <w:rsid w:val="00E673B8"/>
    <w:rsid w:val="00E67A96"/>
    <w:rsid w:val="00E70608"/>
    <w:rsid w:val="00E70BD8"/>
    <w:rsid w:val="00E70F02"/>
    <w:rsid w:val="00E717A1"/>
    <w:rsid w:val="00E7251E"/>
    <w:rsid w:val="00E74102"/>
    <w:rsid w:val="00E744E7"/>
    <w:rsid w:val="00E74500"/>
    <w:rsid w:val="00E75448"/>
    <w:rsid w:val="00E7587A"/>
    <w:rsid w:val="00E765C0"/>
    <w:rsid w:val="00E77D7B"/>
    <w:rsid w:val="00E825A0"/>
    <w:rsid w:val="00E82CB0"/>
    <w:rsid w:val="00E832B1"/>
    <w:rsid w:val="00E839A4"/>
    <w:rsid w:val="00E83AC1"/>
    <w:rsid w:val="00E83E88"/>
    <w:rsid w:val="00E83ECC"/>
    <w:rsid w:val="00E84063"/>
    <w:rsid w:val="00E84FD0"/>
    <w:rsid w:val="00E869A5"/>
    <w:rsid w:val="00E90390"/>
    <w:rsid w:val="00E90FB8"/>
    <w:rsid w:val="00E91F2D"/>
    <w:rsid w:val="00E92BF6"/>
    <w:rsid w:val="00E92E10"/>
    <w:rsid w:val="00E93017"/>
    <w:rsid w:val="00E93FAD"/>
    <w:rsid w:val="00E9505B"/>
    <w:rsid w:val="00E95515"/>
    <w:rsid w:val="00E95C8C"/>
    <w:rsid w:val="00E96011"/>
    <w:rsid w:val="00E964F4"/>
    <w:rsid w:val="00EA01DD"/>
    <w:rsid w:val="00EA1785"/>
    <w:rsid w:val="00EA1CB0"/>
    <w:rsid w:val="00EA22CB"/>
    <w:rsid w:val="00EA233B"/>
    <w:rsid w:val="00EA2DAF"/>
    <w:rsid w:val="00EA3C1D"/>
    <w:rsid w:val="00EA4E52"/>
    <w:rsid w:val="00EA58F2"/>
    <w:rsid w:val="00EA6521"/>
    <w:rsid w:val="00EA69FE"/>
    <w:rsid w:val="00EA6B83"/>
    <w:rsid w:val="00EA6E12"/>
    <w:rsid w:val="00EA6FE5"/>
    <w:rsid w:val="00EA7C6A"/>
    <w:rsid w:val="00EB1A17"/>
    <w:rsid w:val="00EB2915"/>
    <w:rsid w:val="00EB2C78"/>
    <w:rsid w:val="00EB33C7"/>
    <w:rsid w:val="00EB4372"/>
    <w:rsid w:val="00EB484C"/>
    <w:rsid w:val="00EB5CE2"/>
    <w:rsid w:val="00EB5E7D"/>
    <w:rsid w:val="00EB63A2"/>
    <w:rsid w:val="00EB74CB"/>
    <w:rsid w:val="00EB7608"/>
    <w:rsid w:val="00EB7BEC"/>
    <w:rsid w:val="00EC0A58"/>
    <w:rsid w:val="00EC12E7"/>
    <w:rsid w:val="00EC133A"/>
    <w:rsid w:val="00EC2250"/>
    <w:rsid w:val="00EC2428"/>
    <w:rsid w:val="00EC2F2A"/>
    <w:rsid w:val="00EC3AFF"/>
    <w:rsid w:val="00EC49FD"/>
    <w:rsid w:val="00EC4F55"/>
    <w:rsid w:val="00EC537C"/>
    <w:rsid w:val="00EC583B"/>
    <w:rsid w:val="00EC6283"/>
    <w:rsid w:val="00EC6D59"/>
    <w:rsid w:val="00EC77EB"/>
    <w:rsid w:val="00ED0C62"/>
    <w:rsid w:val="00ED0EB9"/>
    <w:rsid w:val="00ED11D5"/>
    <w:rsid w:val="00ED1218"/>
    <w:rsid w:val="00ED1C30"/>
    <w:rsid w:val="00ED22E6"/>
    <w:rsid w:val="00ED27A8"/>
    <w:rsid w:val="00ED356D"/>
    <w:rsid w:val="00ED38C3"/>
    <w:rsid w:val="00ED3B00"/>
    <w:rsid w:val="00ED5A99"/>
    <w:rsid w:val="00ED79BF"/>
    <w:rsid w:val="00EE02BB"/>
    <w:rsid w:val="00EE1021"/>
    <w:rsid w:val="00EE1B5C"/>
    <w:rsid w:val="00EE3130"/>
    <w:rsid w:val="00EE383C"/>
    <w:rsid w:val="00EE438C"/>
    <w:rsid w:val="00EE4ABE"/>
    <w:rsid w:val="00EE5FBE"/>
    <w:rsid w:val="00EE7297"/>
    <w:rsid w:val="00EE73EF"/>
    <w:rsid w:val="00EF07FD"/>
    <w:rsid w:val="00EF0F8F"/>
    <w:rsid w:val="00EF1340"/>
    <w:rsid w:val="00EF3684"/>
    <w:rsid w:val="00EF37E0"/>
    <w:rsid w:val="00EF38FB"/>
    <w:rsid w:val="00EF39D7"/>
    <w:rsid w:val="00EF45AC"/>
    <w:rsid w:val="00EF46AB"/>
    <w:rsid w:val="00EF4F54"/>
    <w:rsid w:val="00EF588D"/>
    <w:rsid w:val="00EF659F"/>
    <w:rsid w:val="00EF7C2B"/>
    <w:rsid w:val="00F008FC"/>
    <w:rsid w:val="00F01335"/>
    <w:rsid w:val="00F03A94"/>
    <w:rsid w:val="00F045C3"/>
    <w:rsid w:val="00F0497A"/>
    <w:rsid w:val="00F05BEB"/>
    <w:rsid w:val="00F05D1F"/>
    <w:rsid w:val="00F05DEF"/>
    <w:rsid w:val="00F0696C"/>
    <w:rsid w:val="00F06B95"/>
    <w:rsid w:val="00F06F00"/>
    <w:rsid w:val="00F074B7"/>
    <w:rsid w:val="00F079FF"/>
    <w:rsid w:val="00F1120D"/>
    <w:rsid w:val="00F1180C"/>
    <w:rsid w:val="00F11A2A"/>
    <w:rsid w:val="00F11C2B"/>
    <w:rsid w:val="00F127DA"/>
    <w:rsid w:val="00F135CD"/>
    <w:rsid w:val="00F14268"/>
    <w:rsid w:val="00F15015"/>
    <w:rsid w:val="00F154C8"/>
    <w:rsid w:val="00F1559B"/>
    <w:rsid w:val="00F16673"/>
    <w:rsid w:val="00F170AB"/>
    <w:rsid w:val="00F21704"/>
    <w:rsid w:val="00F22157"/>
    <w:rsid w:val="00F22500"/>
    <w:rsid w:val="00F22CCF"/>
    <w:rsid w:val="00F23A41"/>
    <w:rsid w:val="00F24882"/>
    <w:rsid w:val="00F25150"/>
    <w:rsid w:val="00F25523"/>
    <w:rsid w:val="00F25CBF"/>
    <w:rsid w:val="00F26003"/>
    <w:rsid w:val="00F2608A"/>
    <w:rsid w:val="00F26F98"/>
    <w:rsid w:val="00F31D10"/>
    <w:rsid w:val="00F31EF1"/>
    <w:rsid w:val="00F31F53"/>
    <w:rsid w:val="00F32265"/>
    <w:rsid w:val="00F32D41"/>
    <w:rsid w:val="00F33489"/>
    <w:rsid w:val="00F33663"/>
    <w:rsid w:val="00F33D05"/>
    <w:rsid w:val="00F33F5D"/>
    <w:rsid w:val="00F34E8B"/>
    <w:rsid w:val="00F34F1F"/>
    <w:rsid w:val="00F35077"/>
    <w:rsid w:val="00F35182"/>
    <w:rsid w:val="00F3568A"/>
    <w:rsid w:val="00F36704"/>
    <w:rsid w:val="00F36CE0"/>
    <w:rsid w:val="00F41ECD"/>
    <w:rsid w:val="00F42B60"/>
    <w:rsid w:val="00F42D38"/>
    <w:rsid w:val="00F432E8"/>
    <w:rsid w:val="00F43B46"/>
    <w:rsid w:val="00F44822"/>
    <w:rsid w:val="00F45034"/>
    <w:rsid w:val="00F451C4"/>
    <w:rsid w:val="00F45430"/>
    <w:rsid w:val="00F45488"/>
    <w:rsid w:val="00F45FD9"/>
    <w:rsid w:val="00F46E26"/>
    <w:rsid w:val="00F47A6D"/>
    <w:rsid w:val="00F47FC6"/>
    <w:rsid w:val="00F5129F"/>
    <w:rsid w:val="00F51ECB"/>
    <w:rsid w:val="00F5285F"/>
    <w:rsid w:val="00F52A18"/>
    <w:rsid w:val="00F52AE2"/>
    <w:rsid w:val="00F53612"/>
    <w:rsid w:val="00F54382"/>
    <w:rsid w:val="00F5510D"/>
    <w:rsid w:val="00F56463"/>
    <w:rsid w:val="00F5697C"/>
    <w:rsid w:val="00F57406"/>
    <w:rsid w:val="00F57A61"/>
    <w:rsid w:val="00F61E0F"/>
    <w:rsid w:val="00F62B43"/>
    <w:rsid w:val="00F64D9E"/>
    <w:rsid w:val="00F65537"/>
    <w:rsid w:val="00F66532"/>
    <w:rsid w:val="00F67414"/>
    <w:rsid w:val="00F70258"/>
    <w:rsid w:val="00F70A34"/>
    <w:rsid w:val="00F71E59"/>
    <w:rsid w:val="00F7278A"/>
    <w:rsid w:val="00F73496"/>
    <w:rsid w:val="00F73532"/>
    <w:rsid w:val="00F736F1"/>
    <w:rsid w:val="00F7425B"/>
    <w:rsid w:val="00F75FF7"/>
    <w:rsid w:val="00F768B2"/>
    <w:rsid w:val="00F769D3"/>
    <w:rsid w:val="00F773F0"/>
    <w:rsid w:val="00F77B7E"/>
    <w:rsid w:val="00F77C16"/>
    <w:rsid w:val="00F80688"/>
    <w:rsid w:val="00F82F15"/>
    <w:rsid w:val="00F835D8"/>
    <w:rsid w:val="00F83AB8"/>
    <w:rsid w:val="00F84229"/>
    <w:rsid w:val="00F845CB"/>
    <w:rsid w:val="00F84B3C"/>
    <w:rsid w:val="00F85113"/>
    <w:rsid w:val="00F852C4"/>
    <w:rsid w:val="00F86526"/>
    <w:rsid w:val="00F87174"/>
    <w:rsid w:val="00F91892"/>
    <w:rsid w:val="00F91A38"/>
    <w:rsid w:val="00F91CC9"/>
    <w:rsid w:val="00F91D18"/>
    <w:rsid w:val="00F91D56"/>
    <w:rsid w:val="00F91FD6"/>
    <w:rsid w:val="00F944E5"/>
    <w:rsid w:val="00F946BC"/>
    <w:rsid w:val="00F94CA3"/>
    <w:rsid w:val="00F96A84"/>
    <w:rsid w:val="00F97254"/>
    <w:rsid w:val="00F97BEE"/>
    <w:rsid w:val="00FA005E"/>
    <w:rsid w:val="00FA113B"/>
    <w:rsid w:val="00FA1220"/>
    <w:rsid w:val="00FA186E"/>
    <w:rsid w:val="00FA388B"/>
    <w:rsid w:val="00FA3FD8"/>
    <w:rsid w:val="00FA434D"/>
    <w:rsid w:val="00FA4E2D"/>
    <w:rsid w:val="00FA651F"/>
    <w:rsid w:val="00FA7224"/>
    <w:rsid w:val="00FA751B"/>
    <w:rsid w:val="00FA7625"/>
    <w:rsid w:val="00FB0089"/>
    <w:rsid w:val="00FB09F0"/>
    <w:rsid w:val="00FB11B9"/>
    <w:rsid w:val="00FB4185"/>
    <w:rsid w:val="00FB46BA"/>
    <w:rsid w:val="00FB4A8A"/>
    <w:rsid w:val="00FB4ED8"/>
    <w:rsid w:val="00FB525A"/>
    <w:rsid w:val="00FB5FF8"/>
    <w:rsid w:val="00FB6D43"/>
    <w:rsid w:val="00FB74F6"/>
    <w:rsid w:val="00FB76AF"/>
    <w:rsid w:val="00FB7786"/>
    <w:rsid w:val="00FB7987"/>
    <w:rsid w:val="00FC0A78"/>
    <w:rsid w:val="00FC0B9A"/>
    <w:rsid w:val="00FC13D7"/>
    <w:rsid w:val="00FC2FEA"/>
    <w:rsid w:val="00FC370D"/>
    <w:rsid w:val="00FC3767"/>
    <w:rsid w:val="00FC3D5B"/>
    <w:rsid w:val="00FC42BE"/>
    <w:rsid w:val="00FC51BB"/>
    <w:rsid w:val="00FC55D1"/>
    <w:rsid w:val="00FC6D8A"/>
    <w:rsid w:val="00FD04A6"/>
    <w:rsid w:val="00FD0BB7"/>
    <w:rsid w:val="00FD1334"/>
    <w:rsid w:val="00FD272E"/>
    <w:rsid w:val="00FD3394"/>
    <w:rsid w:val="00FD35EF"/>
    <w:rsid w:val="00FD37D0"/>
    <w:rsid w:val="00FD396F"/>
    <w:rsid w:val="00FD417F"/>
    <w:rsid w:val="00FD47F3"/>
    <w:rsid w:val="00FD54A6"/>
    <w:rsid w:val="00FD5643"/>
    <w:rsid w:val="00FD5747"/>
    <w:rsid w:val="00FD5BA8"/>
    <w:rsid w:val="00FD61CC"/>
    <w:rsid w:val="00FD62B4"/>
    <w:rsid w:val="00FD63B7"/>
    <w:rsid w:val="00FD6D5E"/>
    <w:rsid w:val="00FD6E3B"/>
    <w:rsid w:val="00FD7BAA"/>
    <w:rsid w:val="00FE02E2"/>
    <w:rsid w:val="00FE033C"/>
    <w:rsid w:val="00FE061B"/>
    <w:rsid w:val="00FE17F4"/>
    <w:rsid w:val="00FE1E43"/>
    <w:rsid w:val="00FE2144"/>
    <w:rsid w:val="00FE2212"/>
    <w:rsid w:val="00FE48D6"/>
    <w:rsid w:val="00FE501B"/>
    <w:rsid w:val="00FE5A1F"/>
    <w:rsid w:val="00FE5EF6"/>
    <w:rsid w:val="00FE77F1"/>
    <w:rsid w:val="00FE7872"/>
    <w:rsid w:val="00FF0AC8"/>
    <w:rsid w:val="00FF0E34"/>
    <w:rsid w:val="00FF1458"/>
    <w:rsid w:val="00FF2497"/>
    <w:rsid w:val="00FF24F8"/>
    <w:rsid w:val="00FF27FC"/>
    <w:rsid w:val="00FF32E1"/>
    <w:rsid w:val="00FF346A"/>
    <w:rsid w:val="00FF38D3"/>
    <w:rsid w:val="00FF393E"/>
    <w:rsid w:val="00FF39C8"/>
    <w:rsid w:val="00FF5117"/>
    <w:rsid w:val="00FF54D2"/>
    <w:rsid w:val="00FF6634"/>
    <w:rsid w:val="00FF7012"/>
    <w:rsid w:val="00FF736C"/>
  </w:rsids>
  <m:mathPr>
    <m:mathFont m:val="Cambria Math"/>
    <m:brkBin m:val="before"/>
    <m:brkBinSub m:val="--"/>
    <m:smallFrac m:val="0"/>
    <m:dispDef/>
    <m:lMargin m:val="0"/>
    <m:rMargin m:val="0"/>
    <m:defJc m:val="centerGroup"/>
    <m:wrapIndent m:val="1440"/>
    <m:intLim m:val="subSup"/>
    <m:naryLim m:val="undOvr"/>
  </m:mathPr>
  <w:themeFontLang w:val="hu-HU" w:bidi="mn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d2d2d2,#cdcdcd,#c8c8c8"/>
    </o:shapedefaults>
    <o:shapelayout v:ext="edit">
      <o:idmap v:ext="edit" data="1"/>
    </o:shapelayout>
  </w:shapeDefaults>
  <w:decimalSymbol w:val=","/>
  <w:listSeparator w:val=";"/>
  <w14:docId w14:val="4D1B691F"/>
  <w15:docId w15:val="{9CBD10A4-4CCF-4175-8FF7-FEEC1E1B7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9C1"/>
    <w:pPr>
      <w:spacing w:before="120" w:line="264" w:lineRule="auto"/>
      <w:jc w:val="both"/>
    </w:pPr>
    <w:rPr>
      <w:rFonts w:ascii="Arial" w:hAnsi="Arial"/>
      <w:lang w:val="hu-HU"/>
    </w:rPr>
  </w:style>
  <w:style w:type="paragraph" w:styleId="Heading1">
    <w:name w:val="heading 1"/>
    <w:next w:val="Normal"/>
    <w:link w:val="Heading1Char"/>
    <w:autoRedefine/>
    <w:uiPriority w:val="9"/>
    <w:qFormat/>
    <w:rsid w:val="002506B3"/>
    <w:pPr>
      <w:keepNext/>
      <w:numPr>
        <w:numId w:val="2"/>
      </w:numPr>
      <w:spacing w:before="360" w:after="360" w:line="400" w:lineRule="exact"/>
      <w:outlineLvl w:val="0"/>
    </w:pPr>
    <w:rPr>
      <w:rFonts w:ascii="Arial" w:hAnsi="Arial"/>
      <w:b/>
      <w:sz w:val="24"/>
      <w:lang w:val="hu-HU"/>
    </w:rPr>
  </w:style>
  <w:style w:type="paragraph" w:styleId="Heading2">
    <w:name w:val="heading 2"/>
    <w:basedOn w:val="Normal"/>
    <w:next w:val="BodyText"/>
    <w:link w:val="Heading2Char"/>
    <w:uiPriority w:val="9"/>
    <w:qFormat/>
    <w:rsid w:val="002506B3"/>
    <w:pPr>
      <w:keepNext/>
      <w:numPr>
        <w:ilvl w:val="1"/>
        <w:numId w:val="2"/>
      </w:numPr>
      <w:spacing w:before="480" w:after="120"/>
      <w:outlineLvl w:val="1"/>
    </w:pPr>
    <w:rPr>
      <w:b/>
    </w:rPr>
  </w:style>
  <w:style w:type="paragraph" w:styleId="Heading3">
    <w:name w:val="heading 3"/>
    <w:basedOn w:val="Normal"/>
    <w:next w:val="BodyText"/>
    <w:link w:val="Heading3Char"/>
    <w:uiPriority w:val="9"/>
    <w:qFormat/>
    <w:rsid w:val="005E5479"/>
    <w:pPr>
      <w:keepNext/>
      <w:numPr>
        <w:ilvl w:val="2"/>
        <w:numId w:val="2"/>
      </w:numPr>
      <w:outlineLvl w:val="2"/>
    </w:pPr>
    <w:rPr>
      <w:b/>
    </w:rPr>
  </w:style>
  <w:style w:type="paragraph" w:styleId="Heading4">
    <w:name w:val="heading 4"/>
    <w:basedOn w:val="HeadingBase"/>
    <w:next w:val="BodyText"/>
    <w:link w:val="Heading4Char"/>
    <w:uiPriority w:val="9"/>
    <w:qFormat/>
    <w:rsid w:val="00926C42"/>
    <w:pPr>
      <w:numPr>
        <w:ilvl w:val="3"/>
        <w:numId w:val="2"/>
      </w:numPr>
      <w:outlineLvl w:val="3"/>
    </w:pPr>
    <w:rPr>
      <w:b/>
    </w:rPr>
  </w:style>
  <w:style w:type="paragraph" w:styleId="Heading5">
    <w:name w:val="heading 5"/>
    <w:basedOn w:val="HeadingBase"/>
    <w:next w:val="BodyText"/>
    <w:link w:val="Heading5Char"/>
    <w:uiPriority w:val="9"/>
    <w:qFormat/>
    <w:rsid w:val="00416077"/>
    <w:pPr>
      <w:numPr>
        <w:ilvl w:val="4"/>
        <w:numId w:val="2"/>
      </w:numPr>
      <w:spacing w:before="220" w:after="220"/>
      <w:outlineLvl w:val="4"/>
    </w:pPr>
    <w:rPr>
      <w:i/>
    </w:rPr>
  </w:style>
  <w:style w:type="paragraph" w:styleId="Heading6">
    <w:name w:val="heading 6"/>
    <w:basedOn w:val="HeadingBase"/>
    <w:next w:val="BodyText"/>
    <w:link w:val="Heading6Char"/>
    <w:uiPriority w:val="9"/>
    <w:qFormat/>
    <w:rsid w:val="00B6414D"/>
    <w:pPr>
      <w:numPr>
        <w:ilvl w:val="5"/>
        <w:numId w:val="2"/>
      </w:numPr>
      <w:outlineLvl w:val="5"/>
    </w:pPr>
    <w:rPr>
      <w:rFonts w:ascii="Times New Roman" w:hAnsi="Times New Roman"/>
      <w:i/>
    </w:rPr>
  </w:style>
  <w:style w:type="paragraph" w:styleId="Heading7">
    <w:name w:val="heading 7"/>
    <w:basedOn w:val="HeadingBase"/>
    <w:next w:val="BodyText"/>
    <w:link w:val="Heading7Char"/>
    <w:uiPriority w:val="9"/>
    <w:qFormat/>
    <w:rsid w:val="00B6414D"/>
    <w:pPr>
      <w:numPr>
        <w:ilvl w:val="6"/>
        <w:numId w:val="2"/>
      </w:numPr>
      <w:outlineLvl w:val="6"/>
    </w:pPr>
    <w:rPr>
      <w:rFonts w:ascii="Times New Roman" w:hAnsi="Times New Roman"/>
    </w:rPr>
  </w:style>
  <w:style w:type="paragraph" w:styleId="Heading8">
    <w:name w:val="heading 8"/>
    <w:basedOn w:val="HeadingBase"/>
    <w:next w:val="BodyText"/>
    <w:link w:val="Heading8Char"/>
    <w:uiPriority w:val="9"/>
    <w:qFormat/>
    <w:rsid w:val="00B6414D"/>
    <w:pPr>
      <w:numPr>
        <w:ilvl w:val="7"/>
        <w:numId w:val="2"/>
      </w:numPr>
      <w:outlineLvl w:val="7"/>
    </w:pPr>
    <w:rPr>
      <w:i/>
      <w:sz w:val="18"/>
    </w:rPr>
  </w:style>
  <w:style w:type="paragraph" w:styleId="Heading9">
    <w:name w:val="heading 9"/>
    <w:basedOn w:val="HeadingBase"/>
    <w:next w:val="BodyText"/>
    <w:link w:val="Heading9Char"/>
    <w:uiPriority w:val="9"/>
    <w:qFormat/>
    <w:rsid w:val="00B6414D"/>
    <w:pPr>
      <w:numPr>
        <w:ilvl w:val="8"/>
        <w:numId w:val="2"/>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uiPriority w:val="99"/>
    <w:rsid w:val="001A3C23"/>
    <w:pPr>
      <w:keepNext/>
      <w:keepLines/>
      <w:spacing w:before="140" w:line="220" w:lineRule="atLeast"/>
    </w:pPr>
    <w:rPr>
      <w:spacing w:val="-4"/>
      <w:kern w:val="28"/>
    </w:rPr>
  </w:style>
  <w:style w:type="paragraph" w:styleId="BodyText">
    <w:name w:val="Body Text"/>
    <w:basedOn w:val="Normal"/>
    <w:link w:val="BodyTextChar"/>
    <w:qFormat/>
    <w:rsid w:val="002348EA"/>
    <w:pPr>
      <w:spacing w:after="220"/>
    </w:pPr>
  </w:style>
  <w:style w:type="paragraph" w:customStyle="1" w:styleId="FootnoteBase">
    <w:name w:val="Footnote Base"/>
    <w:basedOn w:val="Normal"/>
    <w:uiPriority w:val="99"/>
    <w:rsid w:val="001A3C23"/>
    <w:pPr>
      <w:keepLines/>
      <w:spacing w:line="220" w:lineRule="atLeast"/>
    </w:pPr>
    <w:rPr>
      <w:sz w:val="18"/>
    </w:rPr>
  </w:style>
  <w:style w:type="paragraph" w:customStyle="1" w:styleId="BlockQuotation">
    <w:name w:val="Block Quotation"/>
    <w:basedOn w:val="BodyText"/>
    <w:uiPriority w:val="99"/>
    <w:rsid w:val="001A3C23"/>
    <w:pPr>
      <w:keepLines/>
      <w:pBdr>
        <w:left w:val="single" w:sz="36" w:space="3" w:color="808080"/>
        <w:bottom w:val="single" w:sz="48" w:space="3" w:color="FFFFFF"/>
      </w:pBdr>
      <w:spacing w:after="60"/>
      <w:ind w:left="1440" w:right="720"/>
    </w:pPr>
    <w:rPr>
      <w:i/>
    </w:rPr>
  </w:style>
  <w:style w:type="paragraph" w:customStyle="1" w:styleId="BodyTextKeep">
    <w:name w:val="Body Text Keep"/>
    <w:basedOn w:val="BodyText"/>
    <w:uiPriority w:val="99"/>
    <w:rsid w:val="001A3C23"/>
    <w:pPr>
      <w:keepNext/>
    </w:pPr>
  </w:style>
  <w:style w:type="paragraph" w:styleId="Caption">
    <w:name w:val="caption"/>
    <w:basedOn w:val="Picture"/>
    <w:next w:val="BodyText"/>
    <w:qFormat/>
    <w:rsid w:val="001A3C23"/>
    <w:pPr>
      <w:spacing w:before="60" w:after="220" w:line="220" w:lineRule="atLeast"/>
      <w:ind w:left="1800"/>
    </w:pPr>
    <w:rPr>
      <w:i/>
      <w:sz w:val="18"/>
    </w:rPr>
  </w:style>
  <w:style w:type="paragraph" w:customStyle="1" w:styleId="Picture">
    <w:name w:val="Picture"/>
    <w:basedOn w:val="Normal"/>
    <w:next w:val="Caption"/>
    <w:uiPriority w:val="99"/>
    <w:rsid w:val="001A3C23"/>
    <w:pPr>
      <w:keepNext/>
    </w:pPr>
  </w:style>
  <w:style w:type="paragraph" w:customStyle="1" w:styleId="DocumentLabel">
    <w:name w:val="Document Label"/>
    <w:basedOn w:val="HeadingBase"/>
    <w:next w:val="BodyText"/>
    <w:uiPriority w:val="99"/>
    <w:rsid w:val="001A3C23"/>
    <w:pPr>
      <w:spacing w:before="160"/>
    </w:pPr>
    <w:rPr>
      <w:rFonts w:ascii="Times New Roman" w:hAnsi="Times New Roman"/>
      <w:spacing w:val="-30"/>
      <w:sz w:val="60"/>
    </w:rPr>
  </w:style>
  <w:style w:type="character" w:styleId="EndnoteReference">
    <w:name w:val="endnote reference"/>
    <w:uiPriority w:val="99"/>
    <w:semiHidden/>
    <w:rsid w:val="001A3C23"/>
    <w:rPr>
      <w:b/>
      <w:vertAlign w:val="superscript"/>
    </w:rPr>
  </w:style>
  <w:style w:type="paragraph" w:styleId="EndnoteText">
    <w:name w:val="endnote text"/>
    <w:basedOn w:val="FootnoteBase"/>
    <w:link w:val="EndnoteTextChar"/>
    <w:uiPriority w:val="99"/>
    <w:semiHidden/>
    <w:rsid w:val="001A3C23"/>
  </w:style>
  <w:style w:type="paragraph" w:styleId="Footer">
    <w:name w:val="footer"/>
    <w:basedOn w:val="HeaderBase"/>
    <w:link w:val="FooterChar"/>
    <w:uiPriority w:val="99"/>
    <w:rsid w:val="001A3C23"/>
  </w:style>
  <w:style w:type="paragraph" w:customStyle="1" w:styleId="HeaderBase">
    <w:name w:val="Header Base"/>
    <w:basedOn w:val="Normal"/>
    <w:uiPriority w:val="99"/>
    <w:rsid w:val="001A3C23"/>
    <w:pPr>
      <w:keepLines/>
      <w:tabs>
        <w:tab w:val="center" w:pos="4320"/>
        <w:tab w:val="right" w:pos="8640"/>
      </w:tabs>
    </w:pPr>
    <w:rPr>
      <w:spacing w:val="-4"/>
    </w:rPr>
  </w:style>
  <w:style w:type="character" w:styleId="FootnoteReference">
    <w:name w:val="footnote reference"/>
    <w:uiPriority w:val="99"/>
    <w:semiHidden/>
    <w:rsid w:val="001A3C23"/>
    <w:rPr>
      <w:vertAlign w:val="superscript"/>
    </w:rPr>
  </w:style>
  <w:style w:type="paragraph" w:styleId="FootnoteText">
    <w:name w:val="footnote text"/>
    <w:basedOn w:val="FootnoteBase"/>
    <w:link w:val="FootnoteTextChar"/>
    <w:uiPriority w:val="99"/>
    <w:semiHidden/>
    <w:rsid w:val="001A3C23"/>
  </w:style>
  <w:style w:type="paragraph" w:styleId="Header">
    <w:name w:val="header"/>
    <w:basedOn w:val="HeaderBase"/>
    <w:link w:val="HeaderChar"/>
    <w:uiPriority w:val="99"/>
    <w:rsid w:val="001A3C23"/>
  </w:style>
  <w:style w:type="paragraph" w:styleId="Index1">
    <w:name w:val="index 1"/>
    <w:basedOn w:val="IndexBase"/>
    <w:semiHidden/>
    <w:rsid w:val="001A3C23"/>
    <w:pPr>
      <w:tabs>
        <w:tab w:val="right" w:pos="4080"/>
      </w:tabs>
      <w:ind w:hanging="360"/>
    </w:pPr>
  </w:style>
  <w:style w:type="paragraph" w:customStyle="1" w:styleId="IndexBase">
    <w:name w:val="Index Base"/>
    <w:basedOn w:val="Normal"/>
    <w:uiPriority w:val="99"/>
    <w:rsid w:val="001A3C23"/>
    <w:pPr>
      <w:spacing w:line="220" w:lineRule="atLeast"/>
      <w:ind w:left="360"/>
    </w:pPr>
  </w:style>
  <w:style w:type="paragraph" w:styleId="Index2">
    <w:name w:val="index 2"/>
    <w:basedOn w:val="IndexBase"/>
    <w:uiPriority w:val="99"/>
    <w:semiHidden/>
    <w:rsid w:val="001A3C23"/>
    <w:pPr>
      <w:tabs>
        <w:tab w:val="right" w:pos="4080"/>
      </w:tabs>
      <w:ind w:left="720" w:hanging="360"/>
    </w:pPr>
  </w:style>
  <w:style w:type="paragraph" w:styleId="Index3">
    <w:name w:val="index 3"/>
    <w:basedOn w:val="IndexBase"/>
    <w:uiPriority w:val="99"/>
    <w:semiHidden/>
    <w:rsid w:val="001A3C23"/>
    <w:pPr>
      <w:tabs>
        <w:tab w:val="right" w:pos="4080"/>
      </w:tabs>
      <w:ind w:left="720" w:hanging="360"/>
    </w:pPr>
  </w:style>
  <w:style w:type="paragraph" w:styleId="Index4">
    <w:name w:val="index 4"/>
    <w:basedOn w:val="IndexBase"/>
    <w:uiPriority w:val="99"/>
    <w:semiHidden/>
    <w:rsid w:val="001A3C23"/>
    <w:pPr>
      <w:tabs>
        <w:tab w:val="right" w:pos="4080"/>
      </w:tabs>
      <w:ind w:left="720" w:hanging="360"/>
    </w:pPr>
  </w:style>
  <w:style w:type="paragraph" w:styleId="Index5">
    <w:name w:val="index 5"/>
    <w:basedOn w:val="IndexBase"/>
    <w:uiPriority w:val="99"/>
    <w:semiHidden/>
    <w:rsid w:val="001A3C23"/>
    <w:pPr>
      <w:tabs>
        <w:tab w:val="right" w:pos="4080"/>
      </w:tabs>
      <w:ind w:left="720" w:hanging="360"/>
    </w:pPr>
  </w:style>
  <w:style w:type="paragraph" w:styleId="IndexHeading">
    <w:name w:val="index heading"/>
    <w:basedOn w:val="HeadingBase"/>
    <w:next w:val="Index1"/>
    <w:uiPriority w:val="99"/>
    <w:semiHidden/>
    <w:rsid w:val="001A3C23"/>
    <w:pPr>
      <w:keepLines w:val="0"/>
      <w:spacing w:before="440"/>
    </w:pPr>
    <w:rPr>
      <w:b/>
      <w:caps/>
      <w:spacing w:val="0"/>
      <w:kern w:val="0"/>
      <w:sz w:val="24"/>
    </w:rPr>
  </w:style>
  <w:style w:type="paragraph" w:customStyle="1" w:styleId="SectionHeading">
    <w:name w:val="Section Heading"/>
    <w:basedOn w:val="Heading1"/>
    <w:uiPriority w:val="99"/>
    <w:rsid w:val="001A3C23"/>
  </w:style>
  <w:style w:type="character" w:customStyle="1" w:styleId="Lead-inEmphasis">
    <w:name w:val="Lead-in Emphasis"/>
    <w:rsid w:val="001A3C23"/>
    <w:rPr>
      <w:rFonts w:ascii="Arial" w:hAnsi="Arial"/>
      <w:b/>
      <w:spacing w:val="-4"/>
    </w:rPr>
  </w:style>
  <w:style w:type="character" w:styleId="LineNumber">
    <w:name w:val="line number"/>
    <w:rsid w:val="001A3C23"/>
    <w:rPr>
      <w:sz w:val="18"/>
    </w:rPr>
  </w:style>
  <w:style w:type="paragraph" w:styleId="List">
    <w:name w:val="List"/>
    <w:basedOn w:val="BodyText"/>
    <w:uiPriority w:val="99"/>
    <w:rsid w:val="001A3C23"/>
    <w:pPr>
      <w:ind w:left="1440" w:hanging="360"/>
    </w:pPr>
  </w:style>
  <w:style w:type="paragraph" w:styleId="ListBullet">
    <w:name w:val="List Bullet"/>
    <w:basedOn w:val="Normal"/>
    <w:uiPriority w:val="99"/>
    <w:rsid w:val="00DD732B"/>
    <w:pPr>
      <w:numPr>
        <w:numId w:val="1"/>
      </w:numPr>
      <w:spacing w:before="0" w:after="80"/>
      <w:ind w:right="720"/>
    </w:pPr>
  </w:style>
  <w:style w:type="paragraph" w:styleId="ListNumber">
    <w:name w:val="List Number"/>
    <w:basedOn w:val="List"/>
    <w:uiPriority w:val="99"/>
    <w:rsid w:val="001A3C23"/>
    <w:pPr>
      <w:ind w:left="1800" w:right="720"/>
    </w:pPr>
  </w:style>
  <w:style w:type="paragraph" w:styleId="MacroText">
    <w:name w:val="macro"/>
    <w:basedOn w:val="Normal"/>
    <w:link w:val="MacroTextChar"/>
    <w:uiPriority w:val="99"/>
    <w:semiHidden/>
    <w:rsid w:val="001A3C23"/>
    <w:rPr>
      <w:rFonts w:ascii="Courier New" w:hAnsi="Courier New"/>
    </w:rPr>
  </w:style>
  <w:style w:type="character" w:styleId="PageNumber">
    <w:name w:val="page number"/>
    <w:rsid w:val="001A4919"/>
    <w:rPr>
      <w:rFonts w:ascii="Arial" w:hAnsi="Arial"/>
      <w:b/>
      <w:sz w:val="18"/>
      <w:bdr w:val="none" w:sz="0" w:space="0" w:color="auto"/>
    </w:rPr>
  </w:style>
  <w:style w:type="paragraph" w:customStyle="1" w:styleId="SubtitleCover">
    <w:name w:val="Subtitle Cover"/>
    <w:basedOn w:val="TitleCover"/>
    <w:next w:val="BodyText"/>
    <w:rsid w:val="009578E8"/>
    <w:pPr>
      <w:spacing w:before="0"/>
      <w:jc w:val="center"/>
    </w:pPr>
    <w:rPr>
      <w:b w:val="0"/>
      <w:i/>
      <w:spacing w:val="-20"/>
      <w:sz w:val="40"/>
    </w:rPr>
  </w:style>
  <w:style w:type="paragraph" w:customStyle="1" w:styleId="TitleCover">
    <w:name w:val="Title Cover"/>
    <w:basedOn w:val="HeadingBase"/>
    <w:next w:val="SubtitleCover"/>
    <w:uiPriority w:val="99"/>
    <w:rsid w:val="001A3C23"/>
    <w:pPr>
      <w:spacing w:before="1800" w:line="240" w:lineRule="atLeast"/>
    </w:pPr>
    <w:rPr>
      <w:b/>
      <w:spacing w:val="-48"/>
      <w:sz w:val="72"/>
    </w:rPr>
  </w:style>
  <w:style w:type="character" w:customStyle="1" w:styleId="Superscript">
    <w:name w:val="Superscript"/>
    <w:rsid w:val="001A3C23"/>
    <w:rPr>
      <w:b/>
      <w:vertAlign w:val="superscript"/>
    </w:rPr>
  </w:style>
  <w:style w:type="paragraph" w:customStyle="1" w:styleId="TOCBase">
    <w:name w:val="TOC Base"/>
    <w:basedOn w:val="Normal"/>
    <w:uiPriority w:val="99"/>
    <w:rsid w:val="001A3C23"/>
    <w:pPr>
      <w:tabs>
        <w:tab w:val="right" w:leader="dot" w:pos="6480"/>
      </w:tabs>
      <w:spacing w:after="220" w:line="220" w:lineRule="atLeast"/>
    </w:pPr>
  </w:style>
  <w:style w:type="paragraph" w:styleId="TableofFigures">
    <w:name w:val="table of figures"/>
    <w:basedOn w:val="TOCBase"/>
    <w:uiPriority w:val="99"/>
    <w:semiHidden/>
    <w:rsid w:val="001A3C23"/>
    <w:pPr>
      <w:ind w:left="1440" w:hanging="360"/>
    </w:pPr>
  </w:style>
  <w:style w:type="paragraph" w:styleId="TOC1">
    <w:name w:val="toc 1"/>
    <w:basedOn w:val="TOCBase"/>
    <w:uiPriority w:val="39"/>
    <w:qFormat/>
    <w:rsid w:val="006A7542"/>
    <w:pPr>
      <w:tabs>
        <w:tab w:val="clear" w:pos="6480"/>
      </w:tabs>
      <w:spacing w:before="160" w:after="0" w:line="360" w:lineRule="auto"/>
    </w:pPr>
    <w:rPr>
      <w:b/>
      <w:bCs/>
      <w:caps/>
    </w:rPr>
  </w:style>
  <w:style w:type="paragraph" w:styleId="TOC2">
    <w:name w:val="toc 2"/>
    <w:basedOn w:val="TOCBase"/>
    <w:uiPriority w:val="39"/>
    <w:qFormat/>
    <w:rsid w:val="006A7542"/>
    <w:pPr>
      <w:tabs>
        <w:tab w:val="clear" w:pos="6480"/>
      </w:tabs>
      <w:spacing w:before="80" w:after="40" w:line="240" w:lineRule="auto"/>
      <w:ind w:left="198"/>
    </w:pPr>
    <w:rPr>
      <w:smallCaps/>
    </w:rPr>
  </w:style>
  <w:style w:type="paragraph" w:styleId="TOC3">
    <w:name w:val="toc 3"/>
    <w:basedOn w:val="TOCBase"/>
    <w:uiPriority w:val="39"/>
    <w:qFormat/>
    <w:rsid w:val="00B6414D"/>
    <w:pPr>
      <w:tabs>
        <w:tab w:val="clear" w:pos="6480"/>
      </w:tabs>
      <w:spacing w:after="0" w:line="240" w:lineRule="auto"/>
      <w:ind w:left="400"/>
    </w:pPr>
    <w:rPr>
      <w:i/>
      <w:iCs/>
    </w:rPr>
  </w:style>
  <w:style w:type="paragraph" w:styleId="TOC4">
    <w:name w:val="toc 4"/>
    <w:basedOn w:val="TOCBase"/>
    <w:uiPriority w:val="99"/>
    <w:rsid w:val="0078281E"/>
    <w:pPr>
      <w:tabs>
        <w:tab w:val="clear" w:pos="6480"/>
      </w:tabs>
      <w:spacing w:after="0" w:line="240" w:lineRule="auto"/>
      <w:ind w:left="600"/>
    </w:pPr>
    <w:rPr>
      <w:rFonts w:ascii="Times New Roman" w:hAnsi="Times New Roman"/>
      <w:sz w:val="18"/>
      <w:szCs w:val="18"/>
    </w:rPr>
  </w:style>
  <w:style w:type="paragraph" w:styleId="TOC5">
    <w:name w:val="toc 5"/>
    <w:basedOn w:val="TOCBase"/>
    <w:uiPriority w:val="99"/>
    <w:rsid w:val="0078281E"/>
    <w:pPr>
      <w:tabs>
        <w:tab w:val="clear" w:pos="6480"/>
      </w:tabs>
      <w:spacing w:after="0" w:line="240" w:lineRule="auto"/>
      <w:ind w:left="800"/>
    </w:pPr>
    <w:rPr>
      <w:rFonts w:ascii="Times New Roman" w:hAnsi="Times New Roman"/>
      <w:sz w:val="18"/>
      <w:szCs w:val="18"/>
    </w:rPr>
  </w:style>
  <w:style w:type="paragraph" w:customStyle="1" w:styleId="SectionLabel">
    <w:name w:val="Section Label"/>
    <w:basedOn w:val="HeadingBase"/>
    <w:next w:val="BodyText"/>
    <w:uiPriority w:val="99"/>
    <w:rsid w:val="001A3C23"/>
    <w:pPr>
      <w:spacing w:before="400" w:after="440"/>
    </w:pPr>
    <w:rPr>
      <w:rFonts w:ascii="Times New Roman" w:hAnsi="Times New Roman"/>
      <w:spacing w:val="-30"/>
      <w:sz w:val="60"/>
    </w:rPr>
  </w:style>
  <w:style w:type="paragraph" w:customStyle="1" w:styleId="FooterFirst">
    <w:name w:val="Footer First"/>
    <w:basedOn w:val="Footer"/>
    <w:uiPriority w:val="99"/>
    <w:rsid w:val="001A4919"/>
    <w:pPr>
      <w:pBdr>
        <w:bottom w:val="single" w:sz="6" w:space="1" w:color="3DB7E4"/>
      </w:pBdr>
      <w:spacing w:before="600"/>
    </w:pPr>
    <w:rPr>
      <w:b/>
    </w:rPr>
  </w:style>
  <w:style w:type="paragraph" w:customStyle="1" w:styleId="FooterEven">
    <w:name w:val="Footer Even"/>
    <w:basedOn w:val="Footer"/>
    <w:uiPriority w:val="99"/>
    <w:rsid w:val="001A3C23"/>
    <w:pPr>
      <w:pBdr>
        <w:bottom w:val="single" w:sz="6" w:space="1" w:color="auto"/>
      </w:pBdr>
      <w:spacing w:before="600"/>
    </w:pPr>
    <w:rPr>
      <w:b/>
    </w:rPr>
  </w:style>
  <w:style w:type="paragraph" w:customStyle="1" w:styleId="FooterOdd">
    <w:name w:val="Footer Odd"/>
    <w:basedOn w:val="Footer"/>
    <w:uiPriority w:val="99"/>
    <w:rsid w:val="001A3C23"/>
    <w:pPr>
      <w:pBdr>
        <w:bottom w:val="single" w:sz="6" w:space="1" w:color="auto"/>
      </w:pBdr>
      <w:spacing w:before="600"/>
    </w:pPr>
    <w:rPr>
      <w:b/>
    </w:rPr>
  </w:style>
  <w:style w:type="paragraph" w:customStyle="1" w:styleId="HeaderFirst">
    <w:name w:val="Header First"/>
    <w:basedOn w:val="Header"/>
    <w:uiPriority w:val="99"/>
    <w:rsid w:val="001A3C23"/>
  </w:style>
  <w:style w:type="paragraph" w:customStyle="1" w:styleId="HeaderEven">
    <w:name w:val="Header Even"/>
    <w:basedOn w:val="Header"/>
    <w:uiPriority w:val="99"/>
    <w:rsid w:val="001A3C23"/>
  </w:style>
  <w:style w:type="paragraph" w:customStyle="1" w:styleId="HeaderOdd">
    <w:name w:val="Header Odd"/>
    <w:basedOn w:val="Header"/>
    <w:uiPriority w:val="99"/>
    <w:rsid w:val="001A3C23"/>
  </w:style>
  <w:style w:type="paragraph" w:customStyle="1" w:styleId="ChapterLabel">
    <w:name w:val="Chapter Label"/>
    <w:basedOn w:val="HeadingBase"/>
    <w:next w:val="ChapterTitle"/>
    <w:uiPriority w:val="99"/>
    <w:rsid w:val="001A3C23"/>
    <w:pPr>
      <w:spacing w:before="770" w:after="440"/>
    </w:pPr>
    <w:rPr>
      <w:rFonts w:ascii="Times New Roman" w:hAnsi="Times New Roman"/>
      <w:spacing w:val="-30"/>
      <w:sz w:val="60"/>
    </w:rPr>
  </w:style>
  <w:style w:type="paragraph" w:customStyle="1" w:styleId="ChapterTitle">
    <w:name w:val="Chapter Title"/>
    <w:basedOn w:val="HeadingBase"/>
    <w:next w:val="ChapterSubtitle"/>
    <w:uiPriority w:val="99"/>
    <w:rsid w:val="001A3C23"/>
    <w:pPr>
      <w:spacing w:before="720" w:after="400" w:line="240" w:lineRule="auto"/>
      <w:ind w:right="2160"/>
    </w:pPr>
    <w:rPr>
      <w:rFonts w:ascii="Times New Roman" w:hAnsi="Times New Roman"/>
      <w:spacing w:val="-40"/>
      <w:sz w:val="60"/>
    </w:rPr>
  </w:style>
  <w:style w:type="paragraph" w:customStyle="1" w:styleId="ChapterSubtitle">
    <w:name w:val="Chapter Subtitle"/>
    <w:basedOn w:val="ChapterTitle"/>
    <w:next w:val="BodyText"/>
    <w:uiPriority w:val="99"/>
    <w:rsid w:val="001A3C23"/>
    <w:pPr>
      <w:spacing w:before="0" w:line="400" w:lineRule="atLeast"/>
    </w:pPr>
    <w:rPr>
      <w:i/>
      <w:spacing w:val="-14"/>
      <w:sz w:val="34"/>
    </w:rPr>
  </w:style>
  <w:style w:type="paragraph" w:styleId="BodyTextIndent">
    <w:name w:val="Body Text Indent"/>
    <w:basedOn w:val="BodyText"/>
    <w:link w:val="BodyTextIndentChar"/>
    <w:uiPriority w:val="99"/>
    <w:rsid w:val="001A3C23"/>
    <w:pPr>
      <w:ind w:left="1440"/>
    </w:pPr>
  </w:style>
  <w:style w:type="paragraph" w:styleId="Subtitle">
    <w:name w:val="Subtitle"/>
    <w:basedOn w:val="Title"/>
    <w:next w:val="BodyText"/>
    <w:link w:val="SubtitleChar"/>
    <w:uiPriority w:val="99"/>
    <w:qFormat/>
    <w:rsid w:val="001A3C23"/>
    <w:pPr>
      <w:spacing w:before="0" w:after="160" w:line="400" w:lineRule="atLeast"/>
    </w:pPr>
    <w:rPr>
      <w:i/>
      <w:spacing w:val="-14"/>
      <w:sz w:val="34"/>
    </w:rPr>
  </w:style>
  <w:style w:type="paragraph" w:styleId="Title">
    <w:name w:val="Title"/>
    <w:basedOn w:val="HeadingBase"/>
    <w:next w:val="Subtitle"/>
    <w:link w:val="TitleChar"/>
    <w:uiPriority w:val="10"/>
    <w:qFormat/>
    <w:rsid w:val="009578E8"/>
    <w:pPr>
      <w:spacing w:before="1560" w:after="1560" w:line="540" w:lineRule="atLeast"/>
      <w:jc w:val="center"/>
    </w:pPr>
    <w:rPr>
      <w:rFonts w:ascii="Arial Black" w:hAnsi="Arial Black"/>
      <w:spacing w:val="-40"/>
      <w:sz w:val="60"/>
    </w:rPr>
  </w:style>
  <w:style w:type="paragraph" w:styleId="ListNumber5">
    <w:name w:val="List Number 5"/>
    <w:basedOn w:val="ListNumber"/>
    <w:uiPriority w:val="99"/>
    <w:rsid w:val="001A3C23"/>
    <w:pPr>
      <w:ind w:left="3240"/>
    </w:pPr>
  </w:style>
  <w:style w:type="paragraph" w:styleId="ListNumber4">
    <w:name w:val="List Number 4"/>
    <w:basedOn w:val="ListNumber"/>
    <w:uiPriority w:val="99"/>
    <w:rsid w:val="001A3C23"/>
    <w:pPr>
      <w:ind w:left="2880"/>
    </w:pPr>
  </w:style>
  <w:style w:type="paragraph" w:styleId="ListNumber3">
    <w:name w:val="List Number 3"/>
    <w:basedOn w:val="ListNumber"/>
    <w:uiPriority w:val="99"/>
    <w:rsid w:val="001A3C23"/>
    <w:pPr>
      <w:ind w:left="2520"/>
    </w:pPr>
  </w:style>
  <w:style w:type="paragraph" w:styleId="ListBullet5">
    <w:name w:val="List Bullet 5"/>
    <w:basedOn w:val="ListBullet"/>
    <w:uiPriority w:val="99"/>
    <w:rsid w:val="001A3C23"/>
    <w:pPr>
      <w:ind w:left="3240"/>
    </w:pPr>
  </w:style>
  <w:style w:type="paragraph" w:styleId="ListBullet4">
    <w:name w:val="List Bullet 4"/>
    <w:basedOn w:val="ListBullet"/>
    <w:uiPriority w:val="99"/>
    <w:rsid w:val="001A3C23"/>
    <w:pPr>
      <w:ind w:left="2880"/>
    </w:pPr>
  </w:style>
  <w:style w:type="paragraph" w:styleId="ListBullet3">
    <w:name w:val="List Bullet 3"/>
    <w:basedOn w:val="ListBullet"/>
    <w:uiPriority w:val="99"/>
    <w:rsid w:val="00DD732B"/>
    <w:pPr>
      <w:numPr>
        <w:numId w:val="6"/>
      </w:numPr>
      <w:ind w:left="1560"/>
    </w:pPr>
  </w:style>
  <w:style w:type="paragraph" w:styleId="ListBullet2">
    <w:name w:val="List Bullet 2"/>
    <w:basedOn w:val="ListBullet"/>
    <w:uiPriority w:val="99"/>
    <w:rsid w:val="00B0357D"/>
    <w:pPr>
      <w:numPr>
        <w:numId w:val="5"/>
      </w:numPr>
      <w:ind w:left="993"/>
    </w:pPr>
  </w:style>
  <w:style w:type="paragraph" w:styleId="List5">
    <w:name w:val="List 5"/>
    <w:basedOn w:val="List"/>
    <w:uiPriority w:val="99"/>
    <w:rsid w:val="001A3C23"/>
    <w:pPr>
      <w:ind w:left="2880"/>
    </w:pPr>
  </w:style>
  <w:style w:type="paragraph" w:styleId="List4">
    <w:name w:val="List 4"/>
    <w:basedOn w:val="List"/>
    <w:uiPriority w:val="99"/>
    <w:rsid w:val="001A3C23"/>
    <w:pPr>
      <w:ind w:left="2520"/>
    </w:pPr>
  </w:style>
  <w:style w:type="paragraph" w:styleId="List3">
    <w:name w:val="List 3"/>
    <w:basedOn w:val="List"/>
    <w:uiPriority w:val="99"/>
    <w:rsid w:val="001A3C23"/>
    <w:pPr>
      <w:ind w:left="2160"/>
    </w:pPr>
  </w:style>
  <w:style w:type="paragraph" w:styleId="List2">
    <w:name w:val="List 2"/>
    <w:basedOn w:val="List"/>
    <w:uiPriority w:val="99"/>
    <w:rsid w:val="001A3C23"/>
    <w:pPr>
      <w:ind w:left="1800"/>
    </w:pPr>
  </w:style>
  <w:style w:type="character" w:styleId="Emphasis">
    <w:name w:val="Emphasis"/>
    <w:qFormat/>
    <w:rsid w:val="001A3C23"/>
    <w:rPr>
      <w:rFonts w:ascii="Arial" w:hAnsi="Arial"/>
      <w:b/>
      <w:spacing w:val="-4"/>
    </w:rPr>
  </w:style>
  <w:style w:type="character" w:styleId="CommentReference">
    <w:name w:val="annotation reference"/>
    <w:uiPriority w:val="99"/>
    <w:rsid w:val="001A3C23"/>
    <w:rPr>
      <w:sz w:val="16"/>
    </w:rPr>
  </w:style>
  <w:style w:type="paragraph" w:styleId="CommentText">
    <w:name w:val="annotation text"/>
    <w:basedOn w:val="FootnoteBase"/>
    <w:link w:val="CommentTextChar"/>
    <w:uiPriority w:val="99"/>
    <w:rsid w:val="001A3C23"/>
  </w:style>
  <w:style w:type="paragraph" w:styleId="ListNumber2">
    <w:name w:val="List Number 2"/>
    <w:basedOn w:val="ListNumber"/>
    <w:uiPriority w:val="99"/>
    <w:rsid w:val="001A3C23"/>
    <w:pPr>
      <w:ind w:left="2160"/>
    </w:pPr>
  </w:style>
  <w:style w:type="paragraph" w:styleId="ListContinue">
    <w:name w:val="List Continue"/>
    <w:basedOn w:val="List"/>
    <w:uiPriority w:val="99"/>
    <w:rsid w:val="001A3C23"/>
    <w:pPr>
      <w:ind w:left="1800" w:firstLine="0"/>
    </w:pPr>
  </w:style>
  <w:style w:type="paragraph" w:styleId="ListContinue2">
    <w:name w:val="List Continue 2"/>
    <w:basedOn w:val="ListContinue"/>
    <w:uiPriority w:val="99"/>
    <w:rsid w:val="001A3C23"/>
    <w:pPr>
      <w:ind w:left="2160"/>
    </w:pPr>
  </w:style>
  <w:style w:type="paragraph" w:styleId="ListContinue3">
    <w:name w:val="List Continue 3"/>
    <w:basedOn w:val="ListContinue"/>
    <w:uiPriority w:val="99"/>
    <w:rsid w:val="001A3C23"/>
    <w:pPr>
      <w:ind w:left="2520"/>
    </w:pPr>
  </w:style>
  <w:style w:type="paragraph" w:styleId="ListContinue4">
    <w:name w:val="List Continue 4"/>
    <w:basedOn w:val="ListContinue"/>
    <w:uiPriority w:val="99"/>
    <w:rsid w:val="001A3C23"/>
    <w:pPr>
      <w:ind w:left="2880"/>
    </w:pPr>
  </w:style>
  <w:style w:type="paragraph" w:styleId="ListContinue5">
    <w:name w:val="List Continue 5"/>
    <w:basedOn w:val="ListContinue"/>
    <w:uiPriority w:val="99"/>
    <w:rsid w:val="001A3C23"/>
    <w:pPr>
      <w:ind w:left="3240"/>
    </w:pPr>
  </w:style>
  <w:style w:type="paragraph" w:styleId="NormalIndent">
    <w:name w:val="Normal Indent"/>
    <w:basedOn w:val="Normal"/>
    <w:uiPriority w:val="99"/>
    <w:rsid w:val="001A3C23"/>
    <w:pPr>
      <w:ind w:left="1440"/>
    </w:pPr>
  </w:style>
  <w:style w:type="paragraph" w:customStyle="1" w:styleId="ReturnAddress">
    <w:name w:val="Return Address"/>
    <w:basedOn w:val="Normal"/>
    <w:uiPriority w:val="99"/>
    <w:rsid w:val="001A3C23"/>
    <w:pPr>
      <w:keepLines/>
      <w:framePr w:w="2160" w:h="1195" w:wrap="notBeside" w:vAnchor="page" w:hAnchor="margin" w:xAlign="right" w:y="678" w:anchorLock="1"/>
      <w:spacing w:line="220" w:lineRule="atLeast"/>
    </w:pPr>
    <w:rPr>
      <w:sz w:val="16"/>
    </w:rPr>
  </w:style>
  <w:style w:type="character" w:customStyle="1" w:styleId="Slogan">
    <w:name w:val="Slogan"/>
    <w:basedOn w:val="DefaultParagraphFont"/>
    <w:rsid w:val="001A3C23"/>
    <w:rPr>
      <w:i/>
      <w:spacing w:val="-6"/>
      <w:sz w:val="24"/>
    </w:rPr>
  </w:style>
  <w:style w:type="paragraph" w:customStyle="1" w:styleId="CompanyName">
    <w:name w:val="Company Name"/>
    <w:basedOn w:val="DocumentLabel"/>
    <w:uiPriority w:val="99"/>
    <w:rsid w:val="001A3C23"/>
    <w:pPr>
      <w:spacing w:before="0"/>
    </w:pPr>
  </w:style>
  <w:style w:type="paragraph" w:customStyle="1" w:styleId="PartLabel">
    <w:name w:val="Part Label"/>
    <w:basedOn w:val="HeadingBase"/>
    <w:next w:val="Normal"/>
    <w:uiPriority w:val="99"/>
    <w:rsid w:val="001A3C23"/>
    <w:pPr>
      <w:spacing w:before="400" w:after="440"/>
    </w:pPr>
    <w:rPr>
      <w:rFonts w:ascii="Times New Roman" w:hAnsi="Times New Roman"/>
      <w:spacing w:val="-30"/>
      <w:sz w:val="60"/>
    </w:rPr>
  </w:style>
  <w:style w:type="paragraph" w:customStyle="1" w:styleId="PartSubtitle">
    <w:name w:val="Part Subtitle"/>
    <w:basedOn w:val="Normal"/>
    <w:next w:val="BodyText"/>
    <w:uiPriority w:val="99"/>
    <w:rsid w:val="001A3C23"/>
    <w:pPr>
      <w:keepNext/>
      <w:keepLines/>
      <w:spacing w:after="160" w:line="400" w:lineRule="atLeast"/>
      <w:ind w:right="2160"/>
    </w:pPr>
    <w:rPr>
      <w:i/>
      <w:spacing w:val="-14"/>
      <w:kern w:val="28"/>
      <w:sz w:val="34"/>
    </w:rPr>
  </w:style>
  <w:style w:type="paragraph" w:customStyle="1" w:styleId="PartTitle">
    <w:name w:val="Part Title"/>
    <w:basedOn w:val="HeadingBase"/>
    <w:next w:val="PartSubtitle"/>
    <w:uiPriority w:val="99"/>
    <w:rsid w:val="001A3C23"/>
    <w:pPr>
      <w:spacing w:before="660" w:after="400" w:line="540" w:lineRule="atLeast"/>
      <w:ind w:right="2160"/>
    </w:pPr>
    <w:rPr>
      <w:rFonts w:ascii="Times New Roman" w:hAnsi="Times New Roman"/>
      <w:spacing w:val="-40"/>
      <w:sz w:val="60"/>
    </w:rPr>
  </w:style>
  <w:style w:type="paragraph" w:styleId="TableofAuthorities">
    <w:name w:val="table of authorities"/>
    <w:basedOn w:val="Normal"/>
    <w:uiPriority w:val="99"/>
    <w:semiHidden/>
    <w:rsid w:val="001A3C23"/>
    <w:pPr>
      <w:tabs>
        <w:tab w:val="right" w:leader="dot" w:pos="7560"/>
      </w:tabs>
      <w:ind w:left="1440" w:hanging="360"/>
    </w:pPr>
  </w:style>
  <w:style w:type="paragraph" w:styleId="TOAHeading">
    <w:name w:val="toa heading"/>
    <w:basedOn w:val="Normal"/>
    <w:next w:val="TableofAuthorities"/>
    <w:uiPriority w:val="99"/>
    <w:semiHidden/>
    <w:rsid w:val="001A3C23"/>
    <w:pPr>
      <w:keepNext/>
      <w:spacing w:before="240" w:after="120" w:line="360" w:lineRule="exact"/>
    </w:pPr>
    <w:rPr>
      <w:b/>
      <w:kern w:val="28"/>
      <w:sz w:val="28"/>
    </w:rPr>
  </w:style>
  <w:style w:type="paragraph" w:styleId="MessageHeader">
    <w:name w:val="Message Header"/>
    <w:basedOn w:val="BodyText"/>
    <w:link w:val="MessageHeaderChar"/>
    <w:uiPriority w:val="99"/>
    <w:rsid w:val="001A3C23"/>
    <w:pPr>
      <w:keepLines/>
      <w:tabs>
        <w:tab w:val="left" w:pos="3600"/>
        <w:tab w:val="left" w:pos="4680"/>
      </w:tabs>
      <w:spacing w:after="120" w:line="280" w:lineRule="exact"/>
      <w:ind w:right="2160" w:hanging="1080"/>
    </w:pPr>
  </w:style>
  <w:style w:type="character" w:styleId="Hyperlink">
    <w:name w:val="Hyperlink"/>
    <w:basedOn w:val="DefaultParagraphFont"/>
    <w:uiPriority w:val="99"/>
    <w:rsid w:val="001A3C23"/>
    <w:rPr>
      <w:color w:val="0000FF"/>
      <w:u w:val="single"/>
    </w:rPr>
  </w:style>
  <w:style w:type="paragraph" w:styleId="BalloonText">
    <w:name w:val="Balloon Text"/>
    <w:basedOn w:val="Normal"/>
    <w:link w:val="BalloonTextChar"/>
    <w:uiPriority w:val="99"/>
    <w:semiHidden/>
    <w:rsid w:val="00BE44A9"/>
    <w:rPr>
      <w:rFonts w:ascii="Tahoma" w:hAnsi="Tahoma" w:cs="Tahoma"/>
      <w:sz w:val="16"/>
      <w:szCs w:val="16"/>
    </w:rPr>
  </w:style>
  <w:style w:type="paragraph" w:styleId="TOC6">
    <w:name w:val="toc 6"/>
    <w:basedOn w:val="Normal"/>
    <w:next w:val="Normal"/>
    <w:autoRedefine/>
    <w:uiPriority w:val="99"/>
    <w:rsid w:val="0078281E"/>
    <w:pPr>
      <w:ind w:left="1000"/>
    </w:pPr>
    <w:rPr>
      <w:sz w:val="18"/>
      <w:szCs w:val="18"/>
    </w:rPr>
  </w:style>
  <w:style w:type="paragraph" w:styleId="TOC7">
    <w:name w:val="toc 7"/>
    <w:basedOn w:val="Normal"/>
    <w:next w:val="Normal"/>
    <w:autoRedefine/>
    <w:uiPriority w:val="99"/>
    <w:rsid w:val="0078281E"/>
    <w:pPr>
      <w:ind w:left="1200"/>
    </w:pPr>
    <w:rPr>
      <w:sz w:val="18"/>
      <w:szCs w:val="18"/>
    </w:rPr>
  </w:style>
  <w:style w:type="paragraph" w:styleId="TOC8">
    <w:name w:val="toc 8"/>
    <w:basedOn w:val="Normal"/>
    <w:next w:val="Normal"/>
    <w:autoRedefine/>
    <w:uiPriority w:val="99"/>
    <w:rsid w:val="0078281E"/>
    <w:pPr>
      <w:ind w:left="1400"/>
    </w:pPr>
    <w:rPr>
      <w:sz w:val="18"/>
      <w:szCs w:val="18"/>
    </w:rPr>
  </w:style>
  <w:style w:type="paragraph" w:styleId="TOC9">
    <w:name w:val="toc 9"/>
    <w:basedOn w:val="Normal"/>
    <w:next w:val="Normal"/>
    <w:autoRedefine/>
    <w:uiPriority w:val="99"/>
    <w:rsid w:val="0078281E"/>
    <w:pPr>
      <w:ind w:left="1600"/>
    </w:pPr>
    <w:rPr>
      <w:sz w:val="18"/>
      <w:szCs w:val="18"/>
    </w:rPr>
  </w:style>
  <w:style w:type="paragraph" w:customStyle="1" w:styleId="Norml3">
    <w:name w:val="Normál 3"/>
    <w:basedOn w:val="Normal"/>
    <w:uiPriority w:val="99"/>
    <w:rsid w:val="0076178D"/>
    <w:pPr>
      <w:overflowPunct w:val="0"/>
      <w:autoSpaceDE w:val="0"/>
      <w:autoSpaceDN w:val="0"/>
      <w:adjustRightInd w:val="0"/>
      <w:spacing w:after="240" w:line="240" w:lineRule="atLeast"/>
      <w:ind w:left="907"/>
      <w:textAlignment w:val="baseline"/>
    </w:pPr>
    <w:rPr>
      <w:lang w:eastAsia="hu-HU"/>
    </w:rPr>
  </w:style>
  <w:style w:type="table" w:styleId="TableGrid">
    <w:name w:val="Table Grid"/>
    <w:basedOn w:val="TableNormal"/>
    <w:uiPriority w:val="59"/>
    <w:rsid w:val="00165469"/>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7C7D57"/>
    <w:pPr>
      <w:spacing w:after="120" w:line="480" w:lineRule="auto"/>
    </w:pPr>
  </w:style>
  <w:style w:type="paragraph" w:customStyle="1" w:styleId="Norml2">
    <w:name w:val="Normál 2"/>
    <w:basedOn w:val="Normal"/>
    <w:uiPriority w:val="99"/>
    <w:rsid w:val="00DD57DB"/>
    <w:pPr>
      <w:spacing w:after="120"/>
    </w:pPr>
    <w:rPr>
      <w:szCs w:val="24"/>
      <w:lang w:eastAsia="hu-HU"/>
    </w:rPr>
  </w:style>
  <w:style w:type="paragraph" w:styleId="NormalWeb">
    <w:name w:val="Normal (Web)"/>
    <w:basedOn w:val="Normal"/>
    <w:uiPriority w:val="99"/>
    <w:rsid w:val="00342BD8"/>
    <w:pPr>
      <w:spacing w:before="100" w:beforeAutospacing="1" w:after="100" w:afterAutospacing="1"/>
    </w:pPr>
    <w:rPr>
      <w:color w:val="000000"/>
      <w:szCs w:val="24"/>
      <w:lang w:eastAsia="hu-HU"/>
    </w:rPr>
  </w:style>
  <w:style w:type="paragraph" w:styleId="CommentSubject">
    <w:name w:val="annotation subject"/>
    <w:basedOn w:val="CommentText"/>
    <w:next w:val="CommentText"/>
    <w:link w:val="CommentSubjectChar"/>
    <w:uiPriority w:val="99"/>
    <w:semiHidden/>
    <w:rsid w:val="006A6104"/>
    <w:pPr>
      <w:keepLines w:val="0"/>
      <w:spacing w:line="240" w:lineRule="auto"/>
    </w:pPr>
    <w:rPr>
      <w:b/>
      <w:bCs/>
      <w:sz w:val="20"/>
    </w:rPr>
  </w:style>
  <w:style w:type="paragraph" w:customStyle="1" w:styleId="Default">
    <w:name w:val="Default"/>
    <w:rsid w:val="00055C56"/>
    <w:pPr>
      <w:autoSpaceDE w:val="0"/>
      <w:autoSpaceDN w:val="0"/>
      <w:adjustRightInd w:val="0"/>
    </w:pPr>
    <w:rPr>
      <w:color w:val="000000"/>
      <w:sz w:val="24"/>
      <w:szCs w:val="24"/>
      <w:lang w:val="hu-HU" w:eastAsia="hu-HU"/>
    </w:rPr>
  </w:style>
  <w:style w:type="paragraph" w:customStyle="1" w:styleId="Cmsor21">
    <w:name w:val="Címsor 21"/>
    <w:basedOn w:val="Default"/>
    <w:next w:val="Default"/>
    <w:uiPriority w:val="99"/>
    <w:rsid w:val="00055C56"/>
    <w:pPr>
      <w:spacing w:before="240" w:after="60"/>
    </w:pPr>
    <w:rPr>
      <w:color w:val="auto"/>
    </w:rPr>
  </w:style>
  <w:style w:type="paragraph" w:customStyle="1" w:styleId="Norml1">
    <w:name w:val="Normál1"/>
    <w:basedOn w:val="Default"/>
    <w:next w:val="Default"/>
    <w:uiPriority w:val="99"/>
    <w:rsid w:val="00055C56"/>
    <w:rPr>
      <w:color w:val="auto"/>
    </w:rPr>
  </w:style>
  <w:style w:type="paragraph" w:customStyle="1" w:styleId="Szvegtrzs21">
    <w:name w:val="Szövegtörzs 21"/>
    <w:basedOn w:val="Default"/>
    <w:next w:val="Default"/>
    <w:uiPriority w:val="99"/>
    <w:rsid w:val="00055C56"/>
    <w:rPr>
      <w:color w:val="auto"/>
    </w:rPr>
  </w:style>
  <w:style w:type="paragraph" w:customStyle="1" w:styleId="Szvegtrzs31">
    <w:name w:val="Szövegtörzs 31"/>
    <w:basedOn w:val="Default"/>
    <w:next w:val="Default"/>
    <w:uiPriority w:val="99"/>
    <w:rsid w:val="00055C56"/>
    <w:rPr>
      <w:color w:val="auto"/>
    </w:rPr>
  </w:style>
  <w:style w:type="paragraph" w:styleId="BodyText3">
    <w:name w:val="Body Text 3"/>
    <w:basedOn w:val="Normal"/>
    <w:link w:val="BodyText3Char"/>
    <w:uiPriority w:val="99"/>
    <w:rsid w:val="0059695E"/>
    <w:pPr>
      <w:spacing w:after="120"/>
    </w:pPr>
    <w:rPr>
      <w:sz w:val="16"/>
      <w:szCs w:val="16"/>
    </w:rPr>
  </w:style>
  <w:style w:type="table" w:styleId="TableSubtle1">
    <w:name w:val="Table Subtle 1"/>
    <w:basedOn w:val="TableTheme"/>
    <w:rsid w:val="00F45034"/>
    <w:rPr>
      <w:b/>
      <w:lang w:val="hu-HU" w:eastAsia="hu-HU" w:bidi="mni-IN"/>
    </w:rPr>
    <w:tblPr>
      <w:tblStyleRowBandSize w:val="1"/>
    </w:tblPr>
    <w:tcPr>
      <w:shd w:val="clear" w:color="auto" w:fill="E0E0E0"/>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45034"/>
    <w:pPr>
      <w:spacing w:before="120" w:line="360" w:lineRule="auto"/>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
    <w:name w:val="Style Bulleted"/>
    <w:basedOn w:val="NoList"/>
    <w:rsid w:val="004A19A8"/>
    <w:pPr>
      <w:numPr>
        <w:numId w:val="3"/>
      </w:numPr>
    </w:pPr>
  </w:style>
  <w:style w:type="paragraph" w:customStyle="1" w:styleId="Tartalomjegyzk-cm">
    <w:name w:val="Tartalomjegyzék - cím"/>
    <w:basedOn w:val="Heading1"/>
    <w:uiPriority w:val="99"/>
    <w:rsid w:val="0011097D"/>
    <w:pPr>
      <w:numPr>
        <w:numId w:val="0"/>
      </w:numPr>
    </w:pPr>
    <w:rPr>
      <w:bCs/>
    </w:rPr>
  </w:style>
  <w:style w:type="numbering" w:styleId="1ai">
    <w:name w:val="Outline List 1"/>
    <w:basedOn w:val="NoList"/>
    <w:rsid w:val="005E06BA"/>
    <w:pPr>
      <w:numPr>
        <w:numId w:val="4"/>
      </w:numPr>
    </w:pPr>
  </w:style>
  <w:style w:type="table" w:customStyle="1" w:styleId="NHHtblzat">
    <w:name w:val="NHH táblázat"/>
    <w:basedOn w:val="TableNormal"/>
    <w:rsid w:val="005E5479"/>
    <w:pPr>
      <w:jc w:val="center"/>
    </w:pPr>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center"/>
      </w:pPr>
      <w:rPr>
        <w:rFonts w:ascii="Arial" w:hAnsi="Arial"/>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3DB7E4"/>
        <w:vAlign w:val="center"/>
      </w:tcPr>
    </w:tblStylePr>
  </w:style>
  <w:style w:type="table" w:customStyle="1" w:styleId="NHHtblzatoldalsv">
    <w:name w:val="NHH táblázat oldalsáv"/>
    <w:basedOn w:val="TableNormal"/>
    <w:rsid w:val="00A71468"/>
    <w:pPr>
      <w:jc w:val="center"/>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auto"/>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b/>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3DB7E4"/>
      </w:tcPr>
    </w:tblStylePr>
    <w:tblStylePr w:type="nwCell">
      <w:rPr>
        <w:b/>
        <w:color w:val="FFFFFF"/>
      </w:rPr>
    </w:tblStylePr>
  </w:style>
  <w:style w:type="paragraph" w:customStyle="1" w:styleId="megjegyzs">
    <w:name w:val="megjegyzés"/>
    <w:basedOn w:val="Normal"/>
    <w:next w:val="BodyText"/>
    <w:uiPriority w:val="99"/>
    <w:rsid w:val="001525B3"/>
    <w:pPr>
      <w:spacing w:before="0" w:line="240" w:lineRule="exact"/>
    </w:pPr>
    <w:rPr>
      <w:i/>
      <w:iCs/>
      <w:color w:val="3DB7E4"/>
      <w:sz w:val="18"/>
    </w:rPr>
  </w:style>
  <w:style w:type="character" w:styleId="FollowedHyperlink">
    <w:name w:val="FollowedHyperlink"/>
    <w:basedOn w:val="DefaultParagraphFont"/>
    <w:uiPriority w:val="99"/>
    <w:rsid w:val="004A2FED"/>
    <w:rPr>
      <w:color w:val="800080"/>
      <w:u w:val="single"/>
    </w:rPr>
  </w:style>
  <w:style w:type="character" w:customStyle="1" w:styleId="Heading1Char">
    <w:name w:val="Heading 1 Char"/>
    <w:basedOn w:val="DefaultParagraphFont"/>
    <w:link w:val="Heading1"/>
    <w:uiPriority w:val="9"/>
    <w:rsid w:val="002506B3"/>
    <w:rPr>
      <w:rFonts w:ascii="Arial" w:hAnsi="Arial"/>
      <w:b/>
      <w:sz w:val="24"/>
      <w:lang w:val="hu-HU"/>
    </w:rPr>
  </w:style>
  <w:style w:type="paragraph" w:customStyle="1" w:styleId="logo">
    <w:name w:val="logo"/>
    <w:basedOn w:val="Header"/>
    <w:uiPriority w:val="99"/>
    <w:rsid w:val="00EA58F2"/>
    <w:pPr>
      <w:keepLines w:val="0"/>
      <w:tabs>
        <w:tab w:val="clear" w:pos="4320"/>
        <w:tab w:val="clear" w:pos="8640"/>
        <w:tab w:val="center" w:pos="4536"/>
        <w:tab w:val="right" w:pos="9072"/>
      </w:tabs>
      <w:spacing w:before="0"/>
    </w:pPr>
    <w:rPr>
      <w:rFonts w:ascii="Verdana" w:hAnsi="Verdana"/>
      <w:b/>
      <w:spacing w:val="0"/>
      <w:sz w:val="12"/>
      <w:szCs w:val="24"/>
      <w:lang w:eastAsia="hu-HU"/>
    </w:rPr>
  </w:style>
  <w:style w:type="paragraph" w:customStyle="1" w:styleId="Fedlaptblzat">
    <w:name w:val="Fedlap táblázat"/>
    <w:basedOn w:val="Normal"/>
    <w:uiPriority w:val="99"/>
    <w:rsid w:val="00EA58F2"/>
    <w:pPr>
      <w:spacing w:before="0"/>
    </w:pPr>
    <w:rPr>
      <w:rFonts w:ascii="Times New Roman" w:hAnsi="Times New Roman"/>
      <w:b/>
      <w:lang w:eastAsia="hu-HU"/>
    </w:rPr>
  </w:style>
  <w:style w:type="paragraph" w:styleId="DocumentMap">
    <w:name w:val="Document Map"/>
    <w:basedOn w:val="Normal"/>
    <w:link w:val="DocumentMapChar"/>
    <w:uiPriority w:val="99"/>
    <w:semiHidden/>
    <w:rsid w:val="00EA58F2"/>
    <w:pPr>
      <w:shd w:val="clear" w:color="auto" w:fill="000080"/>
      <w:spacing w:before="0"/>
    </w:pPr>
    <w:rPr>
      <w:rFonts w:ascii="Tahoma" w:hAnsi="Tahoma" w:cs="Tahoma"/>
      <w:lang w:eastAsia="hu-HU"/>
    </w:rPr>
  </w:style>
  <w:style w:type="paragraph" w:customStyle="1" w:styleId="DokuAdatcm">
    <w:name w:val="DokuAdat_cím"/>
    <w:basedOn w:val="Normal"/>
    <w:uiPriority w:val="99"/>
    <w:rsid w:val="00EA58F2"/>
    <w:pPr>
      <w:keepNext/>
      <w:spacing w:before="240" w:after="120"/>
    </w:pPr>
    <w:rPr>
      <w:b/>
      <w:szCs w:val="24"/>
    </w:rPr>
  </w:style>
  <w:style w:type="paragraph" w:customStyle="1" w:styleId="DokuAdatsor">
    <w:name w:val="DokuAdat_sor"/>
    <w:basedOn w:val="Normal"/>
    <w:uiPriority w:val="99"/>
    <w:rsid w:val="00EA58F2"/>
    <w:pPr>
      <w:spacing w:before="0"/>
    </w:pPr>
    <w:rPr>
      <w:sz w:val="16"/>
      <w:szCs w:val="24"/>
    </w:rPr>
  </w:style>
  <w:style w:type="paragraph" w:customStyle="1" w:styleId="DokuAdatnv">
    <w:name w:val="DokuAdat_név"/>
    <w:basedOn w:val="Normal"/>
    <w:uiPriority w:val="99"/>
    <w:rsid w:val="00EA58F2"/>
    <w:pPr>
      <w:spacing w:before="0"/>
    </w:pPr>
    <w:rPr>
      <w:b/>
      <w:i/>
      <w:sz w:val="16"/>
      <w:szCs w:val="24"/>
    </w:rPr>
  </w:style>
  <w:style w:type="paragraph" w:customStyle="1" w:styleId="DokuAdatfej">
    <w:name w:val="DokuAdat_fej"/>
    <w:basedOn w:val="Normal"/>
    <w:uiPriority w:val="99"/>
    <w:rsid w:val="00EA58F2"/>
    <w:pPr>
      <w:spacing w:before="0"/>
      <w:jc w:val="center"/>
    </w:pPr>
    <w:rPr>
      <w:b/>
      <w:i/>
      <w:snapToGrid w:val="0"/>
      <w:color w:val="000000"/>
      <w:sz w:val="16"/>
      <w:szCs w:val="24"/>
    </w:rPr>
  </w:style>
  <w:style w:type="paragraph" w:customStyle="1" w:styleId="Alrs1">
    <w:name w:val="Aláírás1"/>
    <w:basedOn w:val="Normal"/>
    <w:uiPriority w:val="99"/>
    <w:rsid w:val="00EA58F2"/>
    <w:pPr>
      <w:keepNext/>
      <w:tabs>
        <w:tab w:val="center" w:pos="2268"/>
        <w:tab w:val="center" w:pos="6804"/>
      </w:tabs>
      <w:spacing w:before="0"/>
    </w:pPr>
    <w:rPr>
      <w:rFonts w:ascii="Times New Roman" w:hAnsi="Times New Roman" w:cs="Arial"/>
      <w:szCs w:val="24"/>
    </w:rPr>
  </w:style>
  <w:style w:type="paragraph" w:customStyle="1" w:styleId="Dokutpus">
    <w:name w:val="Doku_típus"/>
    <w:basedOn w:val="Normal"/>
    <w:uiPriority w:val="99"/>
    <w:rsid w:val="00EA58F2"/>
    <w:pPr>
      <w:spacing w:before="0"/>
      <w:jc w:val="center"/>
    </w:pPr>
    <w:rPr>
      <w:rFonts w:ascii="Times New Roman" w:hAnsi="Times New Roman" w:cs="Arial"/>
      <w:b/>
      <w:bCs/>
      <w:sz w:val="48"/>
      <w:szCs w:val="24"/>
    </w:rPr>
  </w:style>
  <w:style w:type="paragraph" w:customStyle="1" w:styleId="Tblzatcm">
    <w:name w:val="Táblázat cím"/>
    <w:basedOn w:val="Normal"/>
    <w:next w:val="Normal"/>
    <w:uiPriority w:val="99"/>
    <w:rsid w:val="00EA58F2"/>
    <w:pPr>
      <w:spacing w:before="80" w:after="80"/>
      <w:jc w:val="center"/>
    </w:pPr>
    <w:rPr>
      <w:rFonts w:ascii="Times New Roman" w:hAnsi="Times New Roman"/>
      <w:b/>
      <w:lang w:eastAsia="hu-HU"/>
    </w:rPr>
  </w:style>
  <w:style w:type="paragraph" w:customStyle="1" w:styleId="TableTitle">
    <w:name w:val="Table Title"/>
    <w:basedOn w:val="Normal"/>
    <w:next w:val="Normal"/>
    <w:uiPriority w:val="99"/>
    <w:rsid w:val="00EA58F2"/>
    <w:pPr>
      <w:spacing w:before="80" w:after="80"/>
      <w:jc w:val="center"/>
    </w:pPr>
    <w:rPr>
      <w:rFonts w:ascii="Times New Roman" w:hAnsi="Times New Roman"/>
      <w:b/>
      <w:lang w:eastAsia="hu-HU"/>
    </w:rPr>
  </w:style>
  <w:style w:type="character" w:styleId="HTMLTypewriter">
    <w:name w:val="HTML Typewriter"/>
    <w:basedOn w:val="DefaultParagraphFont"/>
    <w:rsid w:val="00EA58F2"/>
    <w:rPr>
      <w:rFonts w:ascii="Courier New" w:eastAsia="Times New Roman" w:hAnsi="Courier New" w:cs="Courier New"/>
      <w:sz w:val="20"/>
      <w:szCs w:val="20"/>
    </w:rPr>
  </w:style>
  <w:style w:type="character" w:styleId="HTMLCode">
    <w:name w:val="HTML Code"/>
    <w:basedOn w:val="DefaultParagraphFont"/>
    <w:uiPriority w:val="99"/>
    <w:rsid w:val="00EA58F2"/>
    <w:rPr>
      <w:rFonts w:ascii="Courier New" w:eastAsia="Times New Roman" w:hAnsi="Courier New" w:cs="Courier New"/>
      <w:sz w:val="20"/>
      <w:szCs w:val="20"/>
    </w:rPr>
  </w:style>
  <w:style w:type="paragraph" w:styleId="HTMLPreformatted">
    <w:name w:val="HTML Preformatted"/>
    <w:basedOn w:val="Normal"/>
    <w:link w:val="HTMLPreformattedChar"/>
    <w:rsid w:val="00EA5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lang w:eastAsia="hu-HU"/>
    </w:rPr>
  </w:style>
  <w:style w:type="character" w:customStyle="1" w:styleId="apple-style-span">
    <w:name w:val="apple-style-span"/>
    <w:basedOn w:val="DefaultParagraphFont"/>
    <w:rsid w:val="000F6A6E"/>
  </w:style>
  <w:style w:type="paragraph" w:customStyle="1" w:styleId="Listaszerbekezds1">
    <w:name w:val="Listaszerű bekezdés1"/>
    <w:basedOn w:val="Normal"/>
    <w:uiPriority w:val="34"/>
    <w:qFormat/>
    <w:rsid w:val="005B0A81"/>
    <w:pPr>
      <w:spacing w:before="0" w:after="200" w:line="276" w:lineRule="auto"/>
      <w:ind w:left="720"/>
      <w:contextualSpacing/>
    </w:pPr>
    <w:rPr>
      <w:rFonts w:ascii="Calibri" w:eastAsia="Calibri" w:hAnsi="Calibri"/>
      <w:szCs w:val="22"/>
    </w:rPr>
  </w:style>
  <w:style w:type="character" w:customStyle="1" w:styleId="CommentTextChar">
    <w:name w:val="Comment Text Char"/>
    <w:basedOn w:val="DefaultParagraphFont"/>
    <w:link w:val="CommentText"/>
    <w:uiPriority w:val="99"/>
    <w:rsid w:val="00EB7BEC"/>
    <w:rPr>
      <w:rFonts w:ascii="Arial" w:hAnsi="Arial"/>
      <w:sz w:val="18"/>
      <w:lang w:eastAsia="en-US"/>
    </w:rPr>
  </w:style>
  <w:style w:type="character" w:customStyle="1" w:styleId="unnamedstyle01char">
    <w:name w:val="unnamedstyle01__char"/>
    <w:rsid w:val="00F1559B"/>
  </w:style>
  <w:style w:type="paragraph" w:styleId="ListParagraph">
    <w:name w:val="List Paragraph"/>
    <w:aliases w:val="Lista1,Számozott lista 1,Welt L,Eszeri felsorolás,List Paragraph à moi,lista_2,Bullet List,FooterText,numbered,Paragraphe de liste1,Bulletr List Paragraph,列出段落,列出段落1,Listeafsnit1,Parágrafo da Lista1"/>
    <w:basedOn w:val="Normal"/>
    <w:link w:val="ListParagraphChar"/>
    <w:uiPriority w:val="34"/>
    <w:qFormat/>
    <w:rsid w:val="000E4877"/>
    <w:pPr>
      <w:numPr>
        <w:numId w:val="7"/>
      </w:numPr>
      <w:contextualSpacing/>
    </w:pPr>
  </w:style>
  <w:style w:type="character" w:styleId="PlaceholderText">
    <w:name w:val="Placeholder Text"/>
    <w:basedOn w:val="DefaultParagraphFont"/>
    <w:uiPriority w:val="99"/>
    <w:semiHidden/>
    <w:rsid w:val="00D561A2"/>
    <w:rPr>
      <w:color w:val="808080"/>
    </w:rPr>
  </w:style>
  <w:style w:type="character" w:customStyle="1" w:styleId="HeaderChar">
    <w:name w:val="Header Char"/>
    <w:basedOn w:val="DefaultParagraphFont"/>
    <w:link w:val="Header"/>
    <w:uiPriority w:val="99"/>
    <w:rsid w:val="001B5757"/>
    <w:rPr>
      <w:rFonts w:ascii="Arial" w:hAnsi="Arial"/>
      <w:spacing w:val="-4"/>
      <w:lang w:val="hu-HU"/>
    </w:rPr>
  </w:style>
  <w:style w:type="paragraph" w:customStyle="1" w:styleId="Style2">
    <w:name w:val="Style2"/>
    <w:basedOn w:val="Normal"/>
    <w:uiPriority w:val="99"/>
    <w:qFormat/>
    <w:rsid w:val="001B5757"/>
    <w:pPr>
      <w:spacing w:before="0" w:after="240" w:line="720" w:lineRule="exact"/>
    </w:pPr>
    <w:rPr>
      <w:rFonts w:eastAsiaTheme="minorHAnsi" w:cstheme="minorBidi"/>
      <w:b/>
      <w:color w:val="911E6C"/>
      <w:sz w:val="60"/>
      <w:szCs w:val="60"/>
    </w:rPr>
  </w:style>
  <w:style w:type="character" w:customStyle="1" w:styleId="FooterChar">
    <w:name w:val="Footer Char"/>
    <w:basedOn w:val="DefaultParagraphFont"/>
    <w:link w:val="Footer"/>
    <w:uiPriority w:val="99"/>
    <w:rsid w:val="00FF39C8"/>
    <w:rPr>
      <w:rFonts w:ascii="Arial" w:hAnsi="Arial"/>
      <w:spacing w:val="-4"/>
      <w:lang w:val="hu-HU"/>
    </w:rPr>
  </w:style>
  <w:style w:type="character" w:styleId="BookTitle">
    <w:name w:val="Book Title"/>
    <w:basedOn w:val="DefaultParagraphFont"/>
    <w:uiPriority w:val="33"/>
    <w:qFormat/>
    <w:rsid w:val="00BA4F9A"/>
    <w:rPr>
      <w:b/>
      <w:bCs/>
      <w:smallCaps/>
      <w:spacing w:val="5"/>
    </w:rPr>
  </w:style>
  <w:style w:type="paragraph" w:styleId="Quote">
    <w:name w:val="Quote"/>
    <w:basedOn w:val="Normal"/>
    <w:next w:val="Normal"/>
    <w:link w:val="QuoteChar"/>
    <w:uiPriority w:val="29"/>
    <w:qFormat/>
    <w:rsid w:val="00BA4F9A"/>
    <w:rPr>
      <w:i/>
      <w:iCs/>
      <w:color w:val="000000" w:themeColor="text1"/>
    </w:rPr>
  </w:style>
  <w:style w:type="character" w:customStyle="1" w:styleId="QuoteChar">
    <w:name w:val="Quote Char"/>
    <w:basedOn w:val="DefaultParagraphFont"/>
    <w:link w:val="Quote"/>
    <w:uiPriority w:val="29"/>
    <w:rsid w:val="00BA4F9A"/>
    <w:rPr>
      <w:rFonts w:ascii="Arial" w:hAnsi="Arial"/>
      <w:i/>
      <w:iCs/>
      <w:color w:val="000000" w:themeColor="text1"/>
      <w:sz w:val="24"/>
      <w:lang w:val="hu-HU"/>
    </w:rPr>
  </w:style>
  <w:style w:type="paragraph" w:styleId="NoSpacing">
    <w:name w:val="No Spacing"/>
    <w:autoRedefine/>
    <w:uiPriority w:val="1"/>
    <w:qFormat/>
    <w:rsid w:val="00BA4F9A"/>
    <w:pPr>
      <w:spacing w:before="240" w:after="240"/>
      <w:jc w:val="both"/>
    </w:pPr>
    <w:rPr>
      <w:rFonts w:ascii="Arial" w:hAnsi="Arial"/>
      <w:sz w:val="28"/>
      <w:lang w:val="hu-HU"/>
    </w:rPr>
  </w:style>
  <w:style w:type="table" w:customStyle="1" w:styleId="NMHH-Tblzatlila">
    <w:name w:val="NMHH - Táblázat lila"/>
    <w:basedOn w:val="TableNormal"/>
    <w:uiPriority w:val="99"/>
    <w:qFormat/>
    <w:rsid w:val="0069182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shd w:val="clear" w:color="auto" w:fill="6F0067"/>
      </w:tcPr>
    </w:tblStylePr>
  </w:style>
  <w:style w:type="table" w:customStyle="1" w:styleId="NMHH-Tblzatszrke">
    <w:name w:val="NMHH - Táblázat szürke"/>
    <w:basedOn w:val="NMHH-Tblzatlila"/>
    <w:uiPriority w:val="99"/>
    <w:qFormat/>
    <w:rsid w:val="00B101AD"/>
    <w:tblPr/>
    <w:tcPr>
      <w:shd w:val="clear" w:color="auto" w:fill="auto"/>
    </w:tcPr>
    <w:tblStylePr w:type="firstRow">
      <w:rPr>
        <w:rFonts w:ascii="Arial" w:hAnsi="Arial"/>
        <w:b/>
        <w:color w:val="FFFFFF" w:themeColor="background1"/>
        <w:sz w:val="24"/>
      </w:rPr>
      <w:tblPr/>
      <w:tcPr>
        <w:shd w:val="clear" w:color="auto" w:fill="454B53"/>
      </w:tcPr>
    </w:tblStylePr>
  </w:style>
  <w:style w:type="paragraph" w:styleId="Revision">
    <w:name w:val="Revision"/>
    <w:hidden/>
    <w:uiPriority w:val="99"/>
    <w:semiHidden/>
    <w:rsid w:val="006B3847"/>
    <w:rPr>
      <w:rFonts w:ascii="Arial" w:hAnsi="Arial"/>
      <w:sz w:val="24"/>
      <w:lang w:val="hu-HU"/>
    </w:rPr>
  </w:style>
  <w:style w:type="character" w:customStyle="1" w:styleId="ListParagraphChar">
    <w:name w:val="List Paragraph Char"/>
    <w:aliases w:val="Lista1 Char,Számozott lista 1 Char,Welt L Char,Eszeri felsorolás Char,List Paragraph à moi Char,lista_2 Char,Bullet List Char,FooterText Char,numbered Char,Paragraphe de liste1 Char,Bulletr List Paragraph Char,列出段落 Char,列出段落1 Char"/>
    <w:link w:val="ListParagraph"/>
    <w:uiPriority w:val="34"/>
    <w:qFormat/>
    <w:locked/>
    <w:rsid w:val="000E4877"/>
    <w:rPr>
      <w:rFonts w:ascii="Arial" w:hAnsi="Arial"/>
      <w:lang w:val="hu-HU"/>
    </w:rPr>
  </w:style>
  <w:style w:type="paragraph" w:customStyle="1" w:styleId="Listparagraph2">
    <w:name w:val="List paragraph 2"/>
    <w:basedOn w:val="ListParagraph"/>
    <w:uiPriority w:val="99"/>
    <w:qFormat/>
    <w:rsid w:val="00B0357D"/>
  </w:style>
  <w:style w:type="paragraph" w:customStyle="1" w:styleId="StyleListBullet12pt">
    <w:name w:val="Style List Bullet + 12 pt"/>
    <w:basedOn w:val="ListBullet"/>
    <w:uiPriority w:val="99"/>
    <w:rsid w:val="00B0357D"/>
  </w:style>
  <w:style w:type="character" w:customStyle="1" w:styleId="BodyTextChar">
    <w:name w:val="Body Text Char"/>
    <w:basedOn w:val="DefaultParagraphFont"/>
    <w:link w:val="BodyText"/>
    <w:rsid w:val="00B0357D"/>
    <w:rPr>
      <w:rFonts w:ascii="Arial" w:hAnsi="Arial"/>
      <w:sz w:val="22"/>
      <w:lang w:val="hu-HU"/>
    </w:rPr>
  </w:style>
  <w:style w:type="character" w:customStyle="1" w:styleId="BodyTextIndentChar">
    <w:name w:val="Body Text Indent Char"/>
    <w:basedOn w:val="BodyTextChar"/>
    <w:link w:val="BodyTextIndent"/>
    <w:uiPriority w:val="99"/>
    <w:rsid w:val="00B0357D"/>
    <w:rPr>
      <w:rFonts w:ascii="Arial" w:hAnsi="Arial"/>
      <w:sz w:val="22"/>
      <w:lang w:val="hu-HU"/>
    </w:rPr>
  </w:style>
  <w:style w:type="table" w:customStyle="1" w:styleId="NMHH">
    <w:name w:val="NMHH"/>
    <w:basedOn w:val="TableNormal"/>
    <w:uiPriority w:val="99"/>
    <w:rsid w:val="00CE2D08"/>
    <w:tblPr/>
  </w:style>
  <w:style w:type="character" w:customStyle="1" w:styleId="EndnoteTextChar">
    <w:name w:val="Endnote Text Char"/>
    <w:basedOn w:val="DefaultParagraphFont"/>
    <w:link w:val="EndnoteText"/>
    <w:uiPriority w:val="99"/>
    <w:semiHidden/>
    <w:rsid w:val="001E0A93"/>
    <w:rPr>
      <w:rFonts w:ascii="Arial" w:hAnsi="Arial"/>
      <w:sz w:val="18"/>
      <w:lang w:val="hu-HU"/>
    </w:rPr>
  </w:style>
  <w:style w:type="table" w:customStyle="1" w:styleId="GridTable6Colorful1">
    <w:name w:val="Grid Table 6 Colorful1"/>
    <w:basedOn w:val="TableNormal"/>
    <w:uiPriority w:val="51"/>
    <w:rsid w:val="001E0A93"/>
    <w:rPr>
      <w:rFonts w:asciiTheme="minorHAnsi" w:eastAsiaTheme="minorHAnsi" w:hAnsiTheme="minorHAnsi" w:cstheme="minorBidi"/>
      <w:color w:val="000000" w:themeColor="text1"/>
      <w:sz w:val="22"/>
      <w:szCs w:val="22"/>
      <w:lang w:val="hu-HU"/>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2506B3"/>
    <w:rPr>
      <w:rFonts w:ascii="Arial" w:hAnsi="Arial"/>
      <w:b/>
      <w:lang w:val="hu-HU"/>
    </w:rPr>
  </w:style>
  <w:style w:type="paragraph" w:customStyle="1" w:styleId="MMTopic1">
    <w:name w:val="MM Topic 1"/>
    <w:basedOn w:val="Heading1"/>
    <w:uiPriority w:val="99"/>
    <w:rsid w:val="00CE1577"/>
    <w:pPr>
      <w:keepLines/>
      <w:numPr>
        <w:numId w:val="8"/>
      </w:numPr>
      <w:spacing w:before="240" w:after="0" w:line="259" w:lineRule="auto"/>
    </w:pPr>
    <w:rPr>
      <w:rFonts w:asciiTheme="majorHAnsi" w:eastAsiaTheme="majorEastAsia" w:hAnsiTheme="majorHAnsi" w:cstheme="majorBidi"/>
      <w:b w:val="0"/>
      <w:color w:val="365F91" w:themeColor="accent1" w:themeShade="BF"/>
      <w:sz w:val="32"/>
      <w:szCs w:val="32"/>
    </w:rPr>
  </w:style>
  <w:style w:type="paragraph" w:customStyle="1" w:styleId="MMTopic2">
    <w:name w:val="MM Topic 2"/>
    <w:basedOn w:val="Heading2"/>
    <w:uiPriority w:val="99"/>
    <w:rsid w:val="00CE1577"/>
    <w:pPr>
      <w:keepLines/>
      <w:numPr>
        <w:numId w:val="8"/>
      </w:numPr>
      <w:spacing w:before="40" w:after="0" w:line="259" w:lineRule="auto"/>
      <w:jc w:val="left"/>
    </w:pPr>
    <w:rPr>
      <w:rFonts w:asciiTheme="majorHAnsi" w:eastAsiaTheme="majorEastAsia" w:hAnsiTheme="majorHAnsi" w:cstheme="majorBidi"/>
      <w:b w:val="0"/>
      <w:color w:val="365F91" w:themeColor="accent1" w:themeShade="BF"/>
      <w:sz w:val="26"/>
      <w:szCs w:val="26"/>
    </w:rPr>
  </w:style>
  <w:style w:type="paragraph" w:customStyle="1" w:styleId="MMTopic3">
    <w:name w:val="MM Topic 3"/>
    <w:basedOn w:val="Heading3"/>
    <w:link w:val="MMTopic3Char"/>
    <w:uiPriority w:val="99"/>
    <w:rsid w:val="00CE1577"/>
    <w:pPr>
      <w:keepLines/>
      <w:numPr>
        <w:numId w:val="8"/>
      </w:numPr>
      <w:spacing w:before="40" w:line="259" w:lineRule="auto"/>
      <w:jc w:val="left"/>
    </w:pPr>
    <w:rPr>
      <w:rFonts w:asciiTheme="majorHAnsi" w:eastAsiaTheme="majorEastAsia" w:hAnsiTheme="majorHAnsi" w:cstheme="majorBidi"/>
      <w:b w:val="0"/>
      <w:color w:val="243F60" w:themeColor="accent1" w:themeShade="7F"/>
      <w:sz w:val="24"/>
      <w:szCs w:val="24"/>
    </w:rPr>
  </w:style>
  <w:style w:type="character" w:customStyle="1" w:styleId="MMTopic3Char">
    <w:name w:val="MM Topic 3 Char"/>
    <w:basedOn w:val="DefaultParagraphFont"/>
    <w:link w:val="MMTopic3"/>
    <w:uiPriority w:val="99"/>
    <w:rsid w:val="00CE1577"/>
    <w:rPr>
      <w:rFonts w:asciiTheme="majorHAnsi" w:eastAsiaTheme="majorEastAsia" w:hAnsiTheme="majorHAnsi" w:cstheme="majorBidi"/>
      <w:color w:val="243F60" w:themeColor="accent1" w:themeShade="7F"/>
      <w:sz w:val="24"/>
      <w:szCs w:val="24"/>
      <w:lang w:val="hu-HU"/>
    </w:rPr>
  </w:style>
  <w:style w:type="paragraph" w:customStyle="1" w:styleId="bracm">
    <w:name w:val="Ábra cím"/>
    <w:basedOn w:val="Normal"/>
    <w:next w:val="Normal"/>
    <w:uiPriority w:val="99"/>
    <w:qFormat/>
    <w:rsid w:val="00027162"/>
    <w:pPr>
      <w:jc w:val="center"/>
    </w:pPr>
    <w:rPr>
      <w:smallCaps/>
    </w:rPr>
  </w:style>
  <w:style w:type="paragraph" w:customStyle="1" w:styleId="StyleBodyText10ptCenteredBefore2ptAfter2pt">
    <w:name w:val="Style Body Text + 10 pt Centered Before:  2 pt After:  2 pt"/>
    <w:basedOn w:val="BodyText"/>
    <w:uiPriority w:val="99"/>
    <w:rsid w:val="0027610D"/>
    <w:pPr>
      <w:spacing w:before="40" w:after="40"/>
      <w:jc w:val="center"/>
    </w:pPr>
  </w:style>
  <w:style w:type="numbering" w:customStyle="1" w:styleId="NoList1">
    <w:name w:val="No List1"/>
    <w:next w:val="NoList"/>
    <w:uiPriority w:val="99"/>
    <w:semiHidden/>
    <w:unhideWhenUsed/>
    <w:rsid w:val="00B258CF"/>
  </w:style>
  <w:style w:type="character" w:customStyle="1" w:styleId="BalloonTextChar">
    <w:name w:val="Balloon Text Char"/>
    <w:basedOn w:val="DefaultParagraphFont"/>
    <w:link w:val="BalloonText"/>
    <w:uiPriority w:val="99"/>
    <w:semiHidden/>
    <w:rsid w:val="00B258CF"/>
    <w:rPr>
      <w:rFonts w:ascii="Tahoma" w:hAnsi="Tahoma" w:cs="Tahoma"/>
      <w:sz w:val="16"/>
      <w:szCs w:val="16"/>
      <w:lang w:val="hu-HU"/>
    </w:rPr>
  </w:style>
  <w:style w:type="character" w:styleId="Strong">
    <w:name w:val="Strong"/>
    <w:basedOn w:val="DefaultParagraphFont"/>
    <w:uiPriority w:val="22"/>
    <w:qFormat/>
    <w:rsid w:val="00B258CF"/>
    <w:rPr>
      <w:b/>
      <w:bCs/>
    </w:rPr>
  </w:style>
  <w:style w:type="character" w:customStyle="1" w:styleId="p84ub33du">
    <w:name w:val="p84ub33du"/>
    <w:basedOn w:val="DefaultParagraphFont"/>
    <w:rsid w:val="00B258CF"/>
  </w:style>
  <w:style w:type="character" w:customStyle="1" w:styleId="Heading3Char">
    <w:name w:val="Heading 3 Char"/>
    <w:basedOn w:val="DefaultParagraphFont"/>
    <w:link w:val="Heading3"/>
    <w:uiPriority w:val="9"/>
    <w:rsid w:val="00B258CF"/>
    <w:rPr>
      <w:rFonts w:ascii="Arial" w:hAnsi="Arial"/>
      <w:b/>
      <w:lang w:val="hu-HU"/>
    </w:rPr>
  </w:style>
  <w:style w:type="character" w:customStyle="1" w:styleId="Heading4Char">
    <w:name w:val="Heading 4 Char"/>
    <w:basedOn w:val="DefaultParagraphFont"/>
    <w:link w:val="Heading4"/>
    <w:uiPriority w:val="9"/>
    <w:rsid w:val="00926C42"/>
    <w:rPr>
      <w:rFonts w:ascii="Arial" w:hAnsi="Arial"/>
      <w:b/>
      <w:spacing w:val="-4"/>
      <w:kern w:val="28"/>
      <w:lang w:val="hu-HU"/>
    </w:rPr>
  </w:style>
  <w:style w:type="paragraph" w:customStyle="1" w:styleId="Belscm">
    <w:name w:val="Belső cím"/>
    <w:basedOn w:val="Normal"/>
    <w:rsid w:val="00B258CF"/>
    <w:pPr>
      <w:spacing w:before="0" w:line="240" w:lineRule="auto"/>
      <w:jc w:val="left"/>
    </w:pPr>
    <w:rPr>
      <w:rFonts w:ascii="Tele-GroteskEENor" w:hAnsi="Tele-GroteskEENor"/>
      <w:sz w:val="18"/>
      <w:szCs w:val="24"/>
      <w:lang w:val="en-US"/>
    </w:rPr>
  </w:style>
  <w:style w:type="character" w:customStyle="1" w:styleId="SubtleEmphasis1">
    <w:name w:val="Subtle Emphasis1"/>
    <w:basedOn w:val="DefaultParagraphFont"/>
    <w:uiPriority w:val="19"/>
    <w:qFormat/>
    <w:rsid w:val="00B258CF"/>
    <w:rPr>
      <w:i/>
      <w:iCs/>
      <w:color w:val="808080"/>
    </w:rPr>
  </w:style>
  <w:style w:type="table" w:customStyle="1" w:styleId="TableGrid1">
    <w:name w:val="Table Grid1"/>
    <w:basedOn w:val="TableNormal"/>
    <w:next w:val="TableGrid"/>
    <w:uiPriority w:val="59"/>
    <w:rsid w:val="00B258CF"/>
    <w:rPr>
      <w:rFonts w:ascii="Calibri" w:eastAsia="Calibri" w:hAnsi="Calibri"/>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258CF"/>
    <w:pPr>
      <w:keepLines/>
      <w:numPr>
        <w:numId w:val="0"/>
      </w:numPr>
      <w:spacing w:before="480" w:after="0" w:line="276" w:lineRule="auto"/>
      <w:outlineLvl w:val="9"/>
    </w:pPr>
    <w:rPr>
      <w:rFonts w:ascii="Cambria" w:hAnsi="Cambria"/>
      <w:bCs/>
      <w:color w:val="365F91"/>
      <w:sz w:val="28"/>
      <w:szCs w:val="28"/>
    </w:rPr>
  </w:style>
  <w:style w:type="character" w:customStyle="1" w:styleId="remark">
    <w:name w:val="remark"/>
    <w:basedOn w:val="DefaultParagraphFont"/>
    <w:rsid w:val="00B258CF"/>
  </w:style>
  <w:style w:type="character" w:customStyle="1" w:styleId="FootnoteTextChar">
    <w:name w:val="Footnote Text Char"/>
    <w:basedOn w:val="DefaultParagraphFont"/>
    <w:link w:val="FootnoteText"/>
    <w:uiPriority w:val="99"/>
    <w:semiHidden/>
    <w:rsid w:val="00B258CF"/>
    <w:rPr>
      <w:rFonts w:ascii="Arial" w:hAnsi="Arial"/>
      <w:sz w:val="18"/>
      <w:lang w:val="hu-HU"/>
    </w:rPr>
  </w:style>
  <w:style w:type="character" w:customStyle="1" w:styleId="CommentSubjectChar">
    <w:name w:val="Comment Subject Char"/>
    <w:basedOn w:val="CommentTextChar"/>
    <w:link w:val="CommentSubject"/>
    <w:uiPriority w:val="99"/>
    <w:semiHidden/>
    <w:rsid w:val="00B258CF"/>
    <w:rPr>
      <w:rFonts w:ascii="Arial" w:hAnsi="Arial"/>
      <w:b/>
      <w:bCs/>
      <w:sz w:val="18"/>
      <w:lang w:val="hu-HU" w:eastAsia="en-US"/>
    </w:rPr>
  </w:style>
  <w:style w:type="character" w:styleId="SubtleEmphasis">
    <w:name w:val="Subtle Emphasis"/>
    <w:basedOn w:val="DefaultParagraphFont"/>
    <w:uiPriority w:val="19"/>
    <w:qFormat/>
    <w:rsid w:val="00B258CF"/>
    <w:rPr>
      <w:i/>
      <w:iCs/>
      <w:color w:val="404040" w:themeColor="text1" w:themeTint="BF"/>
    </w:rPr>
  </w:style>
  <w:style w:type="numbering" w:customStyle="1" w:styleId="NoList2">
    <w:name w:val="No List2"/>
    <w:next w:val="NoList"/>
    <w:uiPriority w:val="99"/>
    <w:semiHidden/>
    <w:unhideWhenUsed/>
    <w:rsid w:val="0081230C"/>
  </w:style>
  <w:style w:type="numbering" w:customStyle="1" w:styleId="NoList3">
    <w:name w:val="No List3"/>
    <w:next w:val="NoList"/>
    <w:uiPriority w:val="99"/>
    <w:semiHidden/>
    <w:unhideWhenUsed/>
    <w:rsid w:val="00473F06"/>
  </w:style>
  <w:style w:type="character" w:customStyle="1" w:styleId="Heading5Char">
    <w:name w:val="Heading 5 Char"/>
    <w:basedOn w:val="DefaultParagraphFont"/>
    <w:link w:val="Heading5"/>
    <w:uiPriority w:val="9"/>
    <w:rsid w:val="00416077"/>
    <w:rPr>
      <w:rFonts w:ascii="Arial" w:hAnsi="Arial"/>
      <w:i/>
      <w:spacing w:val="-4"/>
      <w:kern w:val="28"/>
      <w:lang w:val="hu-HU"/>
    </w:rPr>
  </w:style>
  <w:style w:type="character" w:customStyle="1" w:styleId="Heading6Char">
    <w:name w:val="Heading 6 Char"/>
    <w:basedOn w:val="DefaultParagraphFont"/>
    <w:link w:val="Heading6"/>
    <w:uiPriority w:val="9"/>
    <w:rsid w:val="009B0776"/>
    <w:rPr>
      <w:i/>
      <w:spacing w:val="-4"/>
      <w:kern w:val="28"/>
      <w:lang w:val="hu-HU"/>
    </w:rPr>
  </w:style>
  <w:style w:type="character" w:customStyle="1" w:styleId="Heading7Char">
    <w:name w:val="Heading 7 Char"/>
    <w:basedOn w:val="DefaultParagraphFont"/>
    <w:link w:val="Heading7"/>
    <w:uiPriority w:val="9"/>
    <w:rsid w:val="009B0776"/>
    <w:rPr>
      <w:spacing w:val="-4"/>
      <w:kern w:val="28"/>
      <w:lang w:val="hu-HU"/>
    </w:rPr>
  </w:style>
  <w:style w:type="character" w:customStyle="1" w:styleId="Heading8Char">
    <w:name w:val="Heading 8 Char"/>
    <w:basedOn w:val="DefaultParagraphFont"/>
    <w:link w:val="Heading8"/>
    <w:uiPriority w:val="9"/>
    <w:rsid w:val="009B0776"/>
    <w:rPr>
      <w:rFonts w:ascii="Arial" w:hAnsi="Arial"/>
      <w:i/>
      <w:spacing w:val="-4"/>
      <w:kern w:val="28"/>
      <w:sz w:val="18"/>
      <w:lang w:val="hu-HU"/>
    </w:rPr>
  </w:style>
  <w:style w:type="character" w:customStyle="1" w:styleId="Heading9Char">
    <w:name w:val="Heading 9 Char"/>
    <w:basedOn w:val="DefaultParagraphFont"/>
    <w:link w:val="Heading9"/>
    <w:uiPriority w:val="9"/>
    <w:rsid w:val="009B0776"/>
    <w:rPr>
      <w:rFonts w:ascii="Arial" w:hAnsi="Arial"/>
      <w:spacing w:val="-4"/>
      <w:kern w:val="28"/>
      <w:sz w:val="18"/>
      <w:lang w:val="hu-HU"/>
    </w:rPr>
  </w:style>
  <w:style w:type="character" w:customStyle="1" w:styleId="TitleChar">
    <w:name w:val="Title Char"/>
    <w:basedOn w:val="DefaultParagraphFont"/>
    <w:link w:val="Title"/>
    <w:uiPriority w:val="10"/>
    <w:rsid w:val="009B0776"/>
    <w:rPr>
      <w:rFonts w:ascii="Arial Black" w:hAnsi="Arial Black"/>
      <w:spacing w:val="-40"/>
      <w:kern w:val="28"/>
      <w:sz w:val="60"/>
      <w:lang w:val="hu-HU"/>
    </w:rPr>
  </w:style>
  <w:style w:type="paragraph" w:customStyle="1" w:styleId="StlusCmsor1LatinCenturyGothicFlkvrKiskapitlisEl">
    <w:name w:val="Stílus Címsor 1 + (Latin) Century Gothic Félkövér Kiskapitális El..."/>
    <w:basedOn w:val="Heading1"/>
    <w:next w:val="Normal"/>
    <w:uiPriority w:val="99"/>
    <w:rsid w:val="009B0776"/>
    <w:pPr>
      <w:numPr>
        <w:numId w:val="10"/>
      </w:numPr>
      <w:spacing w:before="240" w:after="240" w:line="240" w:lineRule="auto"/>
      <w:jc w:val="both"/>
    </w:pPr>
    <w:rPr>
      <w:rFonts w:ascii="Century Gothic" w:hAnsi="Century Gothic"/>
      <w:bCs/>
      <w:smallCaps/>
      <w:kern w:val="32"/>
      <w:sz w:val="28"/>
    </w:rPr>
  </w:style>
  <w:style w:type="table" w:customStyle="1" w:styleId="Kzepesrnykols11jellszn2">
    <w:name w:val="Közepes árnyékolás 1 – 1. jelölőszín2"/>
    <w:basedOn w:val="TableNormal"/>
    <w:uiPriority w:val="63"/>
    <w:rsid w:val="009B0776"/>
    <w:pPr>
      <w:spacing w:before="20" w:after="20"/>
    </w:pPr>
    <w:rPr>
      <w:lang w:val="hu-HU" w:eastAsia="hu-H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9B0776"/>
    <w:rPr>
      <w:lang w:val="hu-HU" w:eastAsia="hu-H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DocumentMapChar">
    <w:name w:val="Document Map Char"/>
    <w:basedOn w:val="DefaultParagraphFont"/>
    <w:link w:val="DocumentMap"/>
    <w:uiPriority w:val="99"/>
    <w:semiHidden/>
    <w:rsid w:val="00930D6E"/>
    <w:rPr>
      <w:rFonts w:ascii="Tahoma" w:hAnsi="Tahoma" w:cs="Tahoma"/>
      <w:shd w:val="clear" w:color="auto" w:fill="000080"/>
      <w:lang w:val="hu-HU" w:eastAsia="hu-HU"/>
    </w:rPr>
  </w:style>
  <w:style w:type="paragraph" w:customStyle="1" w:styleId="Stlus1">
    <w:name w:val="Stílus1"/>
    <w:basedOn w:val="Heading1"/>
    <w:uiPriority w:val="99"/>
    <w:rsid w:val="00C46318"/>
    <w:pPr>
      <w:numPr>
        <w:numId w:val="0"/>
      </w:numPr>
      <w:tabs>
        <w:tab w:val="left" w:pos="708"/>
        <w:tab w:val="num" w:pos="3621"/>
      </w:tabs>
      <w:spacing w:before="0" w:after="120" w:line="240" w:lineRule="auto"/>
      <w:jc w:val="right"/>
    </w:pPr>
    <w:rPr>
      <w:rFonts w:cs="Arial"/>
      <w:bCs/>
      <w:color w:val="C0C0C0"/>
      <w:sz w:val="22"/>
      <w:szCs w:val="22"/>
      <w:lang w:eastAsia="hu-HU"/>
    </w:rPr>
  </w:style>
  <w:style w:type="paragraph" w:customStyle="1" w:styleId="lofej">
    <w:name w:val="Élofej"/>
    <w:basedOn w:val="Normal"/>
    <w:uiPriority w:val="99"/>
    <w:rsid w:val="00C46318"/>
    <w:pPr>
      <w:tabs>
        <w:tab w:val="center" w:pos="4819"/>
        <w:tab w:val="right" w:pos="9071"/>
      </w:tabs>
      <w:spacing w:before="0" w:line="240" w:lineRule="auto"/>
    </w:pPr>
    <w:rPr>
      <w:rFonts w:ascii="Times New Roman" w:hAnsi="Times New Roman"/>
      <w:sz w:val="24"/>
      <w:lang w:eastAsia="hu-HU"/>
    </w:rPr>
  </w:style>
  <w:style w:type="paragraph" w:customStyle="1" w:styleId="DefinitionTerm">
    <w:name w:val="Definition Term"/>
    <w:basedOn w:val="Normal"/>
    <w:next w:val="Normal"/>
    <w:uiPriority w:val="99"/>
    <w:rsid w:val="00C46318"/>
    <w:pPr>
      <w:widowControl w:val="0"/>
      <w:snapToGrid w:val="0"/>
      <w:spacing w:before="0" w:line="240" w:lineRule="auto"/>
      <w:jc w:val="left"/>
    </w:pPr>
    <w:rPr>
      <w:rFonts w:ascii="Times New Roman" w:hAnsi="Times New Roman"/>
      <w:sz w:val="24"/>
      <w:lang w:eastAsia="hu-HU"/>
    </w:rPr>
  </w:style>
  <w:style w:type="character" w:customStyle="1" w:styleId="BodyText2Char">
    <w:name w:val="Body Text 2 Char"/>
    <w:basedOn w:val="DefaultParagraphFont"/>
    <w:link w:val="BodyText2"/>
    <w:uiPriority w:val="99"/>
    <w:rsid w:val="00C46318"/>
    <w:rPr>
      <w:rFonts w:ascii="Arial" w:hAnsi="Arial"/>
      <w:lang w:val="hu-HU"/>
    </w:rPr>
  </w:style>
  <w:style w:type="paragraph" w:styleId="BodyTextIndent2">
    <w:name w:val="Body Text Indent 2"/>
    <w:basedOn w:val="Normal"/>
    <w:link w:val="BodyTextIndent2Char"/>
    <w:uiPriority w:val="99"/>
    <w:rsid w:val="00C46318"/>
    <w:pPr>
      <w:spacing w:before="0" w:after="120" w:line="480" w:lineRule="auto"/>
      <w:ind w:left="283"/>
      <w:jc w:val="left"/>
    </w:pPr>
    <w:rPr>
      <w:rFonts w:ascii="Times New Roman" w:hAnsi="Times New Roman"/>
      <w:sz w:val="24"/>
      <w:szCs w:val="24"/>
      <w:lang w:eastAsia="hu-HU"/>
    </w:rPr>
  </w:style>
  <w:style w:type="character" w:customStyle="1" w:styleId="BodyTextIndent2Char">
    <w:name w:val="Body Text Indent 2 Char"/>
    <w:basedOn w:val="DefaultParagraphFont"/>
    <w:link w:val="BodyTextIndent2"/>
    <w:uiPriority w:val="99"/>
    <w:rsid w:val="00C46318"/>
    <w:rPr>
      <w:sz w:val="24"/>
      <w:szCs w:val="24"/>
      <w:lang w:val="hu-HU" w:eastAsia="hu-HU"/>
    </w:rPr>
  </w:style>
  <w:style w:type="paragraph" w:styleId="BodyTextIndent3">
    <w:name w:val="Body Text Indent 3"/>
    <w:basedOn w:val="Normal"/>
    <w:link w:val="BodyTextIndent3Char"/>
    <w:uiPriority w:val="99"/>
    <w:rsid w:val="00C46318"/>
    <w:pPr>
      <w:spacing w:before="0" w:line="240" w:lineRule="auto"/>
      <w:ind w:left="709"/>
    </w:pPr>
    <w:rPr>
      <w:iCs/>
      <w:sz w:val="24"/>
      <w:lang w:eastAsia="hu-HU"/>
    </w:rPr>
  </w:style>
  <w:style w:type="character" w:customStyle="1" w:styleId="BodyTextIndent3Char">
    <w:name w:val="Body Text Indent 3 Char"/>
    <w:basedOn w:val="DefaultParagraphFont"/>
    <w:link w:val="BodyTextIndent3"/>
    <w:uiPriority w:val="99"/>
    <w:rsid w:val="00C46318"/>
    <w:rPr>
      <w:rFonts w:ascii="Arial" w:hAnsi="Arial"/>
      <w:iCs/>
      <w:sz w:val="24"/>
      <w:lang w:val="hu-HU" w:eastAsia="hu-HU"/>
    </w:rPr>
  </w:style>
  <w:style w:type="character" w:customStyle="1" w:styleId="StlusArial10pt">
    <w:name w:val="Stílus Arial 10 pt"/>
    <w:basedOn w:val="DefaultParagraphFont"/>
    <w:rsid w:val="00C46318"/>
    <w:rPr>
      <w:rFonts w:ascii="Arial" w:hAnsi="Arial" w:cs="Arial"/>
      <w:sz w:val="20"/>
      <w:szCs w:val="20"/>
    </w:rPr>
  </w:style>
  <w:style w:type="paragraph" w:customStyle="1" w:styleId="DefinitionList">
    <w:name w:val="Definition List"/>
    <w:basedOn w:val="Normal"/>
    <w:next w:val="DefinitionTerm"/>
    <w:uiPriority w:val="99"/>
    <w:rsid w:val="00C46318"/>
    <w:pPr>
      <w:widowControl w:val="0"/>
      <w:snapToGrid w:val="0"/>
      <w:spacing w:before="0" w:line="240" w:lineRule="auto"/>
      <w:ind w:left="360"/>
      <w:jc w:val="left"/>
    </w:pPr>
    <w:rPr>
      <w:rFonts w:ascii="Times New Roman" w:hAnsi="Times New Roman"/>
      <w:sz w:val="24"/>
      <w:lang w:eastAsia="hu-HU"/>
    </w:rPr>
  </w:style>
  <w:style w:type="paragraph" w:customStyle="1" w:styleId="STDSSZETART">
    <w:name w:val="STD _ ÖSSZETART"/>
    <w:uiPriority w:val="99"/>
    <w:rsid w:val="00C46318"/>
    <w:pPr>
      <w:keepLines/>
      <w:jc w:val="both"/>
    </w:pPr>
    <w:rPr>
      <w:rFonts w:ascii="BOOKMAN" w:hAnsi="BOOKMAN"/>
      <w:sz w:val="24"/>
      <w:lang w:val="hu-HU" w:eastAsia="hu-HU"/>
    </w:rPr>
  </w:style>
  <w:style w:type="paragraph" w:customStyle="1" w:styleId="StlusCmsor2Arial11pt25-osszrkeNincsalhzs">
    <w:name w:val="Stílus Címsor 2 + Arial 11 pt 25%-os szürke Nincs aláhúzás"/>
    <w:basedOn w:val="Heading1"/>
    <w:link w:val="StlusCmsor2Arial11pt25-osszrkeNincsalhzsChar"/>
    <w:rsid w:val="00C46318"/>
    <w:pPr>
      <w:numPr>
        <w:numId w:val="0"/>
      </w:numPr>
      <w:spacing w:before="0" w:after="120" w:line="240" w:lineRule="auto"/>
      <w:jc w:val="right"/>
    </w:pPr>
    <w:rPr>
      <w:rFonts w:cs="Arial"/>
      <w:bCs/>
      <w:color w:val="C0C0C0"/>
      <w:sz w:val="22"/>
      <w:szCs w:val="22"/>
      <w:lang w:eastAsia="hu-HU"/>
    </w:rPr>
  </w:style>
  <w:style w:type="character" w:customStyle="1" w:styleId="StlusCmsor2Arial11pt25-osszrkeNincsalhzsChar">
    <w:name w:val="Stílus Címsor 2 + Arial 11 pt 25%-os szürke Nincs aláhúzás Char"/>
    <w:basedOn w:val="Heading1Char"/>
    <w:link w:val="StlusCmsor2Arial11pt25-osszrkeNincsalhzs"/>
    <w:rsid w:val="00C46318"/>
    <w:rPr>
      <w:rFonts w:ascii="Arial" w:hAnsi="Arial" w:cs="Arial"/>
      <w:b/>
      <w:bCs/>
      <w:color w:val="C0C0C0"/>
      <w:sz w:val="22"/>
      <w:szCs w:val="22"/>
      <w:shd w:val="clear" w:color="auto" w:fill="465155"/>
      <w:lang w:val="hu-HU" w:eastAsia="hu-HU"/>
    </w:rPr>
  </w:style>
  <w:style w:type="paragraph" w:customStyle="1" w:styleId="StlusStlusCmsor2Arial11pt25-osszrkeNincsalhzs">
    <w:name w:val="Stílus Stílus Címsor 2 + Arial 11 pt 25%-os szürke Nincs aláhúzás +"/>
    <w:basedOn w:val="Heading1"/>
    <w:autoRedefine/>
    <w:uiPriority w:val="99"/>
    <w:rsid w:val="00C46318"/>
    <w:pPr>
      <w:numPr>
        <w:numId w:val="9"/>
      </w:numPr>
      <w:spacing w:before="0" w:after="120" w:line="240" w:lineRule="auto"/>
      <w:jc w:val="right"/>
    </w:pPr>
    <w:rPr>
      <w:rFonts w:cs="Arial"/>
      <w:bCs/>
      <w:color w:val="999999"/>
      <w:sz w:val="22"/>
      <w:szCs w:val="22"/>
      <w:lang w:eastAsia="hu-HU"/>
    </w:rPr>
  </w:style>
  <w:style w:type="character" w:customStyle="1" w:styleId="StlusArial11pt">
    <w:name w:val="Stílus Arial 11 pt"/>
    <w:basedOn w:val="DefaultParagraphFont"/>
    <w:rsid w:val="00C46318"/>
    <w:rPr>
      <w:rFonts w:ascii="Arial" w:hAnsi="Arial" w:cs="Arial"/>
      <w:sz w:val="22"/>
      <w:szCs w:val="22"/>
    </w:rPr>
  </w:style>
  <w:style w:type="character" w:customStyle="1" w:styleId="SubtitleChar">
    <w:name w:val="Subtitle Char"/>
    <w:basedOn w:val="DefaultParagraphFont"/>
    <w:link w:val="Subtitle"/>
    <w:uiPriority w:val="99"/>
    <w:rsid w:val="00C46318"/>
    <w:rPr>
      <w:rFonts w:ascii="Arial Black" w:hAnsi="Arial Black"/>
      <w:i/>
      <w:spacing w:val="-14"/>
      <w:kern w:val="28"/>
      <w:sz w:val="34"/>
      <w:lang w:val="hu-HU"/>
    </w:rPr>
  </w:style>
  <w:style w:type="paragraph" w:customStyle="1" w:styleId="Ritkitott">
    <w:name w:val="Ritkitott"/>
    <w:basedOn w:val="Normal"/>
    <w:link w:val="RitkitottChar"/>
    <w:qFormat/>
    <w:rsid w:val="00C46318"/>
    <w:pPr>
      <w:spacing w:before="0" w:line="240" w:lineRule="auto"/>
      <w:jc w:val="center"/>
      <w:outlineLvl w:val="0"/>
    </w:pPr>
    <w:rPr>
      <w:rFonts w:cs="Arial"/>
      <w:b/>
      <w:bCs/>
      <w:spacing w:val="40"/>
      <w:sz w:val="24"/>
      <w:szCs w:val="24"/>
      <w:lang w:eastAsia="hu-HU"/>
    </w:rPr>
  </w:style>
  <w:style w:type="character" w:customStyle="1" w:styleId="RitkitottChar">
    <w:name w:val="Ritkitott Char"/>
    <w:basedOn w:val="DefaultParagraphFont"/>
    <w:link w:val="Ritkitott"/>
    <w:rsid w:val="00C46318"/>
    <w:rPr>
      <w:rFonts w:ascii="Arial" w:hAnsi="Arial" w:cs="Arial"/>
      <w:b/>
      <w:bCs/>
      <w:spacing w:val="40"/>
      <w:sz w:val="24"/>
      <w:szCs w:val="24"/>
      <w:lang w:val="hu-HU" w:eastAsia="hu-HU"/>
    </w:rPr>
  </w:style>
  <w:style w:type="paragraph" w:customStyle="1" w:styleId="Ritka">
    <w:name w:val="Ritka"/>
    <w:basedOn w:val="Normal"/>
    <w:link w:val="RitkaChar"/>
    <w:qFormat/>
    <w:rsid w:val="00C46318"/>
    <w:pPr>
      <w:spacing w:before="0" w:line="240" w:lineRule="auto"/>
      <w:jc w:val="center"/>
    </w:pPr>
    <w:rPr>
      <w:rFonts w:cs="Arial"/>
      <w:b/>
      <w:bCs/>
      <w:spacing w:val="40"/>
      <w:sz w:val="24"/>
      <w:szCs w:val="24"/>
      <w:lang w:eastAsia="hu-HU"/>
    </w:rPr>
  </w:style>
  <w:style w:type="character" w:customStyle="1" w:styleId="RitkaChar">
    <w:name w:val="Ritka Char"/>
    <w:basedOn w:val="DefaultParagraphFont"/>
    <w:link w:val="Ritka"/>
    <w:rsid w:val="00C46318"/>
    <w:rPr>
      <w:rFonts w:ascii="Arial" w:hAnsi="Arial" w:cs="Arial"/>
      <w:b/>
      <w:bCs/>
      <w:spacing w:val="40"/>
      <w:sz w:val="24"/>
      <w:szCs w:val="24"/>
      <w:lang w:val="hu-HU" w:eastAsia="hu-HU"/>
    </w:rPr>
  </w:style>
  <w:style w:type="paragraph" w:customStyle="1" w:styleId="Stlus2">
    <w:name w:val="Stílus2"/>
    <w:basedOn w:val="StlusCmsor2Arial11pt25-osszrkeNincsalhzs"/>
    <w:link w:val="Stlus2Char"/>
    <w:rsid w:val="00C46318"/>
    <w:pPr>
      <w:tabs>
        <w:tab w:val="num" w:pos="3621"/>
      </w:tabs>
      <w:jc w:val="left"/>
    </w:pPr>
    <w:rPr>
      <w:b w:val="0"/>
    </w:rPr>
  </w:style>
  <w:style w:type="paragraph" w:customStyle="1" w:styleId="Stlus3">
    <w:name w:val="Stílus3"/>
    <w:basedOn w:val="Stlus2"/>
    <w:link w:val="Stlus3Char"/>
    <w:qFormat/>
    <w:rsid w:val="00C46318"/>
  </w:style>
  <w:style w:type="character" w:customStyle="1" w:styleId="Stlus2Char">
    <w:name w:val="Stílus2 Char"/>
    <w:basedOn w:val="StlusCmsor2Arial11pt25-osszrkeNincsalhzsChar"/>
    <w:link w:val="Stlus2"/>
    <w:rsid w:val="00C46318"/>
    <w:rPr>
      <w:rFonts w:ascii="Arial" w:hAnsi="Arial" w:cs="Arial"/>
      <w:b w:val="0"/>
      <w:bCs/>
      <w:color w:val="C0C0C0"/>
      <w:sz w:val="22"/>
      <w:szCs w:val="22"/>
      <w:shd w:val="clear" w:color="auto" w:fill="465155"/>
      <w:lang w:val="hu-HU" w:eastAsia="hu-HU"/>
    </w:rPr>
  </w:style>
  <w:style w:type="paragraph" w:customStyle="1" w:styleId="Stlus4">
    <w:name w:val="Stílus4"/>
    <w:basedOn w:val="Normal"/>
    <w:link w:val="Stlus4Char"/>
    <w:qFormat/>
    <w:rsid w:val="00C46318"/>
    <w:pPr>
      <w:spacing w:before="0" w:line="240" w:lineRule="auto"/>
      <w:jc w:val="left"/>
    </w:pPr>
    <w:rPr>
      <w:rFonts w:cs="Arial"/>
      <w:sz w:val="22"/>
      <w:szCs w:val="22"/>
      <w:lang w:eastAsia="hu-HU"/>
    </w:rPr>
  </w:style>
  <w:style w:type="character" w:customStyle="1" w:styleId="Stlus3Char">
    <w:name w:val="Stílus3 Char"/>
    <w:basedOn w:val="Stlus2Char"/>
    <w:link w:val="Stlus3"/>
    <w:rsid w:val="00C46318"/>
    <w:rPr>
      <w:rFonts w:ascii="Arial" w:hAnsi="Arial" w:cs="Arial"/>
      <w:b w:val="0"/>
      <w:bCs/>
      <w:color w:val="C0C0C0"/>
      <w:sz w:val="22"/>
      <w:szCs w:val="22"/>
      <w:shd w:val="clear" w:color="auto" w:fill="465155"/>
      <w:lang w:val="hu-HU" w:eastAsia="hu-HU"/>
    </w:rPr>
  </w:style>
  <w:style w:type="character" w:customStyle="1" w:styleId="Stlus4Char">
    <w:name w:val="Stílus4 Char"/>
    <w:basedOn w:val="DefaultParagraphFont"/>
    <w:link w:val="Stlus4"/>
    <w:rsid w:val="00C46318"/>
    <w:rPr>
      <w:rFonts w:ascii="Arial" w:hAnsi="Arial" w:cs="Arial"/>
      <w:sz w:val="22"/>
      <w:szCs w:val="22"/>
      <w:lang w:val="hu-HU" w:eastAsia="hu-HU"/>
    </w:rPr>
  </w:style>
  <w:style w:type="paragraph" w:styleId="PlainText">
    <w:name w:val="Plain Text"/>
    <w:basedOn w:val="Normal"/>
    <w:link w:val="PlainTextChar"/>
    <w:uiPriority w:val="99"/>
    <w:rsid w:val="00C46318"/>
    <w:pPr>
      <w:spacing w:before="0" w:line="240" w:lineRule="auto"/>
      <w:jc w:val="left"/>
    </w:pPr>
    <w:rPr>
      <w:rFonts w:ascii="Courier New" w:hAnsi="Courier New" w:cs="Courier New"/>
      <w:lang w:eastAsia="hu-HU"/>
    </w:rPr>
  </w:style>
  <w:style w:type="character" w:customStyle="1" w:styleId="PlainTextChar">
    <w:name w:val="Plain Text Char"/>
    <w:basedOn w:val="DefaultParagraphFont"/>
    <w:link w:val="PlainText"/>
    <w:uiPriority w:val="99"/>
    <w:rsid w:val="00C46318"/>
    <w:rPr>
      <w:rFonts w:ascii="Courier New" w:hAnsi="Courier New" w:cs="Courier New"/>
      <w:lang w:val="hu-HU" w:eastAsia="hu-HU"/>
    </w:rPr>
  </w:style>
  <w:style w:type="character" w:customStyle="1" w:styleId="BodyText3Char">
    <w:name w:val="Body Text 3 Char"/>
    <w:basedOn w:val="DefaultParagraphFont"/>
    <w:link w:val="BodyText3"/>
    <w:uiPriority w:val="99"/>
    <w:rsid w:val="00C46318"/>
    <w:rPr>
      <w:rFonts w:ascii="Arial" w:hAnsi="Arial"/>
      <w:sz w:val="16"/>
      <w:szCs w:val="16"/>
      <w:lang w:val="hu-HU"/>
    </w:rPr>
  </w:style>
  <w:style w:type="character" w:customStyle="1" w:styleId="HTMLPreformattedChar">
    <w:name w:val="HTML Preformatted Char"/>
    <w:basedOn w:val="DefaultParagraphFont"/>
    <w:link w:val="HTMLPreformatted"/>
    <w:rsid w:val="004E0D5E"/>
    <w:rPr>
      <w:rFonts w:ascii="Courier New" w:hAnsi="Courier New" w:cs="Courier New"/>
      <w:lang w:val="hu-HU" w:eastAsia="hu-HU"/>
    </w:rPr>
  </w:style>
  <w:style w:type="character" w:customStyle="1" w:styleId="MacroTextChar">
    <w:name w:val="Macro Text Char"/>
    <w:basedOn w:val="DefaultParagraphFont"/>
    <w:link w:val="MacroText"/>
    <w:uiPriority w:val="99"/>
    <w:semiHidden/>
    <w:rsid w:val="004E0D5E"/>
    <w:rPr>
      <w:rFonts w:ascii="Courier New" w:hAnsi="Courier New"/>
      <w:lang w:val="hu-HU"/>
    </w:rPr>
  </w:style>
  <w:style w:type="character" w:customStyle="1" w:styleId="MessageHeaderChar">
    <w:name w:val="Message Header Char"/>
    <w:basedOn w:val="DefaultParagraphFont"/>
    <w:link w:val="MessageHeader"/>
    <w:uiPriority w:val="99"/>
    <w:rsid w:val="004E0D5E"/>
    <w:rPr>
      <w:rFonts w:ascii="Arial" w:hAnsi="Arial"/>
      <w:lang w:val="hu-HU"/>
    </w:rPr>
  </w:style>
  <w:style w:type="table" w:customStyle="1" w:styleId="RacioNet">
    <w:name w:val="RacioNet"/>
    <w:basedOn w:val="TableNormal"/>
    <w:uiPriority w:val="99"/>
    <w:rsid w:val="002506B3"/>
    <w:rPr>
      <w:rFonts w:asciiTheme="minorHAnsi" w:eastAsiaTheme="minorHAnsi" w:hAnsiTheme="minorHAnsi" w:cstheme="minorBidi"/>
      <w:sz w:val="22"/>
      <w:szCs w:val="22"/>
      <w:lang w:val="hu-HU"/>
    </w:rPr>
    <w:tblPr>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Pr>
    <w:trPr>
      <w:jc w:val="center"/>
    </w:trPr>
    <w:tcPr>
      <w:shd w:val="clear" w:color="auto" w:fill="auto"/>
      <w:vAlign w:val="center"/>
    </w:tcPr>
    <w:tblStylePr w:type="firstRow">
      <w:pPr>
        <w:wordWrap/>
        <w:jc w:val="center"/>
      </w:pPr>
      <w:rPr>
        <w:rFonts w:asciiTheme="minorHAnsi" w:hAnsiTheme="minorHAnsi"/>
        <w:b/>
        <w:color w:val="FFFFFF" w:themeColor="background1"/>
        <w:sz w:val="22"/>
      </w:rPr>
      <w:tblPr/>
      <w:trPr>
        <w:tblHeader/>
      </w:tr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cBorders>
        <w:shd w:val="clear" w:color="auto" w:fill="4F81BD" w:themeFill="accent1"/>
      </w:tcPr>
    </w:tblStylePr>
    <w:tblStylePr w:type="lastRow">
      <w:rPr>
        <w:b/>
      </w:rPr>
      <w:tblPr/>
      <w:tcPr>
        <w:tcBorders>
          <w:top w:val="double" w:sz="4" w:space="0" w:color="auto"/>
          <w:left w:val="single" w:sz="8" w:space="0" w:color="808080" w:themeColor="background1" w:themeShade="80"/>
          <w:bottom w:val="single" w:sz="8" w:space="0" w:color="808080" w:themeColor="background1" w:themeShade="80"/>
          <w:right w:val="single" w:sz="8" w:space="0" w:color="808080" w:themeColor="background1" w:themeShade="80"/>
          <w:insideH w:val="nil"/>
          <w:insideV w:val="single" w:sz="8" w:space="0" w:color="808080" w:themeColor="background1" w:themeShade="80"/>
          <w:tl2br w:val="nil"/>
          <w:tr2bl w:val="nil"/>
        </w:tcBorders>
        <w:shd w:val="clear" w:color="auto" w:fill="auto"/>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69567">
      <w:bodyDiv w:val="1"/>
      <w:marLeft w:val="0"/>
      <w:marRight w:val="0"/>
      <w:marTop w:val="0"/>
      <w:marBottom w:val="0"/>
      <w:divBdr>
        <w:top w:val="none" w:sz="0" w:space="0" w:color="auto"/>
        <w:left w:val="none" w:sz="0" w:space="0" w:color="auto"/>
        <w:bottom w:val="none" w:sz="0" w:space="0" w:color="auto"/>
        <w:right w:val="none" w:sz="0" w:space="0" w:color="auto"/>
      </w:divBdr>
    </w:div>
    <w:div w:id="63845138">
      <w:bodyDiv w:val="1"/>
      <w:marLeft w:val="0"/>
      <w:marRight w:val="0"/>
      <w:marTop w:val="0"/>
      <w:marBottom w:val="0"/>
      <w:divBdr>
        <w:top w:val="none" w:sz="0" w:space="0" w:color="auto"/>
        <w:left w:val="none" w:sz="0" w:space="0" w:color="auto"/>
        <w:bottom w:val="none" w:sz="0" w:space="0" w:color="auto"/>
        <w:right w:val="none" w:sz="0" w:space="0" w:color="auto"/>
      </w:divBdr>
    </w:div>
    <w:div w:id="455565484">
      <w:bodyDiv w:val="1"/>
      <w:marLeft w:val="0"/>
      <w:marRight w:val="0"/>
      <w:marTop w:val="0"/>
      <w:marBottom w:val="0"/>
      <w:divBdr>
        <w:top w:val="none" w:sz="0" w:space="0" w:color="auto"/>
        <w:left w:val="none" w:sz="0" w:space="0" w:color="auto"/>
        <w:bottom w:val="none" w:sz="0" w:space="0" w:color="auto"/>
        <w:right w:val="none" w:sz="0" w:space="0" w:color="auto"/>
      </w:divBdr>
    </w:div>
    <w:div w:id="535704782">
      <w:bodyDiv w:val="1"/>
      <w:marLeft w:val="0"/>
      <w:marRight w:val="0"/>
      <w:marTop w:val="0"/>
      <w:marBottom w:val="0"/>
      <w:divBdr>
        <w:top w:val="none" w:sz="0" w:space="0" w:color="auto"/>
        <w:left w:val="none" w:sz="0" w:space="0" w:color="auto"/>
        <w:bottom w:val="none" w:sz="0" w:space="0" w:color="auto"/>
        <w:right w:val="none" w:sz="0" w:space="0" w:color="auto"/>
      </w:divBdr>
    </w:div>
    <w:div w:id="649486311">
      <w:bodyDiv w:val="1"/>
      <w:marLeft w:val="0"/>
      <w:marRight w:val="0"/>
      <w:marTop w:val="0"/>
      <w:marBottom w:val="0"/>
      <w:divBdr>
        <w:top w:val="none" w:sz="0" w:space="0" w:color="auto"/>
        <w:left w:val="none" w:sz="0" w:space="0" w:color="auto"/>
        <w:bottom w:val="none" w:sz="0" w:space="0" w:color="auto"/>
        <w:right w:val="none" w:sz="0" w:space="0" w:color="auto"/>
      </w:divBdr>
    </w:div>
    <w:div w:id="660813991">
      <w:bodyDiv w:val="1"/>
      <w:marLeft w:val="0"/>
      <w:marRight w:val="0"/>
      <w:marTop w:val="0"/>
      <w:marBottom w:val="0"/>
      <w:divBdr>
        <w:top w:val="none" w:sz="0" w:space="0" w:color="auto"/>
        <w:left w:val="none" w:sz="0" w:space="0" w:color="auto"/>
        <w:bottom w:val="none" w:sz="0" w:space="0" w:color="auto"/>
        <w:right w:val="none" w:sz="0" w:space="0" w:color="auto"/>
      </w:divBdr>
    </w:div>
    <w:div w:id="695160392">
      <w:bodyDiv w:val="1"/>
      <w:marLeft w:val="0"/>
      <w:marRight w:val="0"/>
      <w:marTop w:val="0"/>
      <w:marBottom w:val="0"/>
      <w:divBdr>
        <w:top w:val="none" w:sz="0" w:space="0" w:color="auto"/>
        <w:left w:val="none" w:sz="0" w:space="0" w:color="auto"/>
        <w:bottom w:val="none" w:sz="0" w:space="0" w:color="auto"/>
        <w:right w:val="none" w:sz="0" w:space="0" w:color="auto"/>
      </w:divBdr>
    </w:div>
    <w:div w:id="710232810">
      <w:bodyDiv w:val="1"/>
      <w:marLeft w:val="0"/>
      <w:marRight w:val="0"/>
      <w:marTop w:val="0"/>
      <w:marBottom w:val="0"/>
      <w:divBdr>
        <w:top w:val="none" w:sz="0" w:space="0" w:color="auto"/>
        <w:left w:val="none" w:sz="0" w:space="0" w:color="auto"/>
        <w:bottom w:val="none" w:sz="0" w:space="0" w:color="auto"/>
        <w:right w:val="none" w:sz="0" w:space="0" w:color="auto"/>
      </w:divBdr>
    </w:div>
    <w:div w:id="1058167664">
      <w:bodyDiv w:val="1"/>
      <w:marLeft w:val="0"/>
      <w:marRight w:val="0"/>
      <w:marTop w:val="0"/>
      <w:marBottom w:val="0"/>
      <w:divBdr>
        <w:top w:val="none" w:sz="0" w:space="0" w:color="auto"/>
        <w:left w:val="none" w:sz="0" w:space="0" w:color="auto"/>
        <w:bottom w:val="none" w:sz="0" w:space="0" w:color="auto"/>
        <w:right w:val="none" w:sz="0" w:space="0" w:color="auto"/>
      </w:divBdr>
    </w:div>
    <w:div w:id="1072700753">
      <w:bodyDiv w:val="1"/>
      <w:marLeft w:val="0"/>
      <w:marRight w:val="0"/>
      <w:marTop w:val="0"/>
      <w:marBottom w:val="0"/>
      <w:divBdr>
        <w:top w:val="none" w:sz="0" w:space="0" w:color="auto"/>
        <w:left w:val="none" w:sz="0" w:space="0" w:color="auto"/>
        <w:bottom w:val="none" w:sz="0" w:space="0" w:color="auto"/>
        <w:right w:val="none" w:sz="0" w:space="0" w:color="auto"/>
      </w:divBdr>
    </w:div>
    <w:div w:id="1126435339">
      <w:bodyDiv w:val="1"/>
      <w:marLeft w:val="0"/>
      <w:marRight w:val="0"/>
      <w:marTop w:val="0"/>
      <w:marBottom w:val="0"/>
      <w:divBdr>
        <w:top w:val="none" w:sz="0" w:space="0" w:color="auto"/>
        <w:left w:val="none" w:sz="0" w:space="0" w:color="auto"/>
        <w:bottom w:val="none" w:sz="0" w:space="0" w:color="auto"/>
        <w:right w:val="none" w:sz="0" w:space="0" w:color="auto"/>
      </w:divBdr>
    </w:div>
    <w:div w:id="1155143654">
      <w:bodyDiv w:val="1"/>
      <w:marLeft w:val="0"/>
      <w:marRight w:val="0"/>
      <w:marTop w:val="0"/>
      <w:marBottom w:val="0"/>
      <w:divBdr>
        <w:top w:val="none" w:sz="0" w:space="0" w:color="auto"/>
        <w:left w:val="none" w:sz="0" w:space="0" w:color="auto"/>
        <w:bottom w:val="none" w:sz="0" w:space="0" w:color="auto"/>
        <w:right w:val="none" w:sz="0" w:space="0" w:color="auto"/>
      </w:divBdr>
    </w:div>
    <w:div w:id="1299651813">
      <w:bodyDiv w:val="1"/>
      <w:marLeft w:val="0"/>
      <w:marRight w:val="0"/>
      <w:marTop w:val="0"/>
      <w:marBottom w:val="0"/>
      <w:divBdr>
        <w:top w:val="none" w:sz="0" w:space="0" w:color="auto"/>
        <w:left w:val="none" w:sz="0" w:space="0" w:color="auto"/>
        <w:bottom w:val="none" w:sz="0" w:space="0" w:color="auto"/>
        <w:right w:val="none" w:sz="0" w:space="0" w:color="auto"/>
      </w:divBdr>
    </w:div>
    <w:div w:id="1372848470">
      <w:bodyDiv w:val="1"/>
      <w:marLeft w:val="0"/>
      <w:marRight w:val="0"/>
      <w:marTop w:val="0"/>
      <w:marBottom w:val="0"/>
      <w:divBdr>
        <w:top w:val="none" w:sz="0" w:space="0" w:color="auto"/>
        <w:left w:val="none" w:sz="0" w:space="0" w:color="auto"/>
        <w:bottom w:val="none" w:sz="0" w:space="0" w:color="auto"/>
        <w:right w:val="none" w:sz="0" w:space="0" w:color="auto"/>
      </w:divBdr>
    </w:div>
    <w:div w:id="1392921977">
      <w:bodyDiv w:val="1"/>
      <w:marLeft w:val="0"/>
      <w:marRight w:val="0"/>
      <w:marTop w:val="0"/>
      <w:marBottom w:val="0"/>
      <w:divBdr>
        <w:top w:val="none" w:sz="0" w:space="0" w:color="auto"/>
        <w:left w:val="none" w:sz="0" w:space="0" w:color="auto"/>
        <w:bottom w:val="none" w:sz="0" w:space="0" w:color="auto"/>
        <w:right w:val="none" w:sz="0" w:space="0" w:color="auto"/>
      </w:divBdr>
    </w:div>
    <w:div w:id="1438285803">
      <w:bodyDiv w:val="1"/>
      <w:marLeft w:val="0"/>
      <w:marRight w:val="0"/>
      <w:marTop w:val="0"/>
      <w:marBottom w:val="0"/>
      <w:divBdr>
        <w:top w:val="none" w:sz="0" w:space="0" w:color="auto"/>
        <w:left w:val="none" w:sz="0" w:space="0" w:color="auto"/>
        <w:bottom w:val="none" w:sz="0" w:space="0" w:color="auto"/>
        <w:right w:val="none" w:sz="0" w:space="0" w:color="auto"/>
      </w:divBdr>
    </w:div>
    <w:div w:id="1556744411">
      <w:bodyDiv w:val="1"/>
      <w:marLeft w:val="0"/>
      <w:marRight w:val="0"/>
      <w:marTop w:val="0"/>
      <w:marBottom w:val="0"/>
      <w:divBdr>
        <w:top w:val="none" w:sz="0" w:space="0" w:color="auto"/>
        <w:left w:val="none" w:sz="0" w:space="0" w:color="auto"/>
        <w:bottom w:val="none" w:sz="0" w:space="0" w:color="auto"/>
        <w:right w:val="none" w:sz="0" w:space="0" w:color="auto"/>
      </w:divBdr>
    </w:div>
    <w:div w:id="1575041171">
      <w:bodyDiv w:val="1"/>
      <w:marLeft w:val="0"/>
      <w:marRight w:val="0"/>
      <w:marTop w:val="0"/>
      <w:marBottom w:val="0"/>
      <w:divBdr>
        <w:top w:val="none" w:sz="0" w:space="0" w:color="auto"/>
        <w:left w:val="none" w:sz="0" w:space="0" w:color="auto"/>
        <w:bottom w:val="none" w:sz="0" w:space="0" w:color="auto"/>
        <w:right w:val="none" w:sz="0" w:space="0" w:color="auto"/>
      </w:divBdr>
    </w:div>
    <w:div w:id="1581787310">
      <w:bodyDiv w:val="1"/>
      <w:marLeft w:val="0"/>
      <w:marRight w:val="0"/>
      <w:marTop w:val="0"/>
      <w:marBottom w:val="0"/>
      <w:divBdr>
        <w:top w:val="none" w:sz="0" w:space="0" w:color="auto"/>
        <w:left w:val="none" w:sz="0" w:space="0" w:color="auto"/>
        <w:bottom w:val="none" w:sz="0" w:space="0" w:color="auto"/>
        <w:right w:val="none" w:sz="0" w:space="0" w:color="auto"/>
      </w:divBdr>
    </w:div>
    <w:div w:id="1603999091">
      <w:bodyDiv w:val="1"/>
      <w:marLeft w:val="0"/>
      <w:marRight w:val="0"/>
      <w:marTop w:val="0"/>
      <w:marBottom w:val="0"/>
      <w:divBdr>
        <w:top w:val="none" w:sz="0" w:space="0" w:color="auto"/>
        <w:left w:val="none" w:sz="0" w:space="0" w:color="auto"/>
        <w:bottom w:val="none" w:sz="0" w:space="0" w:color="auto"/>
        <w:right w:val="none" w:sz="0" w:space="0" w:color="auto"/>
      </w:divBdr>
    </w:div>
    <w:div w:id="1614366039">
      <w:bodyDiv w:val="1"/>
      <w:marLeft w:val="0"/>
      <w:marRight w:val="0"/>
      <w:marTop w:val="0"/>
      <w:marBottom w:val="0"/>
      <w:divBdr>
        <w:top w:val="none" w:sz="0" w:space="0" w:color="auto"/>
        <w:left w:val="none" w:sz="0" w:space="0" w:color="auto"/>
        <w:bottom w:val="none" w:sz="0" w:space="0" w:color="auto"/>
        <w:right w:val="none" w:sz="0" w:space="0" w:color="auto"/>
      </w:divBdr>
    </w:div>
    <w:div w:id="1624532906">
      <w:bodyDiv w:val="1"/>
      <w:marLeft w:val="0"/>
      <w:marRight w:val="0"/>
      <w:marTop w:val="0"/>
      <w:marBottom w:val="0"/>
      <w:divBdr>
        <w:top w:val="none" w:sz="0" w:space="0" w:color="auto"/>
        <w:left w:val="none" w:sz="0" w:space="0" w:color="auto"/>
        <w:bottom w:val="none" w:sz="0" w:space="0" w:color="auto"/>
        <w:right w:val="none" w:sz="0" w:space="0" w:color="auto"/>
      </w:divBdr>
    </w:div>
    <w:div w:id="1647054867">
      <w:bodyDiv w:val="1"/>
      <w:marLeft w:val="0"/>
      <w:marRight w:val="0"/>
      <w:marTop w:val="0"/>
      <w:marBottom w:val="0"/>
      <w:divBdr>
        <w:top w:val="none" w:sz="0" w:space="0" w:color="auto"/>
        <w:left w:val="none" w:sz="0" w:space="0" w:color="auto"/>
        <w:bottom w:val="none" w:sz="0" w:space="0" w:color="auto"/>
        <w:right w:val="none" w:sz="0" w:space="0" w:color="auto"/>
      </w:divBdr>
    </w:div>
    <w:div w:id="1722167216">
      <w:bodyDiv w:val="1"/>
      <w:marLeft w:val="0"/>
      <w:marRight w:val="0"/>
      <w:marTop w:val="0"/>
      <w:marBottom w:val="0"/>
      <w:divBdr>
        <w:top w:val="none" w:sz="0" w:space="0" w:color="auto"/>
        <w:left w:val="none" w:sz="0" w:space="0" w:color="auto"/>
        <w:bottom w:val="none" w:sz="0" w:space="0" w:color="auto"/>
        <w:right w:val="none" w:sz="0" w:space="0" w:color="auto"/>
      </w:divBdr>
    </w:div>
    <w:div w:id="1778912905">
      <w:bodyDiv w:val="1"/>
      <w:marLeft w:val="0"/>
      <w:marRight w:val="0"/>
      <w:marTop w:val="0"/>
      <w:marBottom w:val="0"/>
      <w:divBdr>
        <w:top w:val="none" w:sz="0" w:space="0" w:color="auto"/>
        <w:left w:val="none" w:sz="0" w:space="0" w:color="auto"/>
        <w:bottom w:val="none" w:sz="0" w:space="0" w:color="auto"/>
        <w:right w:val="none" w:sz="0" w:space="0" w:color="auto"/>
      </w:divBdr>
    </w:div>
    <w:div w:id="1796555749">
      <w:bodyDiv w:val="1"/>
      <w:marLeft w:val="0"/>
      <w:marRight w:val="0"/>
      <w:marTop w:val="0"/>
      <w:marBottom w:val="0"/>
      <w:divBdr>
        <w:top w:val="none" w:sz="0" w:space="0" w:color="auto"/>
        <w:left w:val="none" w:sz="0" w:space="0" w:color="auto"/>
        <w:bottom w:val="none" w:sz="0" w:space="0" w:color="auto"/>
        <w:right w:val="none" w:sz="0" w:space="0" w:color="auto"/>
      </w:divBdr>
    </w:div>
    <w:div w:id="1872918851">
      <w:bodyDiv w:val="1"/>
      <w:marLeft w:val="0"/>
      <w:marRight w:val="0"/>
      <w:marTop w:val="0"/>
      <w:marBottom w:val="0"/>
      <w:divBdr>
        <w:top w:val="none" w:sz="0" w:space="0" w:color="auto"/>
        <w:left w:val="none" w:sz="0" w:space="0" w:color="auto"/>
        <w:bottom w:val="none" w:sz="0" w:space="0" w:color="auto"/>
        <w:right w:val="none" w:sz="0" w:space="0" w:color="auto"/>
      </w:divBdr>
    </w:div>
    <w:div w:id="2021656779">
      <w:bodyDiv w:val="1"/>
      <w:marLeft w:val="0"/>
      <w:marRight w:val="0"/>
      <w:marTop w:val="0"/>
      <w:marBottom w:val="0"/>
      <w:divBdr>
        <w:top w:val="none" w:sz="0" w:space="0" w:color="auto"/>
        <w:left w:val="none" w:sz="0" w:space="0" w:color="auto"/>
        <w:bottom w:val="none" w:sz="0" w:space="0" w:color="auto"/>
        <w:right w:val="none" w:sz="0" w:space="0" w:color="auto"/>
      </w:divBdr>
    </w:div>
    <w:div w:id="2089188943">
      <w:bodyDiv w:val="1"/>
      <w:marLeft w:val="0"/>
      <w:marRight w:val="0"/>
      <w:marTop w:val="0"/>
      <w:marBottom w:val="0"/>
      <w:divBdr>
        <w:top w:val="none" w:sz="0" w:space="0" w:color="auto"/>
        <w:left w:val="none" w:sz="0" w:space="0" w:color="auto"/>
        <w:bottom w:val="none" w:sz="0" w:space="0" w:color="auto"/>
        <w:right w:val="none" w:sz="0" w:space="0" w:color="auto"/>
      </w:divBdr>
      <w:divsChild>
        <w:div w:id="1579630239">
          <w:marLeft w:val="0"/>
          <w:marRight w:val="0"/>
          <w:marTop w:val="0"/>
          <w:marBottom w:val="0"/>
          <w:divBdr>
            <w:top w:val="none" w:sz="0" w:space="0" w:color="auto"/>
            <w:left w:val="none" w:sz="0" w:space="0" w:color="auto"/>
            <w:bottom w:val="none" w:sz="0" w:space="0" w:color="auto"/>
            <w:right w:val="none" w:sz="0" w:space="0" w:color="auto"/>
          </w:divBdr>
          <w:divsChild>
            <w:div w:id="84621237">
              <w:marLeft w:val="0"/>
              <w:marRight w:val="0"/>
              <w:marTop w:val="0"/>
              <w:marBottom w:val="0"/>
              <w:divBdr>
                <w:top w:val="none" w:sz="0" w:space="0" w:color="auto"/>
                <w:left w:val="none" w:sz="0" w:space="0" w:color="auto"/>
                <w:bottom w:val="none" w:sz="0" w:space="0" w:color="auto"/>
                <w:right w:val="none" w:sz="0" w:space="0" w:color="auto"/>
              </w:divBdr>
            </w:div>
            <w:div w:id="183397803">
              <w:marLeft w:val="0"/>
              <w:marRight w:val="0"/>
              <w:marTop w:val="0"/>
              <w:marBottom w:val="0"/>
              <w:divBdr>
                <w:top w:val="none" w:sz="0" w:space="0" w:color="auto"/>
                <w:left w:val="none" w:sz="0" w:space="0" w:color="auto"/>
                <w:bottom w:val="none" w:sz="0" w:space="0" w:color="auto"/>
                <w:right w:val="none" w:sz="0" w:space="0" w:color="auto"/>
              </w:divBdr>
              <w:divsChild>
                <w:div w:id="1120759155">
                  <w:marLeft w:val="0"/>
                  <w:marRight w:val="0"/>
                  <w:marTop w:val="0"/>
                  <w:marBottom w:val="0"/>
                  <w:divBdr>
                    <w:top w:val="none" w:sz="0" w:space="0" w:color="auto"/>
                    <w:left w:val="none" w:sz="0" w:space="0" w:color="auto"/>
                    <w:bottom w:val="none" w:sz="0" w:space="0" w:color="auto"/>
                    <w:right w:val="none" w:sz="0" w:space="0" w:color="auto"/>
                  </w:divBdr>
                </w:div>
                <w:div w:id="1901869258">
                  <w:marLeft w:val="0"/>
                  <w:marRight w:val="0"/>
                  <w:marTop w:val="0"/>
                  <w:marBottom w:val="0"/>
                  <w:divBdr>
                    <w:top w:val="none" w:sz="0" w:space="0" w:color="auto"/>
                    <w:left w:val="none" w:sz="0" w:space="0" w:color="auto"/>
                    <w:bottom w:val="none" w:sz="0" w:space="0" w:color="auto"/>
                    <w:right w:val="none" w:sz="0" w:space="0" w:color="auto"/>
                  </w:divBdr>
                </w:div>
                <w:div w:id="827328783">
                  <w:marLeft w:val="0"/>
                  <w:marRight w:val="0"/>
                  <w:marTop w:val="0"/>
                  <w:marBottom w:val="0"/>
                  <w:divBdr>
                    <w:top w:val="none" w:sz="0" w:space="0" w:color="auto"/>
                    <w:left w:val="none" w:sz="0" w:space="0" w:color="auto"/>
                    <w:bottom w:val="none" w:sz="0" w:space="0" w:color="auto"/>
                    <w:right w:val="none" w:sz="0" w:space="0" w:color="auto"/>
                  </w:divBdr>
                </w:div>
                <w:div w:id="197161895">
                  <w:marLeft w:val="0"/>
                  <w:marRight w:val="0"/>
                  <w:marTop w:val="0"/>
                  <w:marBottom w:val="0"/>
                  <w:divBdr>
                    <w:top w:val="none" w:sz="0" w:space="0" w:color="auto"/>
                    <w:left w:val="none" w:sz="0" w:space="0" w:color="auto"/>
                    <w:bottom w:val="none" w:sz="0" w:space="0" w:color="auto"/>
                    <w:right w:val="none" w:sz="0" w:space="0" w:color="auto"/>
                  </w:divBdr>
                </w:div>
                <w:div w:id="1822501260">
                  <w:marLeft w:val="0"/>
                  <w:marRight w:val="0"/>
                  <w:marTop w:val="0"/>
                  <w:marBottom w:val="0"/>
                  <w:divBdr>
                    <w:top w:val="none" w:sz="0" w:space="0" w:color="auto"/>
                    <w:left w:val="none" w:sz="0" w:space="0" w:color="auto"/>
                    <w:bottom w:val="none" w:sz="0" w:space="0" w:color="auto"/>
                    <w:right w:val="none" w:sz="0" w:space="0" w:color="auto"/>
                  </w:divBdr>
                </w:div>
                <w:div w:id="5981406">
                  <w:marLeft w:val="0"/>
                  <w:marRight w:val="0"/>
                  <w:marTop w:val="0"/>
                  <w:marBottom w:val="0"/>
                  <w:divBdr>
                    <w:top w:val="none" w:sz="0" w:space="0" w:color="auto"/>
                    <w:left w:val="none" w:sz="0" w:space="0" w:color="auto"/>
                    <w:bottom w:val="none" w:sz="0" w:space="0" w:color="auto"/>
                    <w:right w:val="none" w:sz="0" w:space="0" w:color="auto"/>
                  </w:divBdr>
                </w:div>
              </w:divsChild>
            </w:div>
            <w:div w:id="1734890393">
              <w:marLeft w:val="0"/>
              <w:marRight w:val="0"/>
              <w:marTop w:val="0"/>
              <w:marBottom w:val="0"/>
              <w:divBdr>
                <w:top w:val="none" w:sz="0" w:space="0" w:color="auto"/>
                <w:left w:val="none" w:sz="0" w:space="0" w:color="auto"/>
                <w:bottom w:val="none" w:sz="0" w:space="0" w:color="auto"/>
                <w:right w:val="none" w:sz="0" w:space="0" w:color="auto"/>
              </w:divBdr>
            </w:div>
            <w:div w:id="994264450">
              <w:marLeft w:val="0"/>
              <w:marRight w:val="0"/>
              <w:marTop w:val="0"/>
              <w:marBottom w:val="0"/>
              <w:divBdr>
                <w:top w:val="none" w:sz="0" w:space="0" w:color="auto"/>
                <w:left w:val="none" w:sz="0" w:space="0" w:color="auto"/>
                <w:bottom w:val="none" w:sz="0" w:space="0" w:color="auto"/>
                <w:right w:val="none" w:sz="0" w:space="0" w:color="auto"/>
              </w:divBdr>
            </w:div>
            <w:div w:id="813373388">
              <w:marLeft w:val="0"/>
              <w:marRight w:val="0"/>
              <w:marTop w:val="0"/>
              <w:marBottom w:val="0"/>
              <w:divBdr>
                <w:top w:val="none" w:sz="0" w:space="0" w:color="auto"/>
                <w:left w:val="none" w:sz="0" w:space="0" w:color="auto"/>
                <w:bottom w:val="none" w:sz="0" w:space="0" w:color="auto"/>
                <w:right w:val="none" w:sz="0" w:space="0" w:color="auto"/>
              </w:divBdr>
            </w:div>
            <w:div w:id="20850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
    <w:div w:id="214712006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jpe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image" Target="media/image100.jpeg"/><Relationship Id="rId124" Type="http://schemas.openxmlformats.org/officeDocument/2006/relationships/image" Target="media/image116.png"/><Relationship Id="rId129" Type="http://schemas.openxmlformats.org/officeDocument/2006/relationships/fontTable" Target="fontTable.xml"/><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jpe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jpeg"/><Relationship Id="rId121" Type="http://schemas.openxmlformats.org/officeDocument/2006/relationships/image" Target="media/image113.pn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pn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120.jpeg"/></Relationships>
</file>

<file path=word/_rels/header1.xml.rels><?xml version="1.0" encoding="UTF-8" standalone="yes"?>
<Relationships xmlns="http://schemas.openxmlformats.org/package/2006/relationships"><Relationship Id="rId1" Type="http://schemas.openxmlformats.org/officeDocument/2006/relationships/image" Target="media/image1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nyuli\Desktop\T&#233;rinformatikai%20tan&#225;csad&#225;s%20ig&#233;nybev&#233;tele_muszaki_kovetelmenyek.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4C5924-FC3C-408D-9BF1-E8571A23B1CD}">
  <ds:schemaRefs>
    <ds:schemaRef ds:uri="http://schemas.openxmlformats.org/officeDocument/2006/bibliography"/>
  </ds:schemaRefs>
</ds:datastoreItem>
</file>

<file path=customXml/itemProps2.xml><?xml version="1.0" encoding="utf-8"?>
<ds:datastoreItem xmlns:ds="http://schemas.openxmlformats.org/officeDocument/2006/customXml" ds:itemID="{E18410D4-E3EC-49CE-BFF8-C3FCBF374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Térinformatikai tanácsadás igénybevétele_muszaki_kovetelmenyek.v.1.0</Template>
  <TotalTime>1</TotalTime>
  <Pages>46</Pages>
  <Words>2870</Words>
  <Characters>19809</Characters>
  <Application>Microsoft Office Word</Application>
  <DocSecurity>0</DocSecurity>
  <Lines>165</Lines>
  <Paragraphs>45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Hír-Közmű E-Terv Műszaki követelmények</vt:lpstr>
      <vt:lpstr>Hír-Közmű E-Terv Műszaki követelmények</vt:lpstr>
    </vt:vector>
  </TitlesOfParts>
  <Company>NCA</Company>
  <LinksUpToDate>false</LinksUpToDate>
  <CharactersWithSpaces>22634</CharactersWithSpaces>
  <SharedDoc>false</SharedDoc>
  <HLinks>
    <vt:vector size="66" baseType="variant">
      <vt:variant>
        <vt:i4>2031676</vt:i4>
      </vt:variant>
      <vt:variant>
        <vt:i4>86</vt:i4>
      </vt:variant>
      <vt:variant>
        <vt:i4>0</vt:i4>
      </vt:variant>
      <vt:variant>
        <vt:i4>5</vt:i4>
      </vt:variant>
      <vt:variant>
        <vt:lpwstr/>
      </vt:variant>
      <vt:variant>
        <vt:lpwstr>_Toc388443370</vt:lpwstr>
      </vt:variant>
      <vt:variant>
        <vt:i4>1966140</vt:i4>
      </vt:variant>
      <vt:variant>
        <vt:i4>80</vt:i4>
      </vt:variant>
      <vt:variant>
        <vt:i4>0</vt:i4>
      </vt:variant>
      <vt:variant>
        <vt:i4>5</vt:i4>
      </vt:variant>
      <vt:variant>
        <vt:lpwstr/>
      </vt:variant>
      <vt:variant>
        <vt:lpwstr>_Toc388443369</vt:lpwstr>
      </vt:variant>
      <vt:variant>
        <vt:i4>1966140</vt:i4>
      </vt:variant>
      <vt:variant>
        <vt:i4>74</vt:i4>
      </vt:variant>
      <vt:variant>
        <vt:i4>0</vt:i4>
      </vt:variant>
      <vt:variant>
        <vt:i4>5</vt:i4>
      </vt:variant>
      <vt:variant>
        <vt:lpwstr/>
      </vt:variant>
      <vt:variant>
        <vt:lpwstr>_Toc388443368</vt:lpwstr>
      </vt:variant>
      <vt:variant>
        <vt:i4>1966140</vt:i4>
      </vt:variant>
      <vt:variant>
        <vt:i4>68</vt:i4>
      </vt:variant>
      <vt:variant>
        <vt:i4>0</vt:i4>
      </vt:variant>
      <vt:variant>
        <vt:i4>5</vt:i4>
      </vt:variant>
      <vt:variant>
        <vt:lpwstr/>
      </vt:variant>
      <vt:variant>
        <vt:lpwstr>_Toc388443367</vt:lpwstr>
      </vt:variant>
      <vt:variant>
        <vt:i4>1966140</vt:i4>
      </vt:variant>
      <vt:variant>
        <vt:i4>62</vt:i4>
      </vt:variant>
      <vt:variant>
        <vt:i4>0</vt:i4>
      </vt:variant>
      <vt:variant>
        <vt:i4>5</vt:i4>
      </vt:variant>
      <vt:variant>
        <vt:lpwstr/>
      </vt:variant>
      <vt:variant>
        <vt:lpwstr>_Toc388443366</vt:lpwstr>
      </vt:variant>
      <vt:variant>
        <vt:i4>1966140</vt:i4>
      </vt:variant>
      <vt:variant>
        <vt:i4>56</vt:i4>
      </vt:variant>
      <vt:variant>
        <vt:i4>0</vt:i4>
      </vt:variant>
      <vt:variant>
        <vt:i4>5</vt:i4>
      </vt:variant>
      <vt:variant>
        <vt:lpwstr/>
      </vt:variant>
      <vt:variant>
        <vt:lpwstr>_Toc388443365</vt:lpwstr>
      </vt:variant>
      <vt:variant>
        <vt:i4>1966140</vt:i4>
      </vt:variant>
      <vt:variant>
        <vt:i4>50</vt:i4>
      </vt:variant>
      <vt:variant>
        <vt:i4>0</vt:i4>
      </vt:variant>
      <vt:variant>
        <vt:i4>5</vt:i4>
      </vt:variant>
      <vt:variant>
        <vt:lpwstr/>
      </vt:variant>
      <vt:variant>
        <vt:lpwstr>_Toc388443364</vt:lpwstr>
      </vt:variant>
      <vt:variant>
        <vt:i4>1966140</vt:i4>
      </vt:variant>
      <vt:variant>
        <vt:i4>44</vt:i4>
      </vt:variant>
      <vt:variant>
        <vt:i4>0</vt:i4>
      </vt:variant>
      <vt:variant>
        <vt:i4>5</vt:i4>
      </vt:variant>
      <vt:variant>
        <vt:lpwstr/>
      </vt:variant>
      <vt:variant>
        <vt:lpwstr>_Toc388443363</vt:lpwstr>
      </vt:variant>
      <vt:variant>
        <vt:i4>1966140</vt:i4>
      </vt:variant>
      <vt:variant>
        <vt:i4>38</vt:i4>
      </vt:variant>
      <vt:variant>
        <vt:i4>0</vt:i4>
      </vt:variant>
      <vt:variant>
        <vt:i4>5</vt:i4>
      </vt:variant>
      <vt:variant>
        <vt:lpwstr/>
      </vt:variant>
      <vt:variant>
        <vt:lpwstr>_Toc388443362</vt:lpwstr>
      </vt:variant>
      <vt:variant>
        <vt:i4>1966140</vt:i4>
      </vt:variant>
      <vt:variant>
        <vt:i4>32</vt:i4>
      </vt:variant>
      <vt:variant>
        <vt:i4>0</vt:i4>
      </vt:variant>
      <vt:variant>
        <vt:i4>5</vt:i4>
      </vt:variant>
      <vt:variant>
        <vt:lpwstr/>
      </vt:variant>
      <vt:variant>
        <vt:lpwstr>_Toc388443361</vt:lpwstr>
      </vt:variant>
      <vt:variant>
        <vt:i4>1966140</vt:i4>
      </vt:variant>
      <vt:variant>
        <vt:i4>26</vt:i4>
      </vt:variant>
      <vt:variant>
        <vt:i4>0</vt:i4>
      </vt:variant>
      <vt:variant>
        <vt:i4>5</vt:i4>
      </vt:variant>
      <vt:variant>
        <vt:lpwstr/>
      </vt:variant>
      <vt:variant>
        <vt:lpwstr>_Toc388443360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Hír-Közmű E-Terv Műszaki követelmények</dc:title>
  <dc:creator>NMHH</dc:creator>
  <cp:lastModifiedBy>Kóczé Zoltán</cp:lastModifiedBy>
  <cp:revision>3</cp:revision>
  <cp:lastPrinted>2017-03-28T14:18:00Z</cp:lastPrinted>
  <dcterms:created xsi:type="dcterms:W3CDTF">2017-09-04T11:02:00Z</dcterms:created>
  <dcterms:modified xsi:type="dcterms:W3CDTF">2017-09-04T11:02:00Z</dcterms:modified>
  <cp:contentStatus>0.9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