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A75EA" w14:textId="7C68C079" w:rsidR="00A62429" w:rsidRDefault="00B666C7" w:rsidP="00A62429">
      <w:pPr>
        <w:tabs>
          <w:tab w:val="left" w:pos="7320"/>
        </w:tabs>
        <w:spacing w:before="6000"/>
        <w:jc w:val="center"/>
        <w:rPr>
          <w:rFonts w:eastAsiaTheme="minorHAnsi"/>
          <w:color w:val="911E6C"/>
          <w:sz w:val="60"/>
          <w:szCs w:val="60"/>
        </w:rPr>
      </w:pPr>
      <w:bookmarkStart w:id="0" w:name="OLE_LINK1"/>
      <w:bookmarkStart w:id="1" w:name="OLE_LINK2"/>
      <w:bookmarkStart w:id="2" w:name="xgraphic"/>
      <w:r w:rsidRPr="00A62429">
        <w:rPr>
          <w:rFonts w:eastAsiaTheme="minorHAnsi"/>
          <w:noProof/>
          <w:color w:val="911E6C"/>
          <w:sz w:val="60"/>
          <w:szCs w:val="60"/>
          <w:lang w:eastAsia="hu-HU"/>
        </w:rPr>
        <w:drawing>
          <wp:anchor distT="0" distB="0" distL="114300" distR="114300" simplePos="0" relativeHeight="251655680" behindDoc="1" locked="0" layoutInCell="1" allowOverlap="1" wp14:anchorId="51AB31BD" wp14:editId="2F9FF6CE">
            <wp:simplePos x="0" y="0"/>
            <wp:positionH relativeFrom="margin">
              <wp:posOffset>-913653</wp:posOffset>
            </wp:positionH>
            <wp:positionV relativeFrom="page">
              <wp:posOffset>0</wp:posOffset>
            </wp:positionV>
            <wp:extent cx="7565091" cy="3356386"/>
            <wp:effectExtent l="19050" t="0" r="0" b="0"/>
            <wp:wrapNone/>
            <wp:docPr id="10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hh_ostrom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91" cy="335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808" w:rsidRPr="00A62429">
        <w:rPr>
          <w:rFonts w:eastAsiaTheme="minorHAnsi"/>
          <w:color w:val="911E6C"/>
          <w:sz w:val="60"/>
          <w:szCs w:val="60"/>
        </w:rPr>
        <w:t xml:space="preserve">Hír-Közmű </w:t>
      </w:r>
      <w:r w:rsidR="00E06AD8" w:rsidRPr="00A62429">
        <w:rPr>
          <w:rFonts w:eastAsiaTheme="minorHAnsi"/>
          <w:color w:val="911E6C"/>
          <w:sz w:val="60"/>
          <w:szCs w:val="60"/>
        </w:rPr>
        <w:t>1.0</w:t>
      </w:r>
    </w:p>
    <w:p w14:paraId="2B384DDE" w14:textId="77777777" w:rsidR="00A62429" w:rsidRDefault="00A62429" w:rsidP="00A62429">
      <w:pPr>
        <w:tabs>
          <w:tab w:val="left" w:pos="7320"/>
        </w:tabs>
        <w:spacing w:before="0"/>
        <w:jc w:val="center"/>
        <w:rPr>
          <w:rFonts w:eastAsiaTheme="minorHAnsi"/>
          <w:b/>
          <w:color w:val="911E6C"/>
          <w:sz w:val="60"/>
          <w:szCs w:val="60"/>
        </w:rPr>
      </w:pPr>
    </w:p>
    <w:p w14:paraId="5279F35E" w14:textId="7FD46FE9" w:rsidR="00A62429" w:rsidRDefault="00A62429" w:rsidP="00A62429">
      <w:pPr>
        <w:tabs>
          <w:tab w:val="left" w:pos="7320"/>
        </w:tabs>
        <w:spacing w:before="0"/>
        <w:jc w:val="center"/>
        <w:rPr>
          <w:rFonts w:eastAsiaTheme="minorHAnsi"/>
          <w:b/>
          <w:color w:val="911E6C"/>
          <w:sz w:val="60"/>
          <w:szCs w:val="60"/>
        </w:rPr>
      </w:pPr>
      <w:r w:rsidRPr="002506B3">
        <w:rPr>
          <w:rFonts w:eastAsiaTheme="minorHAnsi"/>
          <w:b/>
          <w:color w:val="911E6C"/>
          <w:sz w:val="60"/>
          <w:szCs w:val="60"/>
        </w:rPr>
        <w:t>Egység</w:t>
      </w:r>
      <w:r w:rsidRPr="00A62429">
        <w:rPr>
          <w:rFonts w:eastAsiaTheme="minorHAnsi"/>
          <w:b/>
          <w:color w:val="911E6C"/>
          <w:sz w:val="60"/>
          <w:szCs w:val="60"/>
        </w:rPr>
        <w:t>es Hírközlési Objektummodell (EHO_</w:t>
      </w:r>
      <w:r w:rsidR="005913C3">
        <w:rPr>
          <w:rFonts w:eastAsiaTheme="minorHAnsi"/>
          <w:b/>
          <w:color w:val="911E6C"/>
          <w:sz w:val="60"/>
          <w:szCs w:val="60"/>
        </w:rPr>
        <w:t>3</w:t>
      </w:r>
      <w:r w:rsidRPr="00A62429">
        <w:rPr>
          <w:rFonts w:eastAsiaTheme="minorHAnsi"/>
          <w:b/>
          <w:color w:val="911E6C"/>
          <w:sz w:val="60"/>
          <w:szCs w:val="60"/>
        </w:rPr>
        <w:t>)</w:t>
      </w:r>
    </w:p>
    <w:p w14:paraId="0CCCE05E" w14:textId="77777777" w:rsidR="00A62429" w:rsidRDefault="00A62429" w:rsidP="00A62429">
      <w:pPr>
        <w:tabs>
          <w:tab w:val="left" w:pos="7320"/>
        </w:tabs>
        <w:spacing w:before="0"/>
        <w:jc w:val="center"/>
        <w:rPr>
          <w:rFonts w:eastAsiaTheme="minorHAnsi"/>
          <w:b/>
          <w:color w:val="911E6C"/>
          <w:sz w:val="60"/>
          <w:szCs w:val="60"/>
        </w:rPr>
      </w:pPr>
    </w:p>
    <w:p w14:paraId="15667668" w14:textId="720AF04D" w:rsidR="00C33C4C" w:rsidRPr="008E79D6" w:rsidRDefault="005913C3" w:rsidP="009C20CF">
      <w:pPr>
        <w:tabs>
          <w:tab w:val="left" w:pos="7320"/>
        </w:tabs>
        <w:spacing w:before="0"/>
        <w:jc w:val="center"/>
        <w:rPr>
          <w:rFonts w:eastAsiaTheme="minorHAnsi"/>
          <w:b/>
          <w:color w:val="911E6C"/>
          <w:sz w:val="60"/>
          <w:szCs w:val="60"/>
        </w:rPr>
      </w:pPr>
      <w:r w:rsidRPr="005913C3">
        <w:rPr>
          <w:rFonts w:eastAsiaTheme="minorHAnsi"/>
          <w:b/>
          <w:color w:val="911E6C"/>
          <w:sz w:val="60"/>
          <w:szCs w:val="60"/>
        </w:rPr>
        <w:t>Jelkulcs</w:t>
      </w:r>
      <w:r w:rsidR="000F65F0">
        <w:rPr>
          <w:rFonts w:eastAsiaTheme="minorHAnsi"/>
          <w:b/>
          <w:color w:val="911E6C"/>
          <w:sz w:val="60"/>
          <w:szCs w:val="60"/>
        </w:rPr>
        <w:t>ok</w:t>
      </w:r>
    </w:p>
    <w:p w14:paraId="16D92430" w14:textId="2AC82B33" w:rsidR="00C33C4C" w:rsidRDefault="00C33C4C" w:rsidP="00FF39C8">
      <w:pPr>
        <w:tabs>
          <w:tab w:val="left" w:pos="7320"/>
        </w:tabs>
        <w:spacing w:before="240"/>
        <w:rPr>
          <w:rFonts w:eastAsiaTheme="minorHAnsi"/>
          <w:color w:val="465155"/>
          <w:sz w:val="36"/>
          <w:szCs w:val="36"/>
        </w:rPr>
      </w:pPr>
    </w:p>
    <w:p w14:paraId="5C2E0E14" w14:textId="77777777" w:rsidR="00A62429" w:rsidRPr="008E79D6" w:rsidRDefault="00A62429" w:rsidP="00FF39C8">
      <w:pPr>
        <w:tabs>
          <w:tab w:val="left" w:pos="7320"/>
        </w:tabs>
        <w:spacing w:before="240"/>
        <w:rPr>
          <w:rFonts w:eastAsiaTheme="minorHAnsi"/>
          <w:color w:val="465155"/>
          <w:sz w:val="36"/>
          <w:szCs w:val="36"/>
        </w:rPr>
      </w:pPr>
    </w:p>
    <w:p w14:paraId="234E05F4" w14:textId="55B56FF0" w:rsidR="00F773F0" w:rsidRPr="008E79D6" w:rsidRDefault="00874EE9" w:rsidP="00FF39C8">
      <w:pPr>
        <w:tabs>
          <w:tab w:val="left" w:pos="7320"/>
        </w:tabs>
        <w:spacing w:before="0"/>
        <w:rPr>
          <w:rFonts w:eastAsiaTheme="minorHAnsi"/>
          <w:color w:val="465155"/>
          <w:sz w:val="36"/>
          <w:szCs w:val="36"/>
        </w:rPr>
      </w:pPr>
      <w:r w:rsidRPr="008E79D6">
        <w:rPr>
          <w:rFonts w:eastAsiaTheme="minorHAnsi"/>
          <w:color w:val="465155"/>
          <w:sz w:val="36"/>
          <w:szCs w:val="36"/>
        </w:rPr>
        <w:t xml:space="preserve">v </w:t>
      </w:r>
      <w:r w:rsidR="00A62429">
        <w:rPr>
          <w:rFonts w:eastAsiaTheme="minorHAnsi"/>
          <w:color w:val="465155"/>
          <w:sz w:val="36"/>
          <w:szCs w:val="36"/>
        </w:rPr>
        <w:t>2</w:t>
      </w:r>
      <w:r w:rsidR="004A74F0">
        <w:rPr>
          <w:rFonts w:eastAsiaTheme="minorHAnsi"/>
          <w:color w:val="465155"/>
          <w:sz w:val="36"/>
          <w:szCs w:val="36"/>
        </w:rPr>
        <w:t>.</w:t>
      </w:r>
      <w:r w:rsidR="001C0BA1">
        <w:rPr>
          <w:rFonts w:eastAsiaTheme="minorHAnsi"/>
          <w:color w:val="465155"/>
          <w:sz w:val="36"/>
          <w:szCs w:val="36"/>
        </w:rPr>
        <w:t>2</w:t>
      </w:r>
    </w:p>
    <w:bookmarkEnd w:id="0"/>
    <w:bookmarkEnd w:id="1"/>
    <w:p w14:paraId="13D8CBCD" w14:textId="77777777" w:rsidR="002506B3" w:rsidRDefault="00187DDD" w:rsidP="009C427A">
      <w:r w:rsidRPr="008E79D6">
        <w:br w:type="page"/>
      </w:r>
      <w:bookmarkStart w:id="3" w:name="_Toc214360812"/>
      <w:bookmarkStart w:id="4" w:name="_Toc214433082"/>
      <w:bookmarkEnd w:id="2"/>
    </w:p>
    <w:tbl>
      <w:tblPr>
        <w:tblStyle w:val="RacioNet"/>
        <w:tblW w:w="93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277"/>
        <w:gridCol w:w="1276"/>
        <w:gridCol w:w="4819"/>
        <w:gridCol w:w="1928"/>
      </w:tblGrid>
      <w:tr w:rsidR="003D6BD0" w:rsidRPr="00C72C35" w14:paraId="6403F022" w14:textId="77777777" w:rsidTr="00C93B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FFFFFF" w:themeColor="background1"/>
            </w:tcBorders>
            <w:shd w:val="clear" w:color="auto" w:fill="911E6C"/>
          </w:tcPr>
          <w:p w14:paraId="2679BA3E" w14:textId="77777777" w:rsidR="003D6BD0" w:rsidRPr="00E5481D" w:rsidRDefault="003D6BD0" w:rsidP="00C93BD4">
            <w:pPr>
              <w:pStyle w:val="llb"/>
              <w:spacing w:line="276" w:lineRule="auto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Verzió</w:t>
            </w:r>
            <w:r w:rsidRPr="00E5481D">
              <w:rPr>
                <w:rFonts w:cs="Arial"/>
                <w:sz w:val="20"/>
                <w:szCs w:val="20"/>
              </w:rPr>
              <w:t>szám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1E6C"/>
          </w:tcPr>
          <w:p w14:paraId="26EAA954" w14:textId="77777777" w:rsidR="003D6BD0" w:rsidRPr="00E5481D" w:rsidRDefault="003D6BD0" w:rsidP="00C93BD4">
            <w:pPr>
              <w:pStyle w:val="llb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Kiad</w:t>
            </w:r>
            <w:r w:rsidRPr="00E5481D">
              <w:rPr>
                <w:rFonts w:cs="Arial"/>
                <w:sz w:val="20"/>
                <w:szCs w:val="20"/>
              </w:rPr>
              <w:t>ás dátuma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1E6C"/>
          </w:tcPr>
          <w:p w14:paraId="136EB5F6" w14:textId="77777777" w:rsidR="003D6BD0" w:rsidRPr="00E5481D" w:rsidRDefault="003D6BD0" w:rsidP="00C93BD4">
            <w:pPr>
              <w:pStyle w:val="llb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Verzió/v</w:t>
            </w:r>
            <w:r w:rsidRPr="00E5481D">
              <w:rPr>
                <w:rFonts w:cs="Arial"/>
                <w:sz w:val="20"/>
                <w:szCs w:val="20"/>
              </w:rPr>
              <w:t>áltoztatás leírása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  <w:shd w:val="clear" w:color="auto" w:fill="911E6C"/>
          </w:tcPr>
          <w:p w14:paraId="19476BEC" w14:textId="77777777" w:rsidR="003D6BD0" w:rsidRPr="00E5481D" w:rsidRDefault="003D6BD0" w:rsidP="00C93BD4">
            <w:pPr>
              <w:pStyle w:val="llb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Létrehozó/ v</w:t>
            </w:r>
            <w:r w:rsidRPr="00E5481D">
              <w:rPr>
                <w:rFonts w:cs="Arial"/>
                <w:sz w:val="20"/>
                <w:szCs w:val="20"/>
              </w:rPr>
              <w:t xml:space="preserve">áltoztató </w:t>
            </w:r>
          </w:p>
        </w:tc>
      </w:tr>
      <w:tr w:rsidR="003D6BD0" w:rsidRPr="00C72C35" w14:paraId="0BB6BC18" w14:textId="77777777" w:rsidTr="00C93B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620396C" w14:textId="77777777" w:rsidR="003D6BD0" w:rsidRPr="00E5481D" w:rsidRDefault="003D6BD0" w:rsidP="00FD3394">
            <w:pPr>
              <w:pStyle w:val="llb"/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Pr="00E5481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1D479B62" w14:textId="77777777" w:rsidR="003D6BD0" w:rsidRPr="00E5481D" w:rsidRDefault="003D6BD0" w:rsidP="00FD3394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2017.03.14</w:t>
            </w:r>
          </w:p>
        </w:tc>
        <w:tc>
          <w:tcPr>
            <w:tcW w:w="4819" w:type="dxa"/>
          </w:tcPr>
          <w:p w14:paraId="5F20CC73" w14:textId="77777777" w:rsidR="003D6BD0" w:rsidRPr="00E5481D" w:rsidRDefault="003D6BD0" w:rsidP="00FD3394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Szakma által támogatott objektummodell tervezet</w:t>
            </w:r>
          </w:p>
        </w:tc>
        <w:tc>
          <w:tcPr>
            <w:tcW w:w="1928" w:type="dxa"/>
          </w:tcPr>
          <w:p w14:paraId="08504D6B" w14:textId="77777777" w:rsidR="003D6BD0" w:rsidRPr="00E5481D" w:rsidRDefault="003D6BD0" w:rsidP="00FD3394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Szabó Tibor</w:t>
            </w:r>
          </w:p>
        </w:tc>
      </w:tr>
      <w:tr w:rsidR="003D6BD0" w:rsidRPr="00C72C35" w14:paraId="20F5F61C" w14:textId="77777777" w:rsidTr="00C93B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7C5A9D5C" w14:textId="77777777" w:rsidR="003D6BD0" w:rsidRPr="001C0BA1" w:rsidRDefault="003D6BD0" w:rsidP="00FD3394">
            <w:pPr>
              <w:pStyle w:val="llb"/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2.0</w:t>
            </w:r>
          </w:p>
        </w:tc>
        <w:tc>
          <w:tcPr>
            <w:tcW w:w="1276" w:type="dxa"/>
          </w:tcPr>
          <w:p w14:paraId="3B53DEEA" w14:textId="77777777" w:rsidR="003D6BD0" w:rsidRPr="001C0BA1" w:rsidRDefault="003D6BD0" w:rsidP="00FD3394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2017.06.20</w:t>
            </w:r>
          </w:p>
        </w:tc>
        <w:tc>
          <w:tcPr>
            <w:tcW w:w="4819" w:type="dxa"/>
          </w:tcPr>
          <w:p w14:paraId="3DFE9E8E" w14:textId="77777777" w:rsidR="003D6BD0" w:rsidRPr="001C0BA1" w:rsidRDefault="003D6BD0" w:rsidP="00FD3394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 xml:space="preserve">Szakma által elfogadott objektummodell. </w:t>
            </w:r>
          </w:p>
          <w:p w14:paraId="0FDF1B3A" w14:textId="6C15706B" w:rsidR="003D6BD0" w:rsidRPr="001C0BA1" w:rsidRDefault="003D6BD0" w:rsidP="00FD3394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Főbb változások:</w:t>
            </w:r>
          </w:p>
          <w:p w14:paraId="7DD1C454" w14:textId="10EE2B8F" w:rsidR="00FD3394" w:rsidRPr="001C0BA1" w:rsidRDefault="003D6BD0" w:rsidP="00C93BD4">
            <w:pPr>
              <w:pStyle w:val="llb"/>
              <w:numPr>
                <w:ilvl w:val="0"/>
                <w:numId w:val="36"/>
              </w:numPr>
              <w:spacing w:before="60" w:line="276" w:lineRule="auto"/>
              <w:ind w:left="289" w:hanging="2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Jelkulcskészlet pontosítása</w:t>
            </w:r>
            <w:r w:rsidR="00FD3394" w:rsidRPr="001C0BA1">
              <w:rPr>
                <w:rFonts w:cs="Arial"/>
                <w:sz w:val="20"/>
                <w:szCs w:val="20"/>
              </w:rPr>
              <w:t>;</w:t>
            </w:r>
          </w:p>
          <w:p w14:paraId="140F7F93" w14:textId="1C09CBBE" w:rsidR="00FD3394" w:rsidRPr="001C0BA1" w:rsidRDefault="003D6BD0" w:rsidP="00FD3394">
            <w:pPr>
              <w:pStyle w:val="llb"/>
              <w:numPr>
                <w:ilvl w:val="0"/>
                <w:numId w:val="36"/>
              </w:numPr>
              <w:spacing w:before="60" w:line="276" w:lineRule="auto"/>
              <w:ind w:left="289" w:hanging="2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Hiányzó jelkulcsok pótlása</w:t>
            </w:r>
            <w:r w:rsidR="00FD3394" w:rsidRPr="001C0BA1">
              <w:rPr>
                <w:rFonts w:cs="Arial"/>
                <w:sz w:val="20"/>
                <w:szCs w:val="20"/>
              </w:rPr>
              <w:t>;</w:t>
            </w:r>
          </w:p>
          <w:p w14:paraId="2FD7EC0B" w14:textId="3ED9F3BE" w:rsidR="003D6BD0" w:rsidRPr="001C0BA1" w:rsidRDefault="003D6BD0" w:rsidP="00FD3394">
            <w:pPr>
              <w:pStyle w:val="llb"/>
              <w:numPr>
                <w:ilvl w:val="0"/>
                <w:numId w:val="36"/>
              </w:numPr>
              <w:spacing w:before="60" w:line="276" w:lineRule="auto"/>
              <w:ind w:left="289" w:hanging="2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Kiegészítés a HTMR által kezelt jelkulcsokkal</w:t>
            </w:r>
            <w:r w:rsidR="00FD3394" w:rsidRPr="001C0BA1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928" w:type="dxa"/>
          </w:tcPr>
          <w:p w14:paraId="09872729" w14:textId="77777777" w:rsidR="003D6BD0" w:rsidRPr="001C0BA1" w:rsidRDefault="003D6BD0" w:rsidP="00FD3394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Szabó Tibor</w:t>
            </w:r>
          </w:p>
        </w:tc>
      </w:tr>
      <w:tr w:rsidR="007A0716" w:rsidRPr="00C72C35" w14:paraId="5A3A8EBE" w14:textId="77777777" w:rsidTr="00C93B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3D7EFB43" w14:textId="28CC011F" w:rsidR="007A0716" w:rsidRPr="001C0BA1" w:rsidRDefault="007A0716" w:rsidP="007A0716">
            <w:pPr>
              <w:pStyle w:val="llb"/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2.1</w:t>
            </w:r>
          </w:p>
        </w:tc>
        <w:tc>
          <w:tcPr>
            <w:tcW w:w="1276" w:type="dxa"/>
          </w:tcPr>
          <w:p w14:paraId="4B7A1461" w14:textId="3553C9BF" w:rsidR="007A0716" w:rsidRPr="001C0BA1" w:rsidRDefault="007A0716" w:rsidP="007A0716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2017.09.01</w:t>
            </w:r>
          </w:p>
        </w:tc>
        <w:tc>
          <w:tcPr>
            <w:tcW w:w="4819" w:type="dxa"/>
          </w:tcPr>
          <w:p w14:paraId="256C9B51" w14:textId="6A6F62CD" w:rsidR="007A0716" w:rsidRPr="001C0BA1" w:rsidRDefault="007A0716" w:rsidP="007A0716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Formai korrekciókkal módosított változat</w:t>
            </w:r>
          </w:p>
        </w:tc>
        <w:tc>
          <w:tcPr>
            <w:tcW w:w="1928" w:type="dxa"/>
          </w:tcPr>
          <w:p w14:paraId="528F303E" w14:textId="4E2E3813" w:rsidR="007A0716" w:rsidRPr="001C0BA1" w:rsidRDefault="007A0716" w:rsidP="007A0716">
            <w:pPr>
              <w:pStyle w:val="llb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Szabó Tibor</w:t>
            </w:r>
          </w:p>
        </w:tc>
      </w:tr>
      <w:tr w:rsidR="00EF006C" w:rsidRPr="00C72C35" w14:paraId="5A290B88" w14:textId="77777777" w:rsidTr="00C93BD4">
        <w:tc>
          <w:tcPr>
            <w:tcW w:w="1277" w:type="dxa"/>
          </w:tcPr>
          <w:p w14:paraId="7F8C0BC6" w14:textId="2225A050" w:rsidR="00EF006C" w:rsidRPr="001C0BA1" w:rsidRDefault="00EF006C" w:rsidP="00EF006C">
            <w:pPr>
              <w:pStyle w:val="llb"/>
              <w:spacing w:before="60" w:line="276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0BA1">
              <w:rPr>
                <w:rFonts w:cs="Arial"/>
                <w:sz w:val="20"/>
                <w:szCs w:val="20"/>
              </w:rPr>
              <w:t>2.2</w:t>
            </w:r>
          </w:p>
        </w:tc>
        <w:tc>
          <w:tcPr>
            <w:tcW w:w="1276" w:type="dxa"/>
          </w:tcPr>
          <w:p w14:paraId="3AACAA89" w14:textId="4129F5BE" w:rsidR="00EF006C" w:rsidRPr="001C0BA1" w:rsidRDefault="00EF006C" w:rsidP="00EF006C">
            <w:pPr>
              <w:pStyle w:val="llb"/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4E47E0">
              <w:rPr>
                <w:rFonts w:cs="Arial"/>
                <w:sz w:val="20"/>
                <w:szCs w:val="20"/>
              </w:rPr>
              <w:t>2018.0</w:t>
            </w:r>
            <w:r w:rsidR="00E26A03">
              <w:rPr>
                <w:rFonts w:cs="Arial"/>
                <w:sz w:val="20"/>
                <w:szCs w:val="20"/>
              </w:rPr>
              <w:t>8</w:t>
            </w:r>
            <w:r w:rsidRPr="004E47E0">
              <w:rPr>
                <w:rFonts w:cs="Arial"/>
                <w:sz w:val="20"/>
                <w:szCs w:val="20"/>
              </w:rPr>
              <w:t>.2</w:t>
            </w:r>
            <w:r w:rsidR="00E26A03">
              <w:rPr>
                <w:rFonts w:cs="Arial"/>
                <w:sz w:val="20"/>
                <w:szCs w:val="20"/>
              </w:rPr>
              <w:t>3</w:t>
            </w:r>
            <w:bookmarkStart w:id="5" w:name="_GoBack"/>
            <w:bookmarkEnd w:id="5"/>
          </w:p>
        </w:tc>
        <w:tc>
          <w:tcPr>
            <w:tcW w:w="4819" w:type="dxa"/>
          </w:tcPr>
          <w:p w14:paraId="0D170A23" w14:textId="448FCDEC" w:rsidR="00EF006C" w:rsidRPr="001C0BA1" w:rsidRDefault="00FA4156" w:rsidP="00EF006C">
            <w:pPr>
              <w:pStyle w:val="llb"/>
              <w:spacing w:before="6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Formai </w:t>
            </w:r>
            <w:r w:rsidR="00002CCC" w:rsidRPr="001C0BA1">
              <w:rPr>
                <w:rFonts w:cs="Arial"/>
                <w:sz w:val="20"/>
                <w:szCs w:val="20"/>
              </w:rPr>
              <w:t>korrekciókkal módosított változat</w:t>
            </w:r>
          </w:p>
        </w:tc>
        <w:tc>
          <w:tcPr>
            <w:tcW w:w="1928" w:type="dxa"/>
          </w:tcPr>
          <w:p w14:paraId="47EC9550" w14:textId="074C100D" w:rsidR="00EF006C" w:rsidRPr="001C0BA1" w:rsidRDefault="00EF006C" w:rsidP="00EF006C">
            <w:pPr>
              <w:pStyle w:val="llb"/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4E47E0">
              <w:rPr>
                <w:rFonts w:cs="Arial"/>
                <w:sz w:val="20"/>
                <w:szCs w:val="20"/>
              </w:rPr>
              <w:t>Szabó Tibor</w:t>
            </w:r>
          </w:p>
        </w:tc>
      </w:tr>
    </w:tbl>
    <w:p w14:paraId="0CE85AB2" w14:textId="7B6EC98A" w:rsidR="009C427A" w:rsidRDefault="009C427A" w:rsidP="009C427A">
      <w:r>
        <w:br w:type="page"/>
      </w:r>
    </w:p>
    <w:p w14:paraId="0347242E" w14:textId="3C93CB3B" w:rsidR="00B6414D" w:rsidRPr="00BD35DA" w:rsidRDefault="00B6414D" w:rsidP="00D74383">
      <w:pPr>
        <w:rPr>
          <w:rStyle w:val="Knyvcme"/>
          <w:sz w:val="24"/>
        </w:rPr>
      </w:pPr>
      <w:r w:rsidRPr="00BD35DA">
        <w:rPr>
          <w:rStyle w:val="Knyvcme"/>
          <w:sz w:val="24"/>
        </w:rPr>
        <w:lastRenderedPageBreak/>
        <w:t>Tartalomjegyzék</w:t>
      </w:r>
      <w:bookmarkEnd w:id="3"/>
      <w:bookmarkEnd w:id="4"/>
    </w:p>
    <w:p w14:paraId="656F2689" w14:textId="67A29D4B" w:rsidR="007A0716" w:rsidRDefault="003E3B7A">
      <w:pPr>
        <w:pStyle w:val="TJ1"/>
        <w:tabs>
          <w:tab w:val="left" w:pos="40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r w:rsidRPr="008E79D6">
        <w:rPr>
          <w:rFonts w:ascii="Franklin Gothic Book" w:hAnsi="Franklin Gothic Book"/>
          <w:b w:val="0"/>
          <w:bCs w:val="0"/>
          <w:caps w:val="0"/>
        </w:rPr>
        <w:fldChar w:fldCharType="begin"/>
      </w:r>
      <w:r w:rsidR="00BA4F9A" w:rsidRPr="008E79D6">
        <w:rPr>
          <w:rFonts w:ascii="Franklin Gothic Book" w:hAnsi="Franklin Gothic Book"/>
          <w:b w:val="0"/>
          <w:bCs w:val="0"/>
          <w:caps w:val="0"/>
        </w:rPr>
        <w:instrText xml:space="preserve"> TOC \o "1-3" \h \z \u </w:instrText>
      </w:r>
      <w:r w:rsidRPr="008E79D6">
        <w:rPr>
          <w:rFonts w:ascii="Franklin Gothic Book" w:hAnsi="Franklin Gothic Book"/>
          <w:b w:val="0"/>
          <w:bCs w:val="0"/>
          <w:caps w:val="0"/>
        </w:rPr>
        <w:fldChar w:fldCharType="separate"/>
      </w:r>
      <w:hyperlink w:anchor="_Toc492293403" w:history="1">
        <w:r w:rsidR="007A0716" w:rsidRPr="004622C4">
          <w:rPr>
            <w:rStyle w:val="Hiperhivatkozs"/>
            <w:noProof/>
          </w:rPr>
          <w:t>1.</w:t>
        </w:r>
        <w:r w:rsidR="007A071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A0716" w:rsidRPr="004622C4">
          <w:rPr>
            <w:rStyle w:val="Hiperhivatkozs"/>
            <w:noProof/>
          </w:rPr>
          <w:t>Objektumok megjelenítése</w:t>
        </w:r>
        <w:r w:rsidR="007A0716">
          <w:rPr>
            <w:noProof/>
            <w:webHidden/>
          </w:rPr>
          <w:tab/>
        </w:r>
        <w:r w:rsidR="007A0716">
          <w:rPr>
            <w:noProof/>
            <w:webHidden/>
          </w:rPr>
          <w:fldChar w:fldCharType="begin"/>
        </w:r>
        <w:r w:rsidR="007A0716">
          <w:rPr>
            <w:noProof/>
            <w:webHidden/>
          </w:rPr>
          <w:instrText xml:space="preserve"> PAGEREF _Toc492293403 \h </w:instrText>
        </w:r>
        <w:r w:rsidR="007A0716">
          <w:rPr>
            <w:noProof/>
            <w:webHidden/>
          </w:rPr>
        </w:r>
        <w:r w:rsidR="007A0716">
          <w:rPr>
            <w:noProof/>
            <w:webHidden/>
          </w:rPr>
          <w:fldChar w:fldCharType="separate"/>
        </w:r>
        <w:r w:rsidR="00981201">
          <w:rPr>
            <w:noProof/>
            <w:webHidden/>
          </w:rPr>
          <w:t>4</w:t>
        </w:r>
        <w:r w:rsidR="007A0716">
          <w:rPr>
            <w:noProof/>
            <w:webHidden/>
          </w:rPr>
          <w:fldChar w:fldCharType="end"/>
        </w:r>
      </w:hyperlink>
    </w:p>
    <w:p w14:paraId="74264350" w14:textId="31123F3C" w:rsidR="007A0716" w:rsidRDefault="00981201">
      <w:pPr>
        <w:pStyle w:val="TJ1"/>
        <w:tabs>
          <w:tab w:val="left" w:pos="40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92293404" w:history="1">
        <w:r w:rsidR="007A0716" w:rsidRPr="004622C4">
          <w:rPr>
            <w:rStyle w:val="Hiperhivatkozs"/>
            <w:noProof/>
          </w:rPr>
          <w:t>2.</w:t>
        </w:r>
        <w:r w:rsidR="007A071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A0716" w:rsidRPr="004622C4">
          <w:rPr>
            <w:rStyle w:val="Hiperhivatkozs"/>
            <w:noProof/>
          </w:rPr>
          <w:t>Általános megjegyzés a jelkulcs koncepcióhoz</w:t>
        </w:r>
        <w:r w:rsidR="007A0716">
          <w:rPr>
            <w:noProof/>
            <w:webHidden/>
          </w:rPr>
          <w:tab/>
        </w:r>
        <w:r w:rsidR="007A0716">
          <w:rPr>
            <w:noProof/>
            <w:webHidden/>
          </w:rPr>
          <w:fldChar w:fldCharType="begin"/>
        </w:r>
        <w:r w:rsidR="007A0716">
          <w:rPr>
            <w:noProof/>
            <w:webHidden/>
          </w:rPr>
          <w:instrText xml:space="preserve"> PAGEREF _Toc492293404 \h </w:instrText>
        </w:r>
        <w:r w:rsidR="007A0716">
          <w:rPr>
            <w:noProof/>
            <w:webHidden/>
          </w:rPr>
        </w:r>
        <w:r w:rsidR="007A071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A0716">
          <w:rPr>
            <w:noProof/>
            <w:webHidden/>
          </w:rPr>
          <w:fldChar w:fldCharType="end"/>
        </w:r>
      </w:hyperlink>
    </w:p>
    <w:p w14:paraId="7AF14354" w14:textId="2F92DF5F" w:rsidR="007A0716" w:rsidRDefault="00981201">
      <w:pPr>
        <w:pStyle w:val="TJ1"/>
        <w:tabs>
          <w:tab w:val="left" w:pos="40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92293405" w:history="1">
        <w:r w:rsidR="007A0716" w:rsidRPr="004622C4">
          <w:rPr>
            <w:rStyle w:val="Hiperhivatkozs"/>
            <w:noProof/>
          </w:rPr>
          <w:t>3.</w:t>
        </w:r>
        <w:r w:rsidR="007A071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A0716" w:rsidRPr="004622C4">
          <w:rPr>
            <w:rStyle w:val="Hiperhivatkozs"/>
            <w:noProof/>
          </w:rPr>
          <w:t>Jelkulcsok általános értelmezési szabályai</w:t>
        </w:r>
        <w:r w:rsidR="007A0716">
          <w:rPr>
            <w:noProof/>
            <w:webHidden/>
          </w:rPr>
          <w:tab/>
        </w:r>
        <w:r w:rsidR="007A0716">
          <w:rPr>
            <w:noProof/>
            <w:webHidden/>
          </w:rPr>
          <w:fldChar w:fldCharType="begin"/>
        </w:r>
        <w:r w:rsidR="007A0716">
          <w:rPr>
            <w:noProof/>
            <w:webHidden/>
          </w:rPr>
          <w:instrText xml:space="preserve"> PAGEREF _Toc492293405 \h </w:instrText>
        </w:r>
        <w:r w:rsidR="007A0716">
          <w:rPr>
            <w:noProof/>
            <w:webHidden/>
          </w:rPr>
        </w:r>
        <w:r w:rsidR="007A071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A0716">
          <w:rPr>
            <w:noProof/>
            <w:webHidden/>
          </w:rPr>
          <w:fldChar w:fldCharType="end"/>
        </w:r>
      </w:hyperlink>
    </w:p>
    <w:p w14:paraId="14B0E3AE" w14:textId="23462213" w:rsidR="007A0716" w:rsidRDefault="00981201">
      <w:pPr>
        <w:pStyle w:val="TJ1"/>
        <w:tabs>
          <w:tab w:val="left" w:pos="40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92293406" w:history="1">
        <w:r w:rsidR="007A0716" w:rsidRPr="004622C4">
          <w:rPr>
            <w:rStyle w:val="Hiperhivatkozs"/>
            <w:noProof/>
          </w:rPr>
          <w:t>4.</w:t>
        </w:r>
        <w:r w:rsidR="007A071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A0716" w:rsidRPr="004622C4">
          <w:rPr>
            <w:rStyle w:val="Hiperhivatkozs"/>
            <w:noProof/>
          </w:rPr>
          <w:t>Nyomvonalas ábrázolás jelkulcsai</w:t>
        </w:r>
        <w:r w:rsidR="007A0716">
          <w:rPr>
            <w:noProof/>
            <w:webHidden/>
          </w:rPr>
          <w:tab/>
        </w:r>
        <w:r w:rsidR="007A0716">
          <w:rPr>
            <w:noProof/>
            <w:webHidden/>
          </w:rPr>
          <w:fldChar w:fldCharType="begin"/>
        </w:r>
        <w:r w:rsidR="007A0716">
          <w:rPr>
            <w:noProof/>
            <w:webHidden/>
          </w:rPr>
          <w:instrText xml:space="preserve"> PAGEREF _Toc492293406 \h </w:instrText>
        </w:r>
        <w:r w:rsidR="007A0716">
          <w:rPr>
            <w:noProof/>
            <w:webHidden/>
          </w:rPr>
        </w:r>
        <w:r w:rsidR="007A0716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7A0716">
          <w:rPr>
            <w:noProof/>
            <w:webHidden/>
          </w:rPr>
          <w:fldChar w:fldCharType="end"/>
        </w:r>
      </w:hyperlink>
    </w:p>
    <w:p w14:paraId="611B4EEB" w14:textId="1AF52C63" w:rsidR="007A0716" w:rsidRDefault="00981201">
      <w:pPr>
        <w:pStyle w:val="TJ1"/>
        <w:tabs>
          <w:tab w:val="left" w:pos="40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92293407" w:history="1">
        <w:r w:rsidR="007A0716" w:rsidRPr="004622C4">
          <w:rPr>
            <w:rStyle w:val="Hiperhivatkozs"/>
            <w:noProof/>
          </w:rPr>
          <w:t>5.</w:t>
        </w:r>
        <w:r w:rsidR="007A071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A0716" w:rsidRPr="004622C4">
          <w:rPr>
            <w:rStyle w:val="Hiperhivatkozs"/>
            <w:noProof/>
          </w:rPr>
          <w:t>Elvi rajzi ábrázolás jelkulcsai</w:t>
        </w:r>
        <w:r w:rsidR="007A0716">
          <w:rPr>
            <w:noProof/>
            <w:webHidden/>
          </w:rPr>
          <w:tab/>
        </w:r>
        <w:r w:rsidR="007A0716">
          <w:rPr>
            <w:noProof/>
            <w:webHidden/>
          </w:rPr>
          <w:fldChar w:fldCharType="begin"/>
        </w:r>
        <w:r w:rsidR="007A0716">
          <w:rPr>
            <w:noProof/>
            <w:webHidden/>
          </w:rPr>
          <w:instrText xml:space="preserve"> PAGEREF _Toc492293407 \h </w:instrText>
        </w:r>
        <w:r w:rsidR="007A0716">
          <w:rPr>
            <w:noProof/>
            <w:webHidden/>
          </w:rPr>
        </w:r>
        <w:r w:rsidR="007A0716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7A0716">
          <w:rPr>
            <w:noProof/>
            <w:webHidden/>
          </w:rPr>
          <w:fldChar w:fldCharType="end"/>
        </w:r>
      </w:hyperlink>
    </w:p>
    <w:p w14:paraId="6FAF7CDD" w14:textId="0E8C2265" w:rsidR="007A0716" w:rsidRDefault="00981201">
      <w:pPr>
        <w:pStyle w:val="TJ1"/>
        <w:tabs>
          <w:tab w:val="left" w:pos="40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92293408" w:history="1">
        <w:r w:rsidR="007A0716" w:rsidRPr="004622C4">
          <w:rPr>
            <w:rStyle w:val="Hiperhivatkozs"/>
            <w:noProof/>
          </w:rPr>
          <w:t>6.</w:t>
        </w:r>
        <w:r w:rsidR="007A071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A0716" w:rsidRPr="004622C4">
          <w:rPr>
            <w:rStyle w:val="Hiperhivatkozs"/>
            <w:noProof/>
          </w:rPr>
          <w:t>Megszakító ábrázolás</w:t>
        </w:r>
        <w:r w:rsidR="007A0716">
          <w:rPr>
            <w:noProof/>
            <w:webHidden/>
          </w:rPr>
          <w:tab/>
        </w:r>
        <w:r w:rsidR="007A0716">
          <w:rPr>
            <w:noProof/>
            <w:webHidden/>
          </w:rPr>
          <w:fldChar w:fldCharType="begin"/>
        </w:r>
        <w:r w:rsidR="007A0716">
          <w:rPr>
            <w:noProof/>
            <w:webHidden/>
          </w:rPr>
          <w:instrText xml:space="preserve"> PAGEREF _Toc492293408 \h </w:instrText>
        </w:r>
        <w:r w:rsidR="007A0716">
          <w:rPr>
            <w:noProof/>
            <w:webHidden/>
          </w:rPr>
        </w:r>
        <w:r w:rsidR="007A0716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7A0716">
          <w:rPr>
            <w:noProof/>
            <w:webHidden/>
          </w:rPr>
          <w:fldChar w:fldCharType="end"/>
        </w:r>
      </w:hyperlink>
    </w:p>
    <w:p w14:paraId="3A560EEA" w14:textId="5331C905" w:rsidR="007A0716" w:rsidRDefault="00981201">
      <w:pPr>
        <w:pStyle w:val="TJ1"/>
        <w:tabs>
          <w:tab w:val="left" w:pos="40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92293409" w:history="1">
        <w:r w:rsidR="007A0716" w:rsidRPr="004622C4">
          <w:rPr>
            <w:rStyle w:val="Hiperhivatkozs"/>
            <w:noProof/>
          </w:rPr>
          <w:t>7.</w:t>
        </w:r>
        <w:r w:rsidR="007A071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A0716" w:rsidRPr="004622C4">
          <w:rPr>
            <w:rStyle w:val="Hiperhivatkozs"/>
            <w:noProof/>
          </w:rPr>
          <w:t>HTMR által kezelt jelkulcsok</w:t>
        </w:r>
        <w:r w:rsidR="007A0716">
          <w:rPr>
            <w:noProof/>
            <w:webHidden/>
          </w:rPr>
          <w:tab/>
        </w:r>
        <w:r w:rsidR="007A0716">
          <w:rPr>
            <w:noProof/>
            <w:webHidden/>
          </w:rPr>
          <w:fldChar w:fldCharType="begin"/>
        </w:r>
        <w:r w:rsidR="007A0716">
          <w:rPr>
            <w:noProof/>
            <w:webHidden/>
          </w:rPr>
          <w:instrText xml:space="preserve"> PAGEREF _Toc492293409 \h </w:instrText>
        </w:r>
        <w:r w:rsidR="007A0716">
          <w:rPr>
            <w:noProof/>
            <w:webHidden/>
          </w:rPr>
        </w:r>
        <w:r w:rsidR="007A0716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7A0716">
          <w:rPr>
            <w:noProof/>
            <w:webHidden/>
          </w:rPr>
          <w:fldChar w:fldCharType="end"/>
        </w:r>
      </w:hyperlink>
    </w:p>
    <w:p w14:paraId="63E1945C" w14:textId="77777777" w:rsidR="00D30808" w:rsidRPr="008E79D6" w:rsidRDefault="003E3B7A" w:rsidP="009C20CF">
      <w:pPr>
        <w:spacing w:beforeLines="40" w:before="96" w:after="40"/>
        <w:rPr>
          <w:rFonts w:ascii="Franklin Gothic Book" w:hAnsi="Franklin Gothic Book"/>
        </w:rPr>
      </w:pPr>
      <w:r w:rsidRPr="008E79D6">
        <w:rPr>
          <w:rFonts w:ascii="Franklin Gothic Book" w:hAnsi="Franklin Gothic Book"/>
          <w:b/>
          <w:bCs/>
          <w:caps/>
        </w:rPr>
        <w:fldChar w:fldCharType="end"/>
      </w:r>
      <w:r w:rsidR="00B6414D" w:rsidRPr="008E79D6">
        <w:rPr>
          <w:rFonts w:ascii="Franklin Gothic Book" w:hAnsi="Franklin Gothic Book"/>
        </w:rPr>
        <w:br w:type="page"/>
      </w:r>
      <w:bookmarkStart w:id="6" w:name="_Toc247388974"/>
    </w:p>
    <w:p w14:paraId="209550AD" w14:textId="77777777" w:rsidR="005913C3" w:rsidRPr="009C0474" w:rsidRDefault="005913C3" w:rsidP="005913C3">
      <w:pPr>
        <w:pStyle w:val="Cmsor1"/>
      </w:pPr>
      <w:bookmarkStart w:id="7" w:name="_Toc492293403"/>
      <w:bookmarkEnd w:id="6"/>
      <w:r w:rsidRPr="009C0474">
        <w:lastRenderedPageBreak/>
        <w:t>Objektumok megjelenítése</w:t>
      </w:r>
      <w:bookmarkEnd w:id="7"/>
    </w:p>
    <w:p w14:paraId="1B44C66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Az EHO_3 jelkulcslista segédletet biztosít a hírközlési elemek rajzi megjelenítéséhez. Az EHO_1-ben részletezett változások miatt a szofisztikált jelkulcsi és rajzi megjelenítésre egyre kisebb hangsúly </w:t>
      </w:r>
      <w:proofErr w:type="spellStart"/>
      <w:r w:rsidRPr="009C0474">
        <w:rPr>
          <w:rFonts w:cs="Arial"/>
        </w:rPr>
        <w:t>fektetődik</w:t>
      </w:r>
      <w:proofErr w:type="spellEnd"/>
      <w:r w:rsidRPr="009C0474">
        <w:rPr>
          <w:rFonts w:cs="Arial"/>
        </w:rPr>
        <w:t>, de a nyomatatott kivitelei példányok elkészítése miatt mindig szükség lesz rajzi szabályozásra.</w:t>
      </w:r>
    </w:p>
    <w:p w14:paraId="387D2BA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A jelkulcsok egyszerűsítését a GIS rendszerek és a téradatbázison alapuló fejlett lekérdezési módszerek indokolják, </w:t>
      </w:r>
      <w:proofErr w:type="gramStart"/>
      <w:r w:rsidRPr="009C0474">
        <w:rPr>
          <w:rFonts w:cs="Arial"/>
        </w:rPr>
        <w:t>továbbá</w:t>
      </w:r>
      <w:proofErr w:type="gramEnd"/>
      <w:r w:rsidRPr="009C0474">
        <w:rPr>
          <w:rFonts w:cs="Arial"/>
        </w:rPr>
        <w:t xml:space="preserve"> hogy minden eddig rajzi jelkulcsban meghatározott tulajdonság (pl.: egy eszköz beépítési módja) rendelkezésre áll adatszinten is.</w:t>
      </w:r>
    </w:p>
    <w:p w14:paraId="35014ACA" w14:textId="77777777" w:rsidR="005913C3" w:rsidRPr="009C0474" w:rsidRDefault="005913C3" w:rsidP="005913C3">
      <w:pPr>
        <w:pStyle w:val="Cmsor1"/>
      </w:pPr>
      <w:bookmarkStart w:id="8" w:name="_Toc492293404"/>
      <w:r w:rsidRPr="009C0474">
        <w:t>Általános meg</w:t>
      </w:r>
      <w:r>
        <w:t>jegyzés a jelkulcs koncepcióhoz</w:t>
      </w:r>
      <w:bookmarkEnd w:id="8"/>
    </w:p>
    <w:p w14:paraId="0D9EF10A" w14:textId="5817854C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A jelkulcsi ábrázolás változásainak szükségessége az EHO_1-ben ismertetésre került. A teljes körű digitális adatkezelés megvalósításáig (azaz a helyszínen számítástechnikai eszközökkel való támogatás megvalósításáig (tablet, okostelefon, </w:t>
      </w:r>
      <w:proofErr w:type="gramStart"/>
      <w:r w:rsidRPr="009C0474">
        <w:rPr>
          <w:rFonts w:cs="Arial"/>
        </w:rPr>
        <w:t>pc,</w:t>
      </w:r>
      <w:proofErr w:type="gramEnd"/>
      <w:r w:rsidRPr="009C0474">
        <w:rPr>
          <w:rFonts w:cs="Arial"/>
        </w:rPr>
        <w:t xml:space="preserve"> stb.)</w:t>
      </w:r>
      <w:r w:rsidR="00A0240A">
        <w:rPr>
          <w:rFonts w:cs="Arial"/>
        </w:rPr>
        <w:t>)</w:t>
      </w:r>
      <w:r w:rsidRPr="009C0474">
        <w:rPr>
          <w:rFonts w:cs="Arial"/>
        </w:rPr>
        <w:t xml:space="preserve"> szükséges a rajzi megjelenítésre is kitérni.</w:t>
      </w:r>
    </w:p>
    <w:p w14:paraId="2591D551" w14:textId="52C193FC" w:rsidR="005913C3" w:rsidRPr="009C0474" w:rsidRDefault="005913C3" w:rsidP="005913C3">
      <w:pPr>
        <w:spacing w:after="160"/>
        <w:rPr>
          <w:rFonts w:cs="Arial"/>
        </w:rPr>
      </w:pPr>
      <w:r w:rsidRPr="009C0474">
        <w:rPr>
          <w:rFonts w:cs="Arial"/>
        </w:rPr>
        <w:t>A rajzi ábrázolásra a nyomtatott, papír alapú dokumentációk miatt van szükség. Mivel a nyomatatott dokumentációk példányszámának csökkentését számos előny indokolja, ezért felül kell vizsgál</w:t>
      </w:r>
      <w:r w:rsidR="00A0240A">
        <w:rPr>
          <w:rFonts w:cs="Arial"/>
        </w:rPr>
        <w:t>ni, mely engedélyezési, építési</w:t>
      </w:r>
      <w:r w:rsidRPr="009C0474">
        <w:rPr>
          <w:rFonts w:cs="Arial"/>
        </w:rPr>
        <w:t xml:space="preserve"> és üzemeltetési feladatok kívánják a nyomtatott anyag kizárólagosságát.</w:t>
      </w:r>
    </w:p>
    <w:p w14:paraId="66B13F3E" w14:textId="14BED28F" w:rsidR="005913C3" w:rsidRPr="009C0474" w:rsidRDefault="005913C3" w:rsidP="005913C3">
      <w:pPr>
        <w:spacing w:after="160"/>
        <w:rPr>
          <w:rFonts w:cs="Arial"/>
        </w:rPr>
      </w:pPr>
      <w:r w:rsidRPr="009C0474">
        <w:rPr>
          <w:rFonts w:cs="Arial"/>
        </w:rPr>
        <w:t xml:space="preserve">Az új digitális egyeztetési folyamat lehetővé teszi, hogy adatbázist kezeljünk, azaz digitális fájlokat, adatokat küldjünk és fogadjunk az eljárás folyamán. Az átadott adatok </w:t>
      </w:r>
      <w:proofErr w:type="spellStart"/>
      <w:r w:rsidRPr="009C0474">
        <w:rPr>
          <w:rFonts w:cs="Arial"/>
        </w:rPr>
        <w:t>lekérdezhetősége</w:t>
      </w:r>
      <w:proofErr w:type="spellEnd"/>
      <w:r w:rsidRPr="009C0474">
        <w:rPr>
          <w:rFonts w:cs="Arial"/>
        </w:rPr>
        <w:t>, adatbázisban való tárolása biztosítani tudja az összes információt az engedélyezéshez, a rajzi jelkulcsi megjelenítés fontossága háttérbe szorul. A jelkulcsokhoz c</w:t>
      </w:r>
      <w:r w:rsidR="00A0240A">
        <w:rPr>
          <w:rFonts w:cs="Arial"/>
        </w:rPr>
        <w:t>satolt attribútum adat (például</w:t>
      </w:r>
      <w:r w:rsidRPr="009C0474">
        <w:rPr>
          <w:rFonts w:cs="Arial"/>
        </w:rPr>
        <w:t xml:space="preserve"> tulajdonosi információk, típus informá</w:t>
      </w:r>
      <w:r w:rsidR="00A0240A">
        <w:rPr>
          <w:rFonts w:cs="Arial"/>
        </w:rPr>
        <w:t xml:space="preserve">ciók, vagy kapacitás </w:t>
      </w:r>
      <w:proofErr w:type="gramStart"/>
      <w:r w:rsidR="00A0240A">
        <w:rPr>
          <w:rFonts w:cs="Arial"/>
        </w:rPr>
        <w:t>adatok,</w:t>
      </w:r>
      <w:proofErr w:type="gramEnd"/>
      <w:r w:rsidR="00A0240A">
        <w:rPr>
          <w:rFonts w:cs="Arial"/>
        </w:rPr>
        <w:t xml:space="preserve"> stb</w:t>
      </w:r>
      <w:r w:rsidRPr="009C0474">
        <w:rPr>
          <w:rFonts w:cs="Arial"/>
        </w:rPr>
        <w:t xml:space="preserve">.) pedig mindig a kívánt adatkör ábrázolását teszi lehetővé. Azokat </w:t>
      </w:r>
      <w:r w:rsidR="00A0240A">
        <w:rPr>
          <w:rFonts w:cs="Arial"/>
        </w:rPr>
        <w:t>a tulajdonságokat, amiket eddig</w:t>
      </w:r>
      <w:r w:rsidRPr="009C0474">
        <w:rPr>
          <w:rFonts w:cs="Arial"/>
        </w:rPr>
        <w:t xml:space="preserve"> jelkulcsi mérettel határoztunk meg, például a megszakító létesítmények típusai, most az attribútum adat kiíratásával is, vagy az objektum adat lekérdezésével is meghatározhatom. Az új szemlélet lehetővé teszi a jelkulcsok számának csökkentését, a rajzi ábrázolások egyszerűsítését.</w:t>
      </w:r>
    </w:p>
    <w:p w14:paraId="38D41DEB" w14:textId="77A0644E" w:rsidR="005913C3" w:rsidRPr="009C0474" w:rsidRDefault="005913C3" w:rsidP="005913C3">
      <w:pPr>
        <w:spacing w:after="160"/>
        <w:rPr>
          <w:rFonts w:cs="Arial"/>
        </w:rPr>
      </w:pPr>
      <w:r w:rsidRPr="009C0474">
        <w:rPr>
          <w:rFonts w:cs="Arial"/>
        </w:rPr>
        <w:t>Fontos a hírközlési tervezőknek, szabályzóknak közösen kialakítani azt az ábrázolási kört, ami minden tervezésben résztvevő szereplő érdekeit támogatja. A szolgáltatói és kamarai egyeztetéseken kerül véglegesítésre, hogy a kamarai ajánlásként kiadott nyomvonalas, elvi rajzjelek közül melyek kerülnek implementálásba a segédprogramba, amik a későbbi standard szabvány alapjait is képezik.</w:t>
      </w:r>
    </w:p>
    <w:p w14:paraId="3C8C8588" w14:textId="0D4A12EC" w:rsidR="005913C3" w:rsidRPr="009C0474" w:rsidRDefault="005913C3" w:rsidP="005913C3">
      <w:pPr>
        <w:spacing w:after="160"/>
        <w:rPr>
          <w:rFonts w:cs="Arial"/>
        </w:rPr>
      </w:pPr>
      <w:r w:rsidRPr="009C0474">
        <w:rPr>
          <w:rFonts w:cs="Arial"/>
        </w:rPr>
        <w:t>Az objektumorientált, azaz téradatbázis kezelés másik nagy előnye, hogy nem kell a közös adatokat (azonosí</w:t>
      </w:r>
      <w:r w:rsidR="00A0240A">
        <w:rPr>
          <w:rFonts w:cs="Arial"/>
        </w:rPr>
        <w:t xml:space="preserve">tó, típus, cím, </w:t>
      </w:r>
      <w:proofErr w:type="gramStart"/>
      <w:r w:rsidR="00A0240A">
        <w:rPr>
          <w:rFonts w:cs="Arial"/>
        </w:rPr>
        <w:t>koordináta,</w:t>
      </w:r>
      <w:proofErr w:type="gramEnd"/>
      <w:r w:rsidR="00A0240A">
        <w:rPr>
          <w:rFonts w:cs="Arial"/>
        </w:rPr>
        <w:t xml:space="preserve"> stb</w:t>
      </w:r>
      <w:r w:rsidRPr="009C0474">
        <w:rPr>
          <w:rFonts w:cs="Arial"/>
        </w:rPr>
        <w:t xml:space="preserve">.) duplikáltan rögzíteni rajzi </w:t>
      </w:r>
      <w:proofErr w:type="spellStart"/>
      <w:r w:rsidRPr="009C0474">
        <w:rPr>
          <w:rFonts w:cs="Arial"/>
        </w:rPr>
        <w:t>állományonként</w:t>
      </w:r>
      <w:proofErr w:type="spellEnd"/>
      <w:r w:rsidRPr="009C0474">
        <w:rPr>
          <w:rFonts w:cs="Arial"/>
        </w:rPr>
        <w:t xml:space="preserve"> (nyomvonalas, elvi), hanem egy adatbázisból íródik ki minden rajz a hozzárendelt jelkulcsnak és elrendezésnek megfelelően.</w:t>
      </w:r>
    </w:p>
    <w:p w14:paraId="75EB7EFB" w14:textId="77777777" w:rsidR="005913C3" w:rsidRPr="009C0474" w:rsidRDefault="005913C3" w:rsidP="005913C3">
      <w:pPr>
        <w:spacing w:after="160"/>
        <w:rPr>
          <w:rFonts w:cs="Arial"/>
        </w:rPr>
      </w:pPr>
      <w:r w:rsidRPr="009C0474">
        <w:rPr>
          <w:rFonts w:cs="Arial"/>
        </w:rPr>
        <w:t>A téradatbázis építés lehetővé teszi, hogy egy objektumnak annyiféle nézete legyen, amennyi igényként felmerül, elkerülve a duplikált rögzítést.</w:t>
      </w:r>
    </w:p>
    <w:p w14:paraId="66735572" w14:textId="77777777" w:rsidR="005913C3" w:rsidRPr="009C0474" w:rsidRDefault="005913C3" w:rsidP="005913C3">
      <w:pPr>
        <w:pStyle w:val="Cmsor1"/>
      </w:pPr>
      <w:bookmarkStart w:id="9" w:name="_Toc492293405"/>
      <w:r w:rsidRPr="009C0474">
        <w:t xml:space="preserve">Jelkulcsok </w:t>
      </w:r>
      <w:r>
        <w:t>általános értelmezési szabályai</w:t>
      </w:r>
      <w:bookmarkEnd w:id="9"/>
    </w:p>
    <w:p w14:paraId="71A1F6C3" w14:textId="77777777" w:rsidR="005913C3" w:rsidRPr="009C0474" w:rsidRDefault="005913C3" w:rsidP="005913C3">
      <w:pPr>
        <w:spacing w:after="160"/>
        <w:rPr>
          <w:rFonts w:cs="Arial"/>
        </w:rPr>
      </w:pPr>
      <w:r w:rsidRPr="009C0474">
        <w:rPr>
          <w:rFonts w:cs="Arial"/>
        </w:rPr>
        <w:t xml:space="preserve">Jelen jelkulcs leírást egységesen kell alkalmazni az elektronikus hírközlési </w:t>
      </w:r>
      <w:proofErr w:type="spellStart"/>
      <w:r w:rsidRPr="009C0474">
        <w:rPr>
          <w:rFonts w:cs="Arial"/>
        </w:rPr>
        <w:t>hálózatos</w:t>
      </w:r>
      <w:proofErr w:type="spellEnd"/>
      <w:r w:rsidRPr="009C0474">
        <w:rPr>
          <w:rFonts w:cs="Arial"/>
        </w:rPr>
        <w:t xml:space="preserve"> tervek nyomvonalas munkarészeinek dokumentálásához. A jelkulcs kezelését az alábbi általános követelmények mellett kell alkalmazni:</w:t>
      </w:r>
    </w:p>
    <w:p w14:paraId="6D849CCF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Alaptérképi tartalom esetén a következő szabályzatok az irányadók, a hírközlési szakterület az alaptérképi követelményeket nem szabályozza.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096"/>
      </w:tblGrid>
      <w:tr w:rsidR="005913C3" w:rsidRPr="009C0474" w14:paraId="0FCCC64D" w14:textId="77777777" w:rsidTr="00585F57">
        <w:trPr>
          <w:trHeight w:val="220"/>
        </w:trPr>
        <w:tc>
          <w:tcPr>
            <w:tcW w:w="2802" w:type="dxa"/>
          </w:tcPr>
          <w:p w14:paraId="1380A8B6" w14:textId="77777777" w:rsidR="005913C3" w:rsidRPr="009C0474" w:rsidRDefault="005913C3" w:rsidP="00585F57">
            <w:pPr>
              <w:rPr>
                <w:rFonts w:cs="Arial"/>
              </w:rPr>
            </w:pPr>
            <w:r w:rsidRPr="009C0474">
              <w:rPr>
                <w:rFonts w:cs="Arial"/>
              </w:rPr>
              <w:lastRenderedPageBreak/>
              <w:t xml:space="preserve">MSZ 7772-1:1997 szabvány </w:t>
            </w:r>
          </w:p>
        </w:tc>
        <w:tc>
          <w:tcPr>
            <w:tcW w:w="6096" w:type="dxa"/>
          </w:tcPr>
          <w:p w14:paraId="49D51D2B" w14:textId="77777777" w:rsidR="005913C3" w:rsidRPr="009C0474" w:rsidRDefault="005913C3" w:rsidP="00585F57">
            <w:pPr>
              <w:rPr>
                <w:rFonts w:cs="Arial"/>
              </w:rPr>
            </w:pPr>
            <w:r w:rsidRPr="009C0474">
              <w:rPr>
                <w:rFonts w:cs="Arial"/>
              </w:rPr>
              <w:t xml:space="preserve">Digitális alaptérképek. 1. rész: A digitális alaptérkép fogalmi modellje. </w:t>
            </w:r>
          </w:p>
        </w:tc>
      </w:tr>
      <w:tr w:rsidR="005913C3" w:rsidRPr="009C0474" w14:paraId="61145B95" w14:textId="77777777" w:rsidTr="00585F57">
        <w:trPr>
          <w:trHeight w:val="217"/>
        </w:trPr>
        <w:tc>
          <w:tcPr>
            <w:tcW w:w="2802" w:type="dxa"/>
          </w:tcPr>
          <w:p w14:paraId="3DE03CFB" w14:textId="77777777" w:rsidR="005913C3" w:rsidRPr="009C0474" w:rsidRDefault="005913C3" w:rsidP="00585F57">
            <w:pPr>
              <w:rPr>
                <w:rFonts w:cs="Arial"/>
              </w:rPr>
            </w:pPr>
            <w:r w:rsidRPr="009C0474">
              <w:rPr>
                <w:rFonts w:cs="Arial"/>
              </w:rPr>
              <w:t xml:space="preserve">DAT1 szabályzat </w:t>
            </w:r>
          </w:p>
        </w:tc>
        <w:tc>
          <w:tcPr>
            <w:tcW w:w="6096" w:type="dxa"/>
          </w:tcPr>
          <w:p w14:paraId="5E904E2F" w14:textId="77777777" w:rsidR="005913C3" w:rsidRPr="009C0474" w:rsidRDefault="005913C3" w:rsidP="00585F57">
            <w:pPr>
              <w:rPr>
                <w:rFonts w:cs="Arial"/>
              </w:rPr>
            </w:pPr>
            <w:r w:rsidRPr="009C0474">
              <w:rPr>
                <w:rFonts w:cs="Arial"/>
              </w:rPr>
              <w:t xml:space="preserve">Digitális alaptérképek tervezése, előállítása, felújítása, adatcsere-formátuma, dokumentálása, ellenőrzése, minőségellenőrzése, hitelesítése és állami átvétele. </w:t>
            </w:r>
          </w:p>
        </w:tc>
      </w:tr>
      <w:tr w:rsidR="005913C3" w:rsidRPr="009C0474" w14:paraId="2E6FCA94" w14:textId="77777777" w:rsidTr="00585F57">
        <w:trPr>
          <w:trHeight w:val="340"/>
        </w:trPr>
        <w:tc>
          <w:tcPr>
            <w:tcW w:w="2802" w:type="dxa"/>
          </w:tcPr>
          <w:p w14:paraId="650A3C4B" w14:textId="77777777" w:rsidR="005913C3" w:rsidRPr="009C0474" w:rsidRDefault="005913C3" w:rsidP="00585F57">
            <w:pPr>
              <w:rPr>
                <w:rFonts w:cs="Arial"/>
              </w:rPr>
            </w:pPr>
            <w:r w:rsidRPr="009C0474">
              <w:rPr>
                <w:rFonts w:cs="Arial"/>
              </w:rPr>
              <w:t xml:space="preserve">DAT2 szabályzat </w:t>
            </w:r>
          </w:p>
        </w:tc>
        <w:tc>
          <w:tcPr>
            <w:tcW w:w="6096" w:type="dxa"/>
          </w:tcPr>
          <w:p w14:paraId="54B7E8EE" w14:textId="77777777" w:rsidR="005913C3" w:rsidRPr="009C0474" w:rsidRDefault="005913C3" w:rsidP="00585F57">
            <w:pPr>
              <w:rPr>
                <w:rFonts w:cs="Arial"/>
              </w:rPr>
            </w:pPr>
            <w:r w:rsidRPr="009C0474">
              <w:rPr>
                <w:rFonts w:cs="Arial"/>
              </w:rPr>
              <w:t xml:space="preserve">A földmérési alaptérképek digitális alaptérképpé történő átalakításáról és minőségellenőrzéséről. </w:t>
            </w:r>
          </w:p>
        </w:tc>
      </w:tr>
      <w:tr w:rsidR="005913C3" w:rsidRPr="009C0474" w14:paraId="49942C71" w14:textId="77777777" w:rsidTr="00585F57">
        <w:trPr>
          <w:trHeight w:val="217"/>
        </w:trPr>
        <w:tc>
          <w:tcPr>
            <w:tcW w:w="2802" w:type="dxa"/>
          </w:tcPr>
          <w:p w14:paraId="11BB5A9F" w14:textId="77777777" w:rsidR="005913C3" w:rsidRPr="009C0474" w:rsidRDefault="005913C3" w:rsidP="00585F57">
            <w:pPr>
              <w:rPr>
                <w:rFonts w:cs="Arial"/>
              </w:rPr>
            </w:pPr>
            <w:r w:rsidRPr="009C0474">
              <w:rPr>
                <w:rFonts w:cs="Arial"/>
              </w:rPr>
              <w:t xml:space="preserve">EHO_1 szabályzat </w:t>
            </w:r>
          </w:p>
        </w:tc>
        <w:tc>
          <w:tcPr>
            <w:tcW w:w="6096" w:type="dxa"/>
          </w:tcPr>
          <w:p w14:paraId="5B904AD8" w14:textId="77777777" w:rsidR="005913C3" w:rsidRPr="009C0474" w:rsidRDefault="005913C3" w:rsidP="00585F57">
            <w:pPr>
              <w:rPr>
                <w:rFonts w:cs="Arial"/>
              </w:rPr>
            </w:pPr>
            <w:r w:rsidRPr="009C0474">
              <w:rPr>
                <w:rFonts w:cs="Arial"/>
              </w:rPr>
              <w:t xml:space="preserve">Mérnökgeodéziai szabályzat és jelkulcs </w:t>
            </w:r>
          </w:p>
        </w:tc>
      </w:tr>
    </w:tbl>
    <w:p w14:paraId="5479BB13" w14:textId="77777777" w:rsidR="005913C3" w:rsidRDefault="005913C3" w:rsidP="005913C3"/>
    <w:p w14:paraId="5D0AA171" w14:textId="5C31DD71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Az 1:500 méretarányban megadott jelkulcsokat kell alkalmazni. Az 1:1000-es és 1:250-es méretarány esetén a léptéktényezőt egyedileg szükséges beállítani, a jelkulcsi ábrázolásnak minden esetben a valós</w:t>
      </w:r>
      <w:r w:rsidR="00C93BD4">
        <w:rPr>
          <w:rFonts w:cs="Arial"/>
        </w:rPr>
        <w:t>,</w:t>
      </w:r>
      <w:r w:rsidRPr="009C0474">
        <w:rPr>
          <w:rFonts w:cs="Arial"/>
        </w:rPr>
        <w:t xml:space="preserve"> vagy jelkulcsnak megfelelő mérethelyes állapotúnak kell lenni, amely</w:t>
      </w:r>
      <w:r w:rsidR="00F06F00">
        <w:rPr>
          <w:rFonts w:cs="Arial"/>
        </w:rPr>
        <w:t>nek</w:t>
      </w:r>
      <w:r w:rsidRPr="009C0474">
        <w:rPr>
          <w:rFonts w:cs="Arial"/>
        </w:rPr>
        <w:t xml:space="preserve"> minden esetben az 1:500-as nyomatnak megfelelő megjelenítést kell biztosítani.   </w:t>
      </w:r>
    </w:p>
    <w:p w14:paraId="7BE04836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Jelen jelkulcsleírás második része tartalmazza a vonalas és a felületszerű ábrázolásokat is.</w:t>
      </w:r>
    </w:p>
    <w:p w14:paraId="663F297D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Alapesetben a vonalas és a jelkulcs ábrázolások alap vonalvastagsága 0,13 mm.</w:t>
      </w:r>
    </w:p>
    <w:p w14:paraId="20279394" w14:textId="4A1D08EE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 jelkulcsok alapesetben két változó értékhellyel kerültek meghatározásra. A változó értékekhez az igénynek megfelelő adattábla értékek rendelhetők. Standard lehelyezés esetén a V1 változó mindig látszik és az objektumok típusát tartalmazza, a V2 változó láthatatlan beállítása az objektum ID-t tartalmazza.</w:t>
      </w:r>
    </w:p>
    <w:p w14:paraId="29554F36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 xml:space="preserve">A V1 és V2 változók szövegtípusai = </w:t>
      </w:r>
      <w:proofErr w:type="spellStart"/>
      <w:r w:rsidRPr="009C0474">
        <w:rPr>
          <w:rFonts w:cs="Arial"/>
        </w:rPr>
        <w:t>Romans</w:t>
      </w:r>
      <w:proofErr w:type="spellEnd"/>
      <w:r w:rsidRPr="009C0474">
        <w:rPr>
          <w:rFonts w:cs="Arial"/>
        </w:rPr>
        <w:t xml:space="preserve"> magassága = léptékhez igazodó, 1:500-as esetén 5 mm</w:t>
      </w:r>
    </w:p>
    <w:p w14:paraId="48CC982B" w14:textId="000916EA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Az 5 m</w:t>
      </w:r>
      <w:r w:rsidRPr="000C15E8">
        <w:rPr>
          <w:rFonts w:cs="Arial"/>
          <w:vertAlign w:val="superscript"/>
        </w:rPr>
        <w:t>2</w:t>
      </w:r>
      <w:r w:rsidRPr="009C0474">
        <w:rPr>
          <w:rFonts w:cs="Arial"/>
        </w:rPr>
        <w:t xml:space="preserve"> –</w:t>
      </w:r>
      <w:proofErr w:type="spellStart"/>
      <w:r w:rsidRPr="009C0474">
        <w:rPr>
          <w:rFonts w:cs="Arial"/>
        </w:rPr>
        <w:t>nél</w:t>
      </w:r>
      <w:proofErr w:type="spellEnd"/>
      <w:r w:rsidRPr="009C0474">
        <w:rPr>
          <w:rFonts w:cs="Arial"/>
        </w:rPr>
        <w:t xml:space="preserve"> nagyobb kiterjedésű hírközlési létesítmény</w:t>
      </w:r>
      <w:r w:rsidR="00F06F00">
        <w:rPr>
          <w:rFonts w:cs="Arial"/>
        </w:rPr>
        <w:t>t</w:t>
      </w:r>
      <w:r w:rsidRPr="009C0474">
        <w:rPr>
          <w:rFonts w:cs="Arial"/>
        </w:rPr>
        <w:t xml:space="preserve"> alakhelyesen felületként kell ábrázolni, az 5 m</w:t>
      </w:r>
      <w:r w:rsidRPr="000C15E8">
        <w:rPr>
          <w:rFonts w:cs="Arial"/>
          <w:vertAlign w:val="superscript"/>
        </w:rPr>
        <w:t>2</w:t>
      </w:r>
      <w:r w:rsidRPr="009C0474">
        <w:rPr>
          <w:rFonts w:cs="Arial"/>
        </w:rPr>
        <w:t xml:space="preserve"> alatti hírközlési létesítményeket jelkulcs szerint kell ábrázolni.</w:t>
      </w:r>
    </w:p>
    <w:p w14:paraId="6BF68362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Minden vonalas létesítményt vonallánccal kell ábrázolni, és minden vonalláncnak hírközlési elemhez kell csatlakoznia.</w:t>
      </w:r>
    </w:p>
    <w:p w14:paraId="6B1B37AB" w14:textId="56EC7D3C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Az 1 méternél szélesebb hírközlési hálózatot a valós kiterjedésű vonallánccal kell ábrázolni (ezt a rendszertervnél pontosítani szükséges). Segédprogram esetén többszörös vonallánccal kezelendő, objektum kitakarás nem megengedett.</w:t>
      </w:r>
    </w:p>
    <w:p w14:paraId="0E3378B6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 xml:space="preserve">Közös nyomvonalon haladó hírközlési </w:t>
      </w:r>
      <w:proofErr w:type="spellStart"/>
      <w:r w:rsidRPr="009C0474">
        <w:rPr>
          <w:rFonts w:cs="Arial"/>
        </w:rPr>
        <w:t>hálózatokat</w:t>
      </w:r>
      <w:proofErr w:type="spellEnd"/>
      <w:r w:rsidRPr="009C0474">
        <w:rPr>
          <w:rFonts w:cs="Arial"/>
        </w:rPr>
        <w:t xml:space="preserve"> külön – külön is ábrázolni szükséges, az objektum modellben meghatározott adattartalommal.</w:t>
      </w:r>
    </w:p>
    <w:p w14:paraId="67AA8CA5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 vonalas létesítmények feliratait az objektum adatokból az igénynek megfelelően kell képezni, és a vonalas objektum közepén északi tájolással, nyomvonallal párhuzamosan szükséges feliratozni. Standard beállítás esetén a kábel vagy hálózat típusa-hossza kerül feliratozásra.</w:t>
      </w:r>
    </w:p>
    <w:p w14:paraId="14E28E6E" w14:textId="1746D0BD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Bizonytalan nyomvonal</w:t>
      </w:r>
      <w:r w:rsidR="00476E7A">
        <w:rPr>
          <w:rFonts w:cs="Arial"/>
        </w:rPr>
        <w:t>ként jelölni</w:t>
      </w:r>
      <w:r w:rsidRPr="009C0474">
        <w:rPr>
          <w:rFonts w:cs="Arial"/>
        </w:rPr>
        <w:t xml:space="preserve"> kell azon hálózati elemeket, melyek nem rendelkeznek pontos</w:t>
      </w:r>
      <w:r w:rsidR="00F06F00">
        <w:rPr>
          <w:rFonts w:cs="Arial"/>
        </w:rPr>
        <w:t>,</w:t>
      </w:r>
      <w:r w:rsidRPr="009C0474">
        <w:rPr>
          <w:rFonts w:cs="Arial"/>
        </w:rPr>
        <w:t xml:space="preserve"> az e-közmű rendeletben meghatározott minőségű bemérési adatokkal.</w:t>
      </w:r>
    </w:p>
    <w:p w14:paraId="527EC86F" w14:textId="4F35CE26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 xml:space="preserve">A vezetékek ábrázolásánál </w:t>
      </w:r>
      <w:r w:rsidR="007A5B07" w:rsidRPr="009C0474">
        <w:rPr>
          <w:rFonts w:cs="Arial"/>
        </w:rPr>
        <w:t>az egységes elektronikus közműnyilvántartásról szóló</w:t>
      </w:r>
      <w:r w:rsidRPr="009C0474">
        <w:rPr>
          <w:rFonts w:cs="Arial"/>
        </w:rPr>
        <w:t xml:space="preserve"> 324/2013. Korm. rendelet</w:t>
      </w:r>
      <w:r w:rsidR="007A5B07">
        <w:rPr>
          <w:rFonts w:cs="Arial"/>
        </w:rPr>
        <w:t xml:space="preserve">ben leírt </w:t>
      </w:r>
      <w:r w:rsidRPr="009C0474">
        <w:rPr>
          <w:rFonts w:cs="Arial"/>
        </w:rPr>
        <w:t>szabályozást kell alkalmazni</w:t>
      </w:r>
      <w:r w:rsidR="007A5B07">
        <w:rPr>
          <w:rFonts w:cs="Arial"/>
        </w:rPr>
        <w:t>,</w:t>
      </w:r>
      <w:r w:rsidRPr="009C0474">
        <w:rPr>
          <w:rFonts w:cs="Arial"/>
        </w:rPr>
        <w:t xml:space="preserve"> </w:t>
      </w:r>
      <w:r w:rsidR="00F06F00">
        <w:rPr>
          <w:rFonts w:cs="Arial"/>
        </w:rPr>
        <w:t>a</w:t>
      </w:r>
      <w:r w:rsidRPr="009C0474">
        <w:rPr>
          <w:rFonts w:cs="Arial"/>
        </w:rPr>
        <w:t xml:space="preserve"> rendeletben meghatározott tartalmi követelménnyel és ábrázolási előírással. Rétegkezelésnél szabály, hogy közmű és közmű jellegű szolgáltatók adatait külön – külön rétegen kell ábrázolni</w:t>
      </w:r>
      <w:r w:rsidR="00F06F00">
        <w:rPr>
          <w:rFonts w:cs="Arial"/>
        </w:rPr>
        <w:t>, m</w:t>
      </w:r>
      <w:r w:rsidRPr="009C0474">
        <w:rPr>
          <w:rFonts w:cs="Arial"/>
        </w:rPr>
        <w:t>egteremtve a színek felületen való csoportos módosítási lehetőségét.</w:t>
      </w:r>
    </w:p>
    <w:p w14:paraId="64DC262F" w14:textId="77777777" w:rsidR="005913C3" w:rsidRPr="009C0474" w:rsidRDefault="005913C3" w:rsidP="005913C3">
      <w:r w:rsidRPr="009C0474">
        <w:t>A vonalas ábrázolás színjelölése:</w:t>
      </w:r>
    </w:p>
    <w:tbl>
      <w:tblPr>
        <w:tblW w:w="6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1386"/>
        <w:gridCol w:w="1253"/>
        <w:gridCol w:w="1100"/>
      </w:tblGrid>
      <w:tr w:rsidR="005913C3" w:rsidRPr="009C0474" w14:paraId="4910363B" w14:textId="77777777" w:rsidTr="005913C3">
        <w:trPr>
          <w:trHeight w:val="300"/>
          <w:tblHeader/>
          <w:jc w:val="center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B1CD6F" w14:textId="77777777" w:rsidR="005913C3" w:rsidRPr="009C0474" w:rsidRDefault="005913C3" w:rsidP="005913C3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>Szakág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231EE5" w14:textId="77777777" w:rsidR="005913C3" w:rsidRPr="009C0474" w:rsidRDefault="005913C3" w:rsidP="005913C3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>Színjelölés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6535E5" w14:textId="77777777" w:rsidR="005913C3" w:rsidRPr="009C0474" w:rsidRDefault="005913C3" w:rsidP="005913C3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>RGB kód: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D17206" w14:textId="77777777" w:rsidR="005913C3" w:rsidRPr="009C0474" w:rsidRDefault="005913C3" w:rsidP="005913C3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>HTML szín:</w:t>
            </w:r>
          </w:p>
        </w:tc>
      </w:tr>
      <w:tr w:rsidR="005913C3" w:rsidRPr="009C0474" w14:paraId="4DB12162" w14:textId="77777777" w:rsidTr="00585F57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5E6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Alaptérkép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A7F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Fekete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06B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0,0,0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7C0ED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000000</w:t>
            </w:r>
          </w:p>
        </w:tc>
      </w:tr>
      <w:tr w:rsidR="005913C3" w:rsidRPr="009C0474" w14:paraId="27D6B1A2" w14:textId="77777777" w:rsidTr="00585F57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8BE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Erősáram villamos vezeték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454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Piros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BA9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255,0,0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02C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FF0000</w:t>
            </w:r>
          </w:p>
        </w:tc>
      </w:tr>
      <w:tr w:rsidR="005913C3" w:rsidRPr="009C0474" w14:paraId="3196E0DE" w14:textId="77777777" w:rsidTr="00585F57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4F9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Hírközlési gyengeáramú vezeték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64F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Zöld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11CD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0,128,0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B68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008000</w:t>
            </w:r>
          </w:p>
        </w:tc>
      </w:tr>
      <w:tr w:rsidR="005913C3" w:rsidRPr="009C0474" w14:paraId="408EBC5B" w14:textId="77777777" w:rsidTr="00585F57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6D8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Vízellátás vezeték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B04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Kék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AAB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0,0,255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8E3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0000FF</w:t>
            </w:r>
          </w:p>
        </w:tc>
      </w:tr>
      <w:tr w:rsidR="005913C3" w:rsidRPr="009C0474" w14:paraId="3D53CC45" w14:textId="77777777" w:rsidTr="00585F57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C9D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Szennyvíz és csapadékvíz ellátás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4F8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Barna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780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165,42,42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EAB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A52A2A</w:t>
            </w:r>
          </w:p>
        </w:tc>
      </w:tr>
      <w:tr w:rsidR="005913C3" w:rsidRPr="009C0474" w14:paraId="4DC05F29" w14:textId="77777777" w:rsidTr="00585F57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3FB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lastRenderedPageBreak/>
              <w:t>Szénhidrogén hálózat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48B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Sárga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6A4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255,255,0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D87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FFFF00</w:t>
            </w:r>
          </w:p>
        </w:tc>
      </w:tr>
      <w:tr w:rsidR="005913C3" w:rsidRPr="009C0474" w14:paraId="48590E5C" w14:textId="77777777" w:rsidTr="00585F57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8840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Távhő (h</w:t>
            </w:r>
            <w:r w:rsidRPr="009C0474">
              <w:rPr>
                <w:rFonts w:cs="Arial"/>
                <w:color w:val="000000"/>
              </w:rPr>
              <w:t>őellátó</w:t>
            </w:r>
            <w:r>
              <w:rPr>
                <w:rFonts w:cs="Arial"/>
                <w:color w:val="000000"/>
              </w:rPr>
              <w:t>)</w:t>
            </w:r>
            <w:r w:rsidRPr="009C0474">
              <w:rPr>
                <w:rFonts w:cs="Arial"/>
                <w:color w:val="000000"/>
              </w:rPr>
              <w:t xml:space="preserve"> vezetékek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EFB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Lila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31F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238,130,238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E5E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EE82EE</w:t>
            </w:r>
          </w:p>
        </w:tc>
      </w:tr>
      <w:tr w:rsidR="005913C3" w:rsidRPr="009C0474" w14:paraId="66E50DBD" w14:textId="77777777" w:rsidTr="00585F57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BCC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Egyéb vezetékek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F2AE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Narancssárga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EA5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EB7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</w:p>
        </w:tc>
      </w:tr>
    </w:tbl>
    <w:p w14:paraId="7C4CF4A2" w14:textId="77777777" w:rsidR="005913C3" w:rsidRPr="009C0474" w:rsidRDefault="005913C3" w:rsidP="005913C3"/>
    <w:p w14:paraId="2F51D70D" w14:textId="5E32629E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jc w:val="left"/>
        <w:rPr>
          <w:rFonts w:cs="Arial"/>
        </w:rPr>
      </w:pPr>
      <w:r w:rsidRPr="009C0474">
        <w:rPr>
          <w:rFonts w:cs="Arial"/>
        </w:rPr>
        <w:t>A jelkulcsok beillesztési pontjait piros „</w:t>
      </w:r>
      <w:proofErr w:type="gramStart"/>
      <w:r w:rsidRPr="009C0474">
        <w:rPr>
          <w:rFonts w:cs="Arial"/>
        </w:rPr>
        <w:t>x”-</w:t>
      </w:r>
      <w:proofErr w:type="gramEnd"/>
      <w:r w:rsidR="00F06F00">
        <w:rPr>
          <w:rFonts w:cs="Arial"/>
        </w:rPr>
        <w:t>sz</w:t>
      </w:r>
      <w:r w:rsidR="00F06F00" w:rsidRPr="009C0474">
        <w:rPr>
          <w:rFonts w:cs="Arial"/>
        </w:rPr>
        <w:t xml:space="preserve">el </w:t>
      </w:r>
      <w:r w:rsidRPr="009C0474">
        <w:rPr>
          <w:rFonts w:cs="Arial"/>
        </w:rPr>
        <w:t>jelöltük.</w:t>
      </w:r>
    </w:p>
    <w:p w14:paraId="71B3CC49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 jelkulcsok 0 fok elforgatási szögét (alapállás) piros nyíllal jelöltük, az elforgatási szöget minden jelkulcsnál az alapálláshoz képest, óramutató járással megegyező irányú elfordulás fok, perc, másodperc értékkel kell megadni.</w:t>
      </w:r>
    </w:p>
    <w:p w14:paraId="19B10010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 jelkulcsok megjelenését az objektumok alábbi tulajdonságai változtatják:</w:t>
      </w:r>
    </w:p>
    <w:p w14:paraId="365C1CE3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méretarány (1:500-as, 1:4000-es vagy 1:10000 – 1:25000)</w:t>
      </w:r>
    </w:p>
    <w:p w14:paraId="06CCF75A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objektum státusza (tervezett, üzemelő, bontott, üzemen kívüli, ismeretlen)</w:t>
      </w:r>
    </w:p>
    <w:p w14:paraId="0039E4BB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rajzi dokumentáció típusa (nyomvonalas rajz, elvi rajz, egyéb műszaki dokumentáció)</w:t>
      </w:r>
    </w:p>
    <w:p w14:paraId="480893C7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 xml:space="preserve">felhasználási mód (e-közmű, adatszolgáltatás külsős tervhez, engedélyterv, </w:t>
      </w:r>
      <w:proofErr w:type="gramStart"/>
      <w:r w:rsidRPr="009C0474">
        <w:rPr>
          <w:rFonts w:cs="Arial"/>
        </w:rPr>
        <w:t>stb..</w:t>
      </w:r>
      <w:proofErr w:type="gramEnd"/>
      <w:r w:rsidRPr="009C0474">
        <w:rPr>
          <w:rFonts w:cs="Arial"/>
        </w:rPr>
        <w:t>)</w:t>
      </w:r>
    </w:p>
    <w:p w14:paraId="0C1A1BD4" w14:textId="49836DAD" w:rsidR="005913C3" w:rsidRPr="005913C3" w:rsidRDefault="005913C3" w:rsidP="005913C3">
      <w:pPr>
        <w:ind w:left="426"/>
        <w:rPr>
          <w:rFonts w:cs="Arial"/>
        </w:rPr>
      </w:pPr>
      <w:r w:rsidRPr="005913C3">
        <w:rPr>
          <w:rFonts w:cs="Arial"/>
        </w:rPr>
        <w:t>Ahhoz, hogy minden változóhoz megfelelő megjelenítést párosítsunk</w:t>
      </w:r>
      <w:r w:rsidR="00F06F00">
        <w:rPr>
          <w:rFonts w:cs="Arial"/>
        </w:rPr>
        <w:t>,</w:t>
      </w:r>
      <w:r w:rsidRPr="005913C3">
        <w:rPr>
          <w:rFonts w:cs="Arial"/>
        </w:rPr>
        <w:t xml:space="preserve"> a rendszerfejlesztés során folyamatosan aktualizálni szükséges a jelkulcs listát. Jelen jelkulcs készlet az 1:500-as 1:4000-es engedélytervhez készült, továbbá az e-közmű rendelet adatátadási kötelezettségével szinkronban van.</w:t>
      </w:r>
    </w:p>
    <w:p w14:paraId="60AA5068" w14:textId="12C2B22A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 vonalas hálózatok ábrázolásánál elsődlegesen színkóddal és vonalvastagsággal különböztet</w:t>
      </w:r>
      <w:r w:rsidR="00F06F00">
        <w:rPr>
          <w:rFonts w:cs="Arial"/>
        </w:rPr>
        <w:t>jü</w:t>
      </w:r>
      <w:r w:rsidRPr="009C0474">
        <w:rPr>
          <w:rFonts w:cs="Arial"/>
        </w:rPr>
        <w:t>k meg az eltérő hálózati síkokat, beépítéseket, státuszokat. A hagyományos ábrázolási technikák, vonaltípusok használat</w:t>
      </w:r>
      <w:r w:rsidR="00476E7A">
        <w:rPr>
          <w:rFonts w:cs="Arial"/>
        </w:rPr>
        <w:t>át (saját felhasználásra) megengedi az adatbázisszemléletű tervezés</w:t>
      </w:r>
      <w:r w:rsidRPr="009C0474">
        <w:rPr>
          <w:rFonts w:cs="Arial"/>
        </w:rPr>
        <w:t>, de a fokozatos kiváltásukra kell törekednünk a térinformatikai ábrázolás</w:t>
      </w:r>
      <w:r w:rsidR="00F06F00">
        <w:rPr>
          <w:rFonts w:cs="Arial"/>
        </w:rPr>
        <w:t>i</w:t>
      </w:r>
      <w:r w:rsidRPr="009C0474">
        <w:rPr>
          <w:rFonts w:cs="Arial"/>
        </w:rPr>
        <w:t xml:space="preserve"> technikák elterjedésével. </w:t>
      </w:r>
    </w:p>
    <w:tbl>
      <w:tblPr>
        <w:tblW w:w="9459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1104"/>
        <w:gridCol w:w="2126"/>
        <w:gridCol w:w="2020"/>
        <w:gridCol w:w="1074"/>
        <w:gridCol w:w="1816"/>
      </w:tblGrid>
      <w:tr w:rsidR="005913C3" w:rsidRPr="009C0474" w14:paraId="21126949" w14:textId="77777777" w:rsidTr="005913C3">
        <w:trPr>
          <w:trHeight w:val="300"/>
          <w:tblHeader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0DB8F0F" w14:textId="77777777" w:rsidR="005913C3" w:rsidRPr="009C0474" w:rsidRDefault="005913C3" w:rsidP="00585F57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>Megnevezés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0BEDCC" w14:textId="77777777" w:rsidR="005913C3" w:rsidRPr="009C0474" w:rsidRDefault="005913C3" w:rsidP="00585F57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>Típus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EAE5932" w14:textId="77777777" w:rsidR="005913C3" w:rsidRPr="009C0474" w:rsidRDefault="005913C3" w:rsidP="00585F57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>Vonaltípus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A086FA" w14:textId="77777777" w:rsidR="005913C3" w:rsidRPr="009C0474" w:rsidRDefault="005913C3" w:rsidP="00585F57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>Megjelenítés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66EBAB" w14:textId="77777777" w:rsidR="005913C3" w:rsidRPr="009C0474" w:rsidRDefault="005913C3" w:rsidP="00585F57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>Színkód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6BBBD9" w14:textId="77777777" w:rsidR="005913C3" w:rsidRPr="009C0474" w:rsidRDefault="005913C3" w:rsidP="00585F57">
            <w:pPr>
              <w:jc w:val="center"/>
              <w:rPr>
                <w:rFonts w:cs="Arial"/>
                <w:b/>
                <w:color w:val="000000"/>
              </w:rPr>
            </w:pPr>
            <w:r w:rsidRPr="009C0474">
              <w:rPr>
                <w:rFonts w:cs="Arial"/>
                <w:b/>
                <w:color w:val="000000"/>
              </w:rPr>
              <w:t xml:space="preserve">1:500-as </w:t>
            </w:r>
          </w:p>
        </w:tc>
      </w:tr>
      <w:tr w:rsidR="005913C3" w:rsidRPr="009C0474" w14:paraId="26EEAA9A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D17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Alépítmény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81B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Tervezett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5DB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C77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109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 xml:space="preserve">R:230 G:0 B:130 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D58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5922A4B1" wp14:editId="21150633">
                  <wp:extent cx="1000340" cy="112815"/>
                  <wp:effectExtent l="19050" t="0" r="9310" b="0"/>
                  <wp:docPr id="57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76" cy="11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7762D658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AFA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Alépítmény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C3F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Üzemelő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22E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121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023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R:230 G:0 B:130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880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3E9B9B95" wp14:editId="72AC80C9">
                  <wp:extent cx="1000340" cy="112815"/>
                  <wp:effectExtent l="19050" t="0" r="9310" b="0"/>
                  <wp:docPr id="58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76" cy="11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4A5C8451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F1F4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Alépítmény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F23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Üzemen kívüli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C46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B71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3AE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R:230 G:0 B:130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D32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5ED5A12B" wp14:editId="4494DC17">
                  <wp:extent cx="1000340" cy="112815"/>
                  <wp:effectExtent l="19050" t="0" r="9310" b="0"/>
                  <wp:docPr id="59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76" cy="11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3F5F8633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E8A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Alépítmény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FE3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Bontott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9DD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folyamatos, áthúzva párhuzamos kettős vonallal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0A9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E3C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R:230 G:0 B:130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32B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1DCC46A8" wp14:editId="40BF6EE0">
                  <wp:extent cx="914400" cy="132180"/>
                  <wp:effectExtent l="19050" t="0" r="0" b="0"/>
                  <wp:docPr id="51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56" cy="13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694EEFAD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25B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Földkábel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0F5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Tervezett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F86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x-szel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A764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799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zöld R:0 G: 128 B:0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CD5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0B0D6B08" wp14:editId="1CCFDBB7">
                  <wp:extent cx="950282" cy="448478"/>
                  <wp:effectExtent l="19050" t="0" r="2218" b="0"/>
                  <wp:docPr id="63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47" cy="44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4E3A2287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B4F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Földkábel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178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Üzemelő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B84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x-szel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C5D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D1B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zöld R:0 G: 128 B:0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9EF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6D2CABBB" wp14:editId="65C5243C">
                  <wp:extent cx="950282" cy="448478"/>
                  <wp:effectExtent l="19050" t="0" r="2218" b="0"/>
                  <wp:docPr id="64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47" cy="44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1C93C32B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62B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Földkábel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FAB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Üzemen kívüli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740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x-szel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352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796D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zöld R:0 G: 128 B:0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3D7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570C0303" wp14:editId="02DC758B">
                  <wp:extent cx="950282" cy="448478"/>
                  <wp:effectExtent l="19050" t="0" r="2218" b="0"/>
                  <wp:docPr id="65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47" cy="44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7BED8DF1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004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Földkábel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158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Bontott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1B88" w14:textId="52F01172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x-szel</w:t>
            </w:r>
            <w:r w:rsidR="00476E7A">
              <w:rPr>
                <w:rFonts w:cs="Arial"/>
                <w:color w:val="000000"/>
              </w:rPr>
              <w:t xml:space="preserve"> és</w:t>
            </w:r>
            <w:r w:rsidRPr="009C0474">
              <w:rPr>
                <w:rFonts w:cs="Arial"/>
                <w:color w:val="000000"/>
              </w:rPr>
              <w:t xml:space="preserve"> /</w:t>
            </w:r>
            <w:r w:rsidR="00476E7A">
              <w:rPr>
                <w:rFonts w:cs="Arial"/>
                <w:color w:val="000000"/>
              </w:rPr>
              <w:t>-</w:t>
            </w:r>
            <w:proofErr w:type="spellStart"/>
            <w:r w:rsidR="00476E7A">
              <w:rPr>
                <w:rFonts w:cs="Arial"/>
                <w:color w:val="000000"/>
              </w:rPr>
              <w:t>rel</w:t>
            </w:r>
            <w:proofErr w:type="spellEnd"/>
            <w:r w:rsidRPr="009C0474">
              <w:rPr>
                <w:rFonts w:cs="Arial"/>
                <w:color w:val="000000"/>
              </w:rPr>
              <w:t xml:space="preserve"> áthúzva </w:t>
            </w:r>
            <w:r w:rsidRPr="009C0474">
              <w:rPr>
                <w:rFonts w:cs="Arial"/>
                <w:color w:val="000000"/>
              </w:rPr>
              <w:lastRenderedPageBreak/>
              <w:t>párhuzamos kettős vonallal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FB2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lastRenderedPageBreak/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1E8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zöld R:0 G: 128 B:0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F76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5E95F4BD" wp14:editId="39DAED0D">
                  <wp:extent cx="902525" cy="121474"/>
                  <wp:effectExtent l="19050" t="0" r="0" b="0"/>
                  <wp:docPr id="48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70" cy="12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67C6DBFB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55D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Légkábel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7D6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Tervezett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D109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hullámvonallal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5CD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011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kék R:0 G:0 B:250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961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1EC4D5E7" wp14:editId="004ED205">
                  <wp:extent cx="859056" cy="112373"/>
                  <wp:effectExtent l="19050" t="0" r="0" b="0"/>
                  <wp:docPr id="54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63" cy="11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5193D06B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194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Légkábel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A49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Üzemelő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037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hullámvonallal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8DD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D98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kék R:0 G:0 B:250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FB6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6ADBA7C9" wp14:editId="07C0BD0A">
                  <wp:extent cx="859056" cy="112373"/>
                  <wp:effectExtent l="19050" t="0" r="0" b="0"/>
                  <wp:docPr id="55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63" cy="11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46115525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6F5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Légkábel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279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Üzemen kívüli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5EB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hullámvonallal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900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53AD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kék R:0 G:0 B:250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0CB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0820E39B" wp14:editId="70C862E9">
                  <wp:extent cx="859056" cy="112373"/>
                  <wp:effectExtent l="19050" t="0" r="0" b="0"/>
                  <wp:docPr id="56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63" cy="11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54680D56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3AA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Légkábel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7DD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Bontott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C65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hullámvonallal / áthúzva párhuzamos kettős vonallal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4B9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414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kék R:0 G:0 B:250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632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528767EC" wp14:editId="2FAABC80">
                  <wp:extent cx="916766" cy="100940"/>
                  <wp:effectExtent l="19050" t="0" r="0" b="0"/>
                  <wp:docPr id="50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65" cy="104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3196209B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763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Légvezeték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950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Tervezett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982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pontvonal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926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D79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világoskék R:0 G:0 B:125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384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440E4654" wp14:editId="72ACD775">
                  <wp:extent cx="950282" cy="224613"/>
                  <wp:effectExtent l="19050" t="0" r="2218" b="0"/>
                  <wp:docPr id="72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58" cy="22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56527B38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B1F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Légvezeték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8B3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Üzemelő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0DE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pontvonal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5A7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460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világoskék R:0 G:0 B:125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100D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6BD2A6A0" wp14:editId="0B4F4389">
                  <wp:extent cx="950282" cy="224613"/>
                  <wp:effectExtent l="19050" t="0" r="2218" b="0"/>
                  <wp:docPr id="73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58" cy="22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4AC7DE70" w14:textId="77777777" w:rsidTr="00585F57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EB8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Légvezeték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B89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Üzemen kívüli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602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pontvonal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B10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58F4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világoskék R:0 G:0 B:125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4D9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7ADE9889" wp14:editId="488EC1B2">
                  <wp:extent cx="950282" cy="224613"/>
                  <wp:effectExtent l="19050" t="0" r="2218" b="0"/>
                  <wp:docPr id="74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58" cy="22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27BCE18E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D46F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Légvezeték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D76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Bontott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7A3D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pontvonal / áthúzva párhuzamos kettős vonallal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69D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F950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világoskék R:0 G:0 B:125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112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 </w:t>
            </w: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27A9A24E" wp14:editId="31C45F9B">
                  <wp:extent cx="902525" cy="107644"/>
                  <wp:effectExtent l="19050" t="0" r="0" b="0"/>
                  <wp:docPr id="52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79" cy="107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33C75844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DD0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Tápkábel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2FB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Tervezett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CD8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 nyíllal, x-szel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C7E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C4A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piros R:125 G:0 B:0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0BB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55948BE8" wp14:editId="3EC831E0">
                  <wp:extent cx="987259" cy="237507"/>
                  <wp:effectExtent l="19050" t="0" r="3341" b="0"/>
                  <wp:docPr id="66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2" cy="238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489F9CA6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FD9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Tápkábel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A8B4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Üzemelő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DE3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 nyíllal, x-szel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3E6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950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piros R:125 G:0 B:0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6D2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212E3C1D" wp14:editId="05C4E0EE">
                  <wp:extent cx="987259" cy="237507"/>
                  <wp:effectExtent l="19050" t="0" r="3341" b="0"/>
                  <wp:docPr id="67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2" cy="238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4DBF1A82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6A5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Tápkábel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63D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Üzemen kívüli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3ACD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 nyíllal, x-szel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ADA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B29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piros R:125 G:0 B:0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540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6CF5CD5F" wp14:editId="2CD49738">
                  <wp:extent cx="987259" cy="237507"/>
                  <wp:effectExtent l="19050" t="0" r="3341" b="0"/>
                  <wp:docPr id="68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2" cy="238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0E787F50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CD2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Tápkábel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7E5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Bontott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E75D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 nyíllal, x-szel / áthúzva párhuzamos kettős vonallal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C75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CF8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piros R:125 G:0 B:0: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C70A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72BA13C9" wp14:editId="6795FB0E">
                  <wp:extent cx="985652" cy="107068"/>
                  <wp:effectExtent l="19050" t="0" r="4948" b="0"/>
                  <wp:docPr id="49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71" cy="11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73B7F878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C7C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Falikábel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DB1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Tervezett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9564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 merőleges vonallal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FD7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736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sárga R:0 G:125 B:125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1B7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7FCD3DCB" wp14:editId="7FC8A2A8">
                  <wp:extent cx="1021278" cy="192347"/>
                  <wp:effectExtent l="19050" t="0" r="7422" b="0"/>
                  <wp:docPr id="69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35" cy="19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410FC4A3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10C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Falikábel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66F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Üzemelő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A0C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 merőleges vonallal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52C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7DA0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sárga R:0 G:125 B:125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3B1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4F15086F" wp14:editId="74F15879">
                  <wp:extent cx="1021278" cy="192347"/>
                  <wp:effectExtent l="19050" t="0" r="7422" b="0"/>
                  <wp:docPr id="70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35" cy="19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1617232E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6E9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lastRenderedPageBreak/>
              <w:t>Falikábel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6F3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Üzemen kívüli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D705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 merőleges vonallal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914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9FB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sárga R:0 G:125 B:125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306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69DC051A" wp14:editId="38BCAD0F">
                  <wp:extent cx="1021278" cy="192347"/>
                  <wp:effectExtent l="19050" t="0" r="7422" b="0"/>
                  <wp:docPr id="71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35" cy="19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6367C0FE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4DB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Falikábel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38B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Bontott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E3B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 merőleges vonallal / áthúzva párhuzamos kettős vonallal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037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718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sárga R:0 G:125 B:125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4A50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3947E088" wp14:editId="157D9135">
                  <wp:extent cx="927468" cy="113471"/>
                  <wp:effectExtent l="19050" t="0" r="5982" b="0"/>
                  <wp:docPr id="53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07" cy="11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1EFFA57C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B9B3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Védőcső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D14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Tervezett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8FE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606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B7FE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R: 125 G:125 B:125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8448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0D3862E4" wp14:editId="473686FD">
                  <wp:extent cx="972729" cy="116097"/>
                  <wp:effectExtent l="19050" t="0" r="0" b="0"/>
                  <wp:docPr id="75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8" cy="11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5D69ACA3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4C1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Védőcső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7B47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Üzemelő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39F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ABD8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D29C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R: 125 G:125 B:125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6EDB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11E580AA" wp14:editId="2C85AAB0">
                  <wp:extent cx="972729" cy="116097"/>
                  <wp:effectExtent l="19050" t="0" r="0" b="0"/>
                  <wp:docPr id="76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8" cy="11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0EDEA122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C454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Védőcső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9F8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Üzemen kívüli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1101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4E52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7C7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R: 125 G:125 B:125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223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noProof/>
                <w:color w:val="000000"/>
                <w:lang w:eastAsia="hu-HU"/>
              </w:rPr>
              <w:drawing>
                <wp:inline distT="0" distB="0" distL="0" distR="0" wp14:anchorId="1EF1ECDE" wp14:editId="4218CCB3">
                  <wp:extent cx="972729" cy="116097"/>
                  <wp:effectExtent l="19050" t="0" r="0" b="0"/>
                  <wp:docPr id="77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8" cy="11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C3" w:rsidRPr="009C0474" w14:paraId="4961F41E" w14:textId="77777777" w:rsidTr="00585F57">
        <w:trPr>
          <w:trHeight w:val="30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4B74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Védőcső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5A29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Bontott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B97F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folyamatos vonal/ áthúzva párhuzamos kettős vonallal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3ED6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Lásd a jelkulcs minta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81C4" w14:textId="77777777" w:rsidR="005913C3" w:rsidRPr="009C0474" w:rsidRDefault="005913C3" w:rsidP="00585F57">
            <w:pPr>
              <w:rPr>
                <w:rFonts w:cs="Arial"/>
                <w:color w:val="000000"/>
              </w:rPr>
            </w:pPr>
            <w:r w:rsidRPr="009C0474">
              <w:rPr>
                <w:rFonts w:cs="Arial"/>
                <w:color w:val="000000"/>
              </w:rPr>
              <w:t>R: 125 G:125 B:125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16F1" w14:textId="21DB7FB8" w:rsidR="005913C3" w:rsidRPr="009C0474" w:rsidRDefault="00BC5433" w:rsidP="00585F5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</w:p>
        </w:tc>
      </w:tr>
    </w:tbl>
    <w:p w14:paraId="4DDEF133" w14:textId="77777777" w:rsidR="005913C3" w:rsidRPr="009C0474" w:rsidRDefault="005913C3" w:rsidP="005913C3"/>
    <w:p w14:paraId="7CD8043F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 jelkulcsok és vonalas hálózatok ábrázolásnál az alábbi (nyomtatási) vonalvastagságok használata a javasolt.</w:t>
      </w:r>
    </w:p>
    <w:p w14:paraId="0627D31C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Meglévő, üzemelő hálózatok 0,23 mm</w:t>
      </w:r>
    </w:p>
    <w:p w14:paraId="40DA9424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Tervezett hálózatok 0,53 mm</w:t>
      </w:r>
    </w:p>
    <w:p w14:paraId="1C72010C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Üzemen kívüli hálózatok 0,1 mm</w:t>
      </w:r>
    </w:p>
    <w:p w14:paraId="5C9EE646" w14:textId="2A286901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 xml:space="preserve">A hírközlési hálózatok adatszolgáltatása esetén a nyomvonalak adatszolgáltatási színe </w:t>
      </w:r>
      <w:r w:rsidR="00BC5433">
        <w:rPr>
          <w:rFonts w:cs="Arial"/>
        </w:rPr>
        <w:t>z</w:t>
      </w:r>
      <w:r w:rsidRPr="009C0474">
        <w:rPr>
          <w:rFonts w:cs="Arial"/>
        </w:rPr>
        <w:t>öld (rgb:0,128,0)</w:t>
      </w:r>
      <w:r w:rsidR="00BC5433">
        <w:rPr>
          <w:rFonts w:cs="Arial"/>
        </w:rPr>
        <w:t>,</w:t>
      </w:r>
      <w:r w:rsidRPr="009C0474">
        <w:rPr>
          <w:rFonts w:cs="Arial"/>
        </w:rPr>
        <w:t xml:space="preserve"> a vonal típusa folyamatos vonal –T- 4 karakterrel a szolgáltatói rövidítés betűjellel.</w:t>
      </w:r>
    </w:p>
    <w:p w14:paraId="56F4FF1E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Az EHO_3 mintaként szerepel a későbbi jelkulcsok ábrázolás technikájához is.</w:t>
      </w:r>
    </w:p>
    <w:p w14:paraId="0FEC0D20" w14:textId="616DC324" w:rsidR="005913C3" w:rsidRPr="00476E7A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476E7A">
        <w:rPr>
          <w:rFonts w:cs="Arial"/>
        </w:rPr>
        <w:t>Piros színnel került</w:t>
      </w:r>
      <w:r w:rsidR="00BC5433" w:rsidRPr="00476E7A">
        <w:rPr>
          <w:rFonts w:cs="Arial"/>
        </w:rPr>
        <w:t>ek</w:t>
      </w:r>
      <w:r w:rsidRPr="00476E7A">
        <w:rPr>
          <w:rFonts w:cs="Arial"/>
        </w:rPr>
        <w:t xml:space="preserve"> kiemelésre azon jelkulcsok nevei, melyek használata javasolt az engedélyezési eljárásban.</w:t>
      </w:r>
    </w:p>
    <w:p w14:paraId="6DC03553" w14:textId="77777777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rPr>
          <w:rFonts w:cs="Arial"/>
        </w:rPr>
      </w:pPr>
      <w:r w:rsidRPr="009C0474">
        <w:rPr>
          <w:rFonts w:cs="Arial"/>
        </w:rPr>
        <w:t>Az elvi rajzi szimbólumok méretarány nélküli megjelenítéssel készülnek, azaz lépték nélküliek. Egy-egy objektum adattartalmát az objektum modell határozza meg, az elvi rajzon kiírandó adatokhoz a cellaszerkezetű blokkot készítettünk. A cellaszerkezet sorainak számát a kiírandó adatok mennyisége határozza meg. Minden objektumról az azonosításhoz szükséges minimum adatkör az alábbi:</w:t>
      </w:r>
    </w:p>
    <w:p w14:paraId="01CAB3E8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jc w:val="left"/>
        <w:rPr>
          <w:rFonts w:cs="Arial"/>
        </w:rPr>
      </w:pPr>
      <w:r w:rsidRPr="009C0474">
        <w:rPr>
          <w:rFonts w:cs="Arial"/>
        </w:rPr>
        <w:t>Azonosító, azaz objektum ID</w:t>
      </w:r>
    </w:p>
    <w:p w14:paraId="58647D68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jc w:val="left"/>
        <w:rPr>
          <w:rFonts w:cs="Arial"/>
        </w:rPr>
      </w:pPr>
      <w:r w:rsidRPr="009C0474">
        <w:rPr>
          <w:rFonts w:cs="Arial"/>
        </w:rPr>
        <w:t>Strukturált címadat</w:t>
      </w:r>
    </w:p>
    <w:p w14:paraId="222BEC7B" w14:textId="77777777" w:rsidR="005913C3" w:rsidRPr="009C0474" w:rsidRDefault="005913C3" w:rsidP="005913C3">
      <w:pPr>
        <w:pStyle w:val="Listaszerbekezds"/>
        <w:numPr>
          <w:ilvl w:val="1"/>
          <w:numId w:val="29"/>
        </w:numPr>
        <w:spacing w:before="0" w:after="200"/>
        <w:jc w:val="left"/>
        <w:rPr>
          <w:rFonts w:cs="Arial"/>
        </w:rPr>
      </w:pPr>
      <w:r w:rsidRPr="009C0474">
        <w:rPr>
          <w:rFonts w:cs="Arial"/>
        </w:rPr>
        <w:t>Eszköz típus</w:t>
      </w:r>
    </w:p>
    <w:p w14:paraId="0A1BF22B" w14:textId="6B511E75" w:rsidR="005913C3" w:rsidRPr="009C0474" w:rsidRDefault="005913C3" w:rsidP="005913C3">
      <w:pPr>
        <w:pStyle w:val="Listaszerbekezds"/>
        <w:numPr>
          <w:ilvl w:val="0"/>
          <w:numId w:val="29"/>
        </w:numPr>
        <w:spacing w:before="0" w:after="200"/>
        <w:jc w:val="left"/>
        <w:rPr>
          <w:rFonts w:cs="Arial"/>
        </w:rPr>
      </w:pPr>
      <w:r w:rsidRPr="009C0474">
        <w:rPr>
          <w:rFonts w:cs="Arial"/>
        </w:rPr>
        <w:t>Az elvi rajzi ábrázolás észak jellel ellátott, északi tájolású derékszögű nyomvonalvezetéssel szükséges ábrázol</w:t>
      </w:r>
      <w:r w:rsidR="00BC5433">
        <w:rPr>
          <w:rFonts w:cs="Arial"/>
        </w:rPr>
        <w:t>ni</w:t>
      </w:r>
      <w:r w:rsidRPr="009C0474">
        <w:rPr>
          <w:rFonts w:cs="Arial"/>
        </w:rPr>
        <w:t xml:space="preserve">. A vonalvezetésben 90 és 45 fokú törés engedélyezett. </w:t>
      </w:r>
    </w:p>
    <w:p w14:paraId="6D261A09" w14:textId="77777777" w:rsidR="005913C3" w:rsidRPr="009C0474" w:rsidRDefault="005913C3" w:rsidP="005913C3">
      <w:pPr>
        <w:spacing w:after="200"/>
        <w:rPr>
          <w:rFonts w:cs="Arial"/>
        </w:rPr>
      </w:pPr>
      <w:r w:rsidRPr="009C0474">
        <w:rPr>
          <w:rFonts w:cs="Arial"/>
        </w:rPr>
        <w:br w:type="page"/>
      </w:r>
    </w:p>
    <w:p w14:paraId="69C1B0DF" w14:textId="77777777" w:rsidR="005913C3" w:rsidRPr="009C0474" w:rsidRDefault="005913C3" w:rsidP="005913C3">
      <w:pPr>
        <w:pStyle w:val="Cmsor1"/>
      </w:pPr>
      <w:bookmarkStart w:id="10" w:name="_Toc492293406"/>
      <w:r w:rsidRPr="009C0474">
        <w:lastRenderedPageBreak/>
        <w:t>Nyomvonalas ábrázolás jelkulcsai</w:t>
      </w:r>
      <w:bookmarkEnd w:id="10"/>
    </w:p>
    <w:p w14:paraId="46AB408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A1 jelű akna</w:t>
      </w:r>
    </w:p>
    <w:p w14:paraId="32D7CCB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0001</w:t>
      </w:r>
    </w:p>
    <w:p w14:paraId="1BD484F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42FE737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C71D6E1" wp14:editId="464D4623">
            <wp:extent cx="4219138" cy="2179122"/>
            <wp:effectExtent l="19050" t="0" r="0" b="0"/>
            <wp:docPr id="3" name="Kép 3" descr="C:\Users\szala\AppData\Local\Microsoft\Windows\INetCache\Content.Word\össze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la\AppData\Local\Microsoft\Windows\INetCache\Content.Word\összes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9" t="4975" r="1135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38" cy="217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683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A2 jelű akna</w:t>
      </w:r>
    </w:p>
    <w:p w14:paraId="6928C03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0002</w:t>
      </w:r>
    </w:p>
    <w:p w14:paraId="5B6369A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FD8294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D8882BC" wp14:editId="190C2DDB">
            <wp:extent cx="4326049" cy="2190997"/>
            <wp:effectExtent l="19050" t="0" r="0" b="0"/>
            <wp:docPr id="78" name="Kép 4" descr="C:\Users\szala\AppData\Local\Microsoft\Windows\INetCache\Content.Word\összes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ala\AppData\Local\Microsoft\Windows\INetCache\Content.Word\összes_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7" t="5473" r="1858" b="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49" cy="219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75B3" w14:textId="77777777" w:rsidR="00584342" w:rsidRDefault="00584342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72B4F9FC" w14:textId="406CBD7F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A3 jelű akna</w:t>
      </w:r>
    </w:p>
    <w:p w14:paraId="23E72D4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0003</w:t>
      </w:r>
    </w:p>
    <w:p w14:paraId="76C1235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6A76521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347EFF2" wp14:editId="6E1F437B">
            <wp:extent cx="4290695" cy="1857375"/>
            <wp:effectExtent l="0" t="0" r="0" b="9525"/>
            <wp:docPr id="81" name="Kép 5" descr="C:\Users\szala\AppData\Local\Microsoft\Windows\INetCache\Content.Word\összes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ala\AppData\Local\Microsoft\Windows\INetCache\Content.Word\összes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6" t="13362" r="1135" b="8805"/>
                    <a:stretch/>
                  </pic:blipFill>
                  <pic:spPr bwMode="auto">
                    <a:xfrm>
                      <a:off x="0" y="0"/>
                      <a:ext cx="4291693" cy="185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C8C2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A4 jelű akna</w:t>
      </w:r>
    </w:p>
    <w:p w14:paraId="5F49049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0004</w:t>
      </w:r>
    </w:p>
    <w:p w14:paraId="437DB7D6" w14:textId="77777777" w:rsidR="00584342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F41E196" w14:textId="49026B01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1A262D0" wp14:editId="360B4B8C">
            <wp:extent cx="4481195" cy="1876425"/>
            <wp:effectExtent l="0" t="0" r="0" b="9525"/>
            <wp:docPr id="79" name="Kép 6" descr="C:\Users\szala\AppData\Local\Microsoft\Windows\INetCache\Content.Word\összes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ala\AppData\Local\Microsoft\Windows\INetCache\Content.Word\összes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9" t="12402" r="1239" b="8954"/>
                    <a:stretch/>
                  </pic:blipFill>
                  <pic:spPr bwMode="auto">
                    <a:xfrm>
                      <a:off x="0" y="0"/>
                      <a:ext cx="4482936" cy="18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7F66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A5 jelű akna</w:t>
      </w:r>
    </w:p>
    <w:p w14:paraId="2E35C9F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0005</w:t>
      </w:r>
    </w:p>
    <w:p w14:paraId="42C4571C" w14:textId="77777777" w:rsidR="00584342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megjelenése</w:t>
      </w:r>
    </w:p>
    <w:p w14:paraId="60926AF0" w14:textId="014EB4E0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9949C68" wp14:editId="5A28E5C6">
            <wp:extent cx="4452620" cy="1809750"/>
            <wp:effectExtent l="0" t="0" r="5080" b="0"/>
            <wp:docPr id="7" name="Kép 7" descr="C:\Users\szala\AppData\Local\Microsoft\Windows\INetCache\Content.Word\összes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ala\AppData\Local\Microsoft\Windows\INetCache\Content.Word\összes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8" t="14853" r="1847" b="9313"/>
                    <a:stretch/>
                  </pic:blipFill>
                  <pic:spPr bwMode="auto">
                    <a:xfrm>
                      <a:off x="0" y="0"/>
                      <a:ext cx="4453502" cy="18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F267D" w14:textId="77777777" w:rsidR="00584342" w:rsidRDefault="00584342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3E2C0C84" w14:textId="1E15C765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Jelkulcs neve: </w:t>
      </w:r>
      <w:proofErr w:type="spellStart"/>
      <w:r w:rsidRPr="009C0474">
        <w:rPr>
          <w:rFonts w:cs="Arial"/>
        </w:rPr>
        <w:t>Istoly</w:t>
      </w:r>
      <w:proofErr w:type="spellEnd"/>
      <w:r w:rsidRPr="009C0474">
        <w:rPr>
          <w:rFonts w:cs="Arial"/>
        </w:rPr>
        <w:t xml:space="preserve"> kábelszekrényhez</w:t>
      </w:r>
    </w:p>
    <w:p w14:paraId="3AE8E99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0006</w:t>
      </w:r>
    </w:p>
    <w:p w14:paraId="2B151B94" w14:textId="77777777" w:rsidR="00584342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megjelenése</w:t>
      </w:r>
    </w:p>
    <w:p w14:paraId="14550957" w14:textId="63CFCD3D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91BEA7E" wp14:editId="560878F9">
            <wp:extent cx="4676140" cy="1905000"/>
            <wp:effectExtent l="0" t="0" r="0" b="0"/>
            <wp:docPr id="80" name="Kép 8" descr="C:\Users\szala\AppData\Local\Microsoft\Windows\INetCache\Content.Word\összes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ala\AppData\Local\Microsoft\Windows\INetCache\Content.Word\összes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4" t="11968" r="2374" b="8197"/>
                    <a:stretch/>
                  </pic:blipFill>
                  <pic:spPr bwMode="auto">
                    <a:xfrm>
                      <a:off x="0" y="0"/>
                      <a:ext cx="4677641" cy="19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531D2" w14:textId="04BC9BB6" w:rsidR="005913C3" w:rsidRPr="009C0474" w:rsidRDefault="005913C3" w:rsidP="005913C3">
      <w:pPr>
        <w:rPr>
          <w:rFonts w:cs="Arial"/>
        </w:rPr>
      </w:pPr>
      <w:r>
        <w:rPr>
          <w:rFonts w:cs="Arial"/>
        </w:rPr>
        <w:t>J</w:t>
      </w:r>
      <w:r w:rsidRPr="009C0474">
        <w:rPr>
          <w:rFonts w:cs="Arial"/>
        </w:rPr>
        <w:t xml:space="preserve">elkulcs neve: Kör </w:t>
      </w:r>
      <w:proofErr w:type="spellStart"/>
      <w:r w:rsidRPr="009C0474">
        <w:rPr>
          <w:rFonts w:cs="Arial"/>
        </w:rPr>
        <w:t>fedlap</w:t>
      </w:r>
      <w:proofErr w:type="spellEnd"/>
    </w:p>
    <w:p w14:paraId="1FE508C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0007</w:t>
      </w:r>
    </w:p>
    <w:p w14:paraId="308F6D3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95D175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37908F3" wp14:editId="25A1BBCD">
            <wp:extent cx="3985895" cy="1304865"/>
            <wp:effectExtent l="0" t="0" r="0" b="0"/>
            <wp:docPr id="9" name="Kép 9" descr="C:\Users\szala\AppData\Local\Microsoft\Windows\INetCache\Content.Word\összes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ala\AppData\Local\Microsoft\Windows\INetCache\Content.Word\összes_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8" t="15366" r="1148" b="29885"/>
                    <a:stretch/>
                  </pic:blipFill>
                  <pic:spPr bwMode="auto">
                    <a:xfrm>
                      <a:off x="0" y="0"/>
                      <a:ext cx="3991857" cy="130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642D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Kör </w:t>
      </w:r>
      <w:proofErr w:type="spellStart"/>
      <w:r w:rsidRPr="009C0474">
        <w:rPr>
          <w:rFonts w:cs="Arial"/>
        </w:rPr>
        <w:t>fedlap</w:t>
      </w:r>
      <w:proofErr w:type="spellEnd"/>
      <w:r w:rsidRPr="009C0474">
        <w:rPr>
          <w:rFonts w:cs="Arial"/>
        </w:rPr>
        <w:t xml:space="preserve"> dupla</w:t>
      </w:r>
    </w:p>
    <w:p w14:paraId="2F4E4BA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0008</w:t>
      </w:r>
    </w:p>
    <w:p w14:paraId="69BA206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247B347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9040C50" wp14:editId="44CDAB11">
            <wp:extent cx="3401695" cy="1400175"/>
            <wp:effectExtent l="0" t="0" r="8255" b="9525"/>
            <wp:docPr id="26" name="Kép 10" descr="C:\Users\szala\AppData\Local\Microsoft\Windows\INetCache\Content.Word\összes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ala\AppData\Local\Microsoft\Windows\INetCache\Content.Word\összes_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1" t="14254" r="13622" b="27076"/>
                    <a:stretch/>
                  </pic:blipFill>
                  <pic:spPr bwMode="auto">
                    <a:xfrm>
                      <a:off x="0" y="0"/>
                      <a:ext cx="3402281" cy="14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503F1" w14:textId="77777777" w:rsidR="00584342" w:rsidRDefault="00584342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25979F08" w14:textId="71DA05FF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Szekrényfedél négyszög</w:t>
      </w:r>
    </w:p>
    <w:p w14:paraId="44BCB06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0009</w:t>
      </w:r>
    </w:p>
    <w:p w14:paraId="15C91A1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5EFBC68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6B52898" wp14:editId="5EE313ED">
            <wp:extent cx="4107625" cy="2173185"/>
            <wp:effectExtent l="19050" t="0" r="7175" b="0"/>
            <wp:docPr id="82" name="Kép 11" descr="C:\Users\szala\AppData\Local\Microsoft\Windows\INetCache\Content.Word\összes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ala\AppData\Local\Microsoft\Windows\INetCache\Content.Word\összes_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5" t="5721" r="1239"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25" cy="21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8D92" w14:textId="21F5BEEC" w:rsidR="005913C3" w:rsidRPr="009C0474" w:rsidRDefault="005913C3" w:rsidP="005913C3">
      <w:pPr>
        <w:spacing w:after="200"/>
        <w:rPr>
          <w:rFonts w:cs="Arial"/>
        </w:rPr>
      </w:pPr>
    </w:p>
    <w:p w14:paraId="22D01A6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Szekrényfedél négyszög dupla</w:t>
      </w:r>
    </w:p>
    <w:p w14:paraId="24914E0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0010</w:t>
      </w:r>
    </w:p>
    <w:p w14:paraId="756AA13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16B7391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8805A97" wp14:editId="7F20377B">
            <wp:extent cx="4113563" cy="2161309"/>
            <wp:effectExtent l="19050" t="0" r="1237" b="0"/>
            <wp:docPr id="12" name="Kép 12" descr="C:\Users\szala\AppData\Local\Microsoft\Windows\INetCache\Content.Word\összes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ala\AppData\Local\Microsoft\Windows\INetCache\Content.Word\összes_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4" t="5224" r="976" b="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63" cy="2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BED2" w14:textId="77777777" w:rsidR="00584342" w:rsidRDefault="00584342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0E16AC56" w14:textId="2B25FF1D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Kötésvédő betonszekrény</w:t>
      </w:r>
    </w:p>
    <w:p w14:paraId="16DE057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0011</w:t>
      </w:r>
    </w:p>
    <w:p w14:paraId="5E84256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E9BE0B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1FD67B7" wp14:editId="0858C7A7">
            <wp:extent cx="4041140" cy="1905000"/>
            <wp:effectExtent l="0" t="0" r="0" b="0"/>
            <wp:docPr id="13" name="Kép 13" descr="C:\Users\szala\AppData\Local\Microsoft\Windows\INetCache\Content.Word\összes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zala\AppData\Local\Microsoft\Windows\INetCache\Content.Word\összes_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7" t="11817" r="1395" b="8351"/>
                    <a:stretch/>
                  </pic:blipFill>
                  <pic:spPr bwMode="auto">
                    <a:xfrm>
                      <a:off x="0" y="0"/>
                      <a:ext cx="4042311" cy="190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7E54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Egyes kicsi szekrény</w:t>
      </w:r>
    </w:p>
    <w:p w14:paraId="02F4B69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0012</w:t>
      </w:r>
    </w:p>
    <w:p w14:paraId="010E26E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16F780E1" w14:textId="77777777" w:rsidR="005913C3" w:rsidRPr="009C0474" w:rsidRDefault="005913C3" w:rsidP="005913C3">
      <w:pPr>
        <w:rPr>
          <w:rFonts w:cs="Arial"/>
        </w:rPr>
      </w:pPr>
    </w:p>
    <w:p w14:paraId="3018061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E620803" wp14:editId="0B22B8D7">
            <wp:extent cx="3837940" cy="1857375"/>
            <wp:effectExtent l="0" t="0" r="0" b="9525"/>
            <wp:docPr id="4" name="Kép 14" descr="C:\Users\szala\AppData\Local\Microsoft\Windows\INetCache\Content.Word\összes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zala\AppData\Local\Microsoft\Windows\INetCache\Content.Word\összes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2" t="14303" r="3509" b="7827"/>
                    <a:stretch/>
                  </pic:blipFill>
                  <pic:spPr bwMode="auto">
                    <a:xfrm>
                      <a:off x="0" y="0"/>
                      <a:ext cx="3839350" cy="185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DE00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Kettős kicsi szekrény</w:t>
      </w:r>
    </w:p>
    <w:p w14:paraId="08391FD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0013</w:t>
      </w:r>
    </w:p>
    <w:p w14:paraId="1286B80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554F6865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21250CE" wp14:editId="7DB05C83">
            <wp:extent cx="3851275" cy="1828800"/>
            <wp:effectExtent l="0" t="0" r="0" b="0"/>
            <wp:docPr id="15" name="Kép 15" descr="C:\Users\szala\AppData\Local\Microsoft\Windows\INetCache\Content.Word\összes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ala\AppData\Local\Microsoft\Windows\INetCache\Content.Word\összes_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6" t="13114" r="2683" b="10248"/>
                    <a:stretch/>
                  </pic:blipFill>
                  <pic:spPr bwMode="auto">
                    <a:xfrm>
                      <a:off x="0" y="0"/>
                      <a:ext cx="3852305" cy="18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C06EB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6264C1D5" w14:textId="5B3248B4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Hármas rövid szekrény</w:t>
      </w:r>
    </w:p>
    <w:p w14:paraId="4E6CEBB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0014</w:t>
      </w:r>
    </w:p>
    <w:p w14:paraId="439C5F9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610C0AF5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842FAA4" wp14:editId="4C963AC5">
            <wp:extent cx="3979759" cy="2185060"/>
            <wp:effectExtent l="19050" t="0" r="1691" b="0"/>
            <wp:docPr id="16" name="Kép 16" descr="C:\Users\szala\AppData\Local\Microsoft\Windows\INetCache\Content.Word\összes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zala\AppData\Local\Microsoft\Windows\INetCache\Content.Word\összes_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1" t="1990" r="1961" b="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59" cy="21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307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Négyes rövid szekrény</w:t>
      </w:r>
    </w:p>
    <w:p w14:paraId="63085E4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0015</w:t>
      </w:r>
    </w:p>
    <w:p w14:paraId="5315B3F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2A5F35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A598590" wp14:editId="6BDB6804">
            <wp:extent cx="4024683" cy="2066925"/>
            <wp:effectExtent l="0" t="0" r="0" b="0"/>
            <wp:docPr id="17" name="Kép 17" descr="C:\Users\szala\AppData\Local\Microsoft\Windows\INetCache\Content.Word\összes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ala\AppData\Local\Microsoft\Windows\INetCache\Content.Word\összes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3" t="3732" r="1755" b="9654"/>
                    <a:stretch/>
                  </pic:blipFill>
                  <pic:spPr bwMode="auto">
                    <a:xfrm>
                      <a:off x="0" y="0"/>
                      <a:ext cx="4025323" cy="206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4CD3C" w14:textId="0337DFFD" w:rsidR="005913C3" w:rsidRPr="009C0474" w:rsidRDefault="005913C3" w:rsidP="005913C3">
      <w:pPr>
        <w:spacing w:after="200"/>
        <w:rPr>
          <w:rFonts w:cs="Arial"/>
        </w:rPr>
      </w:pPr>
    </w:p>
    <w:p w14:paraId="22F249F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Fa oszlop</w:t>
      </w:r>
    </w:p>
    <w:p w14:paraId="440C916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0016</w:t>
      </w:r>
    </w:p>
    <w:p w14:paraId="3132DBE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43D776DB" w14:textId="324F66C2" w:rsidR="00584342" w:rsidRDefault="005913C3" w:rsidP="00584342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35DA41F" wp14:editId="2B2D33A6">
            <wp:extent cx="3976370" cy="1800225"/>
            <wp:effectExtent l="0" t="0" r="5080" b="9525"/>
            <wp:docPr id="18" name="Kép 18" descr="C:\Users\szala\AppData\Local\Microsoft\Windows\INetCache\Content.Word\összes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ala\AppData\Local\Microsoft\Windows\INetCache\Content.Word\összes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2" t="4975" r="1134" b="19592"/>
                    <a:stretch/>
                  </pic:blipFill>
                  <pic:spPr bwMode="auto">
                    <a:xfrm>
                      <a:off x="0" y="0"/>
                      <a:ext cx="3976999" cy="18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342">
        <w:rPr>
          <w:rFonts w:cs="Arial"/>
          <w:lang w:eastAsia="hu-HU"/>
        </w:rPr>
        <w:br w:type="page"/>
      </w:r>
    </w:p>
    <w:p w14:paraId="7B13072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Faoszlop bak</w:t>
      </w:r>
    </w:p>
    <w:p w14:paraId="2407538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0017</w:t>
      </w:r>
    </w:p>
    <w:p w14:paraId="481BC6B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6CA2690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7FD0ADD" wp14:editId="2196A01F">
            <wp:extent cx="3918857" cy="2226623"/>
            <wp:effectExtent l="19050" t="0" r="5443" b="0"/>
            <wp:docPr id="19" name="Kép 19" descr="C:\Users\szala\AppData\Local\Microsoft\Windows\INetCache\Content.Word\összes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zala\AppData\Local\Microsoft\Windows\INetCache\Content.Word\összes_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3" t="3234" r="4850" b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57" cy="222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7E5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Faoszlop iker</w:t>
      </w:r>
    </w:p>
    <w:p w14:paraId="1A8EF9F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0018</w:t>
      </w:r>
    </w:p>
    <w:p w14:paraId="7A183AF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E9B057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A8984F4" wp14:editId="78BE4740">
            <wp:extent cx="4088765" cy="2232561"/>
            <wp:effectExtent l="19050" t="0" r="6985" b="0"/>
            <wp:docPr id="20" name="Kép 20" descr="C:\Users\szala\AppData\Local\Microsoft\Windows\INetCache\Content.Word\összes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zala\AppData\Local\Microsoft\Windows\INetCache\Content.Word\összes_0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3" t="3234" r="2064" b="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2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766D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109B1874" w14:textId="6185ED9C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Jelkulcs neve: </w:t>
      </w:r>
      <w:r w:rsidRPr="009C0474">
        <w:rPr>
          <w:rFonts w:cs="Arial"/>
          <w:color w:val="FF0000"/>
        </w:rPr>
        <w:t>Betonoszlop</w:t>
      </w:r>
    </w:p>
    <w:p w14:paraId="2905DEB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0019</w:t>
      </w:r>
    </w:p>
    <w:p w14:paraId="4D3802F0" w14:textId="77777777" w:rsidR="00810B2F" w:rsidRDefault="005913C3" w:rsidP="005913C3">
      <w:pPr>
        <w:rPr>
          <w:rFonts w:cs="Arial"/>
        </w:rPr>
      </w:pPr>
      <w:r>
        <w:rPr>
          <w:rFonts w:cs="Arial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534542" wp14:editId="0976307D">
                <wp:simplePos x="0" y="0"/>
                <wp:positionH relativeFrom="column">
                  <wp:posOffset>-90170</wp:posOffset>
                </wp:positionH>
                <wp:positionV relativeFrom="paragraph">
                  <wp:posOffset>1173480</wp:posOffset>
                </wp:positionV>
                <wp:extent cx="661035" cy="266700"/>
                <wp:effectExtent l="0" t="0" r="5715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4D3FD" w14:textId="77777777" w:rsidR="00EF006C" w:rsidRDefault="00EF006C" w:rsidP="005913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34542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left:0;text-align:left;margin-left:-7.1pt;margin-top:92.4pt;width:52.0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" stroked="f">
                <v:textbox>
                  <w:txbxContent>
                    <w:p w14:paraId="1894D3FD" w14:textId="77777777" w:rsidR="00EF006C" w:rsidRDefault="00EF006C" w:rsidP="005913C3"/>
                  </w:txbxContent>
                </v:textbox>
              </v:shape>
            </w:pict>
          </mc:Fallback>
        </mc:AlternateContent>
      </w:r>
      <w:r w:rsidRPr="009C0474">
        <w:rPr>
          <w:rFonts w:cs="Arial"/>
        </w:rPr>
        <w:t>Jelkulcs grafikus megjelenítése</w:t>
      </w:r>
    </w:p>
    <w:p w14:paraId="613D5A95" w14:textId="78D58524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lang w:eastAsia="hu-HU"/>
        </w:rPr>
        <w:t xml:space="preserve"> </w:t>
      </w:r>
      <w:r w:rsidRPr="009C0474">
        <w:rPr>
          <w:rFonts w:cs="Arial"/>
          <w:noProof/>
          <w:lang w:eastAsia="hu-HU"/>
        </w:rPr>
        <w:drawing>
          <wp:inline distT="0" distB="0" distL="0" distR="0" wp14:anchorId="36C04E73" wp14:editId="324A254E">
            <wp:extent cx="4268209" cy="1914525"/>
            <wp:effectExtent l="0" t="0" r="0" b="0"/>
            <wp:docPr id="21" name="Kép 21" descr="C:\Users\szala\AppData\Local\Microsoft\Windows\INetCache\Content.Word\összes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zala\AppData\Local\Microsoft\Windows\INetCache\Content.Word\összes_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1" t="3483" r="1754" b="16290"/>
                    <a:stretch/>
                  </pic:blipFill>
                  <pic:spPr bwMode="auto">
                    <a:xfrm>
                      <a:off x="0" y="0"/>
                      <a:ext cx="4269179" cy="19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8F30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Betonoszlop bak</w:t>
      </w:r>
    </w:p>
    <w:p w14:paraId="7D1F1DE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0020</w:t>
      </w:r>
    </w:p>
    <w:p w14:paraId="2DCB8ED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7532EF0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0AD0D26" wp14:editId="5E4BDB54">
            <wp:extent cx="4049395" cy="1905000"/>
            <wp:effectExtent l="0" t="0" r="8255" b="0"/>
            <wp:docPr id="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b="15350"/>
                    <a:stretch/>
                  </pic:blipFill>
                  <pic:spPr bwMode="auto">
                    <a:xfrm>
                      <a:off x="0" y="0"/>
                      <a:ext cx="40493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87FC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Betonoszlop iker</w:t>
      </w:r>
    </w:p>
    <w:p w14:paraId="671A39D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0021</w:t>
      </w:r>
    </w:p>
    <w:p w14:paraId="3261B768" w14:textId="77777777" w:rsidR="00810B2F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grafikus megjelenítése </w:t>
      </w:r>
    </w:p>
    <w:p w14:paraId="742B1EA3" w14:textId="69C5D809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9C0BBE1" wp14:editId="0A3C0A7A">
            <wp:extent cx="4387850" cy="1857375"/>
            <wp:effectExtent l="0" t="0" r="0" b="9525"/>
            <wp:docPr id="4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b="21603"/>
                    <a:stretch/>
                  </pic:blipFill>
                  <pic:spPr bwMode="auto">
                    <a:xfrm>
                      <a:off x="0" y="0"/>
                      <a:ext cx="4387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CFE40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72BBC36D" w14:textId="4937985D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Jelkulcs neve: </w:t>
      </w:r>
      <w:r w:rsidRPr="009C0474">
        <w:rPr>
          <w:rFonts w:cs="Arial"/>
          <w:color w:val="FF0000"/>
        </w:rPr>
        <w:t>Vastraverz</w:t>
      </w:r>
    </w:p>
    <w:p w14:paraId="2845204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0022</w:t>
      </w:r>
    </w:p>
    <w:p w14:paraId="65FDC781" w14:textId="77777777" w:rsidR="00810B2F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grafikus megjelenítése </w:t>
      </w:r>
    </w:p>
    <w:p w14:paraId="7EF47BBD" w14:textId="53DB91D4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C3A7C56" wp14:editId="3AC0B274">
            <wp:extent cx="4351069" cy="2202873"/>
            <wp:effectExtent l="19050" t="0" r="0" b="0"/>
            <wp:docPr id="24" name="Kép 24" descr="C:\Users\szala\AppData\Local\Microsoft\Windows\INetCache\Content.Word\összes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zala\AppData\Local\Microsoft\Windows\INetCache\Content.Word\összes_0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2985" r="929" b="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69" cy="22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FF1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Fémoszlop</w:t>
      </w:r>
    </w:p>
    <w:p w14:paraId="0CB5F1E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0023</w:t>
      </w:r>
    </w:p>
    <w:p w14:paraId="2976566C" w14:textId="77777777" w:rsidR="00810B2F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grafikus megjelenítése </w:t>
      </w:r>
    </w:p>
    <w:p w14:paraId="3B0D9E2E" w14:textId="3BDE2FFF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D8AE35C" wp14:editId="07D8F29F">
            <wp:extent cx="4300855" cy="1838325"/>
            <wp:effectExtent l="0" t="0" r="4445" b="9525"/>
            <wp:docPr id="25" name="Kép 25" descr="C:\Users\szala\AppData\Local\Microsoft\Windows\INetCache\Content.Word\összes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zala\AppData\Local\Microsoft\Windows\INetCache\Content.Word\összes_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9" t="4726" r="1630" b="18254"/>
                    <a:stretch/>
                  </pic:blipFill>
                  <pic:spPr bwMode="auto">
                    <a:xfrm>
                      <a:off x="0" y="0"/>
                      <a:ext cx="4301028" cy="18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A293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Fémoszlop &gt;10</w:t>
      </w:r>
    </w:p>
    <w:p w14:paraId="2D8B3EE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0024</w:t>
      </w:r>
    </w:p>
    <w:p w14:paraId="55E41D68" w14:textId="77777777" w:rsidR="00810B2F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grafikus megjelenítése </w:t>
      </w:r>
    </w:p>
    <w:p w14:paraId="51F7FDCD" w14:textId="2B48FB78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D51F3C6" wp14:editId="73FB97EB">
            <wp:extent cx="4302559" cy="1895475"/>
            <wp:effectExtent l="0" t="0" r="3175" b="0"/>
            <wp:docPr id="27" name="Kép 26" descr="C:\Users\szala\AppData\Local\Microsoft\Windows\INetCache\Content.Word\összes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zala\AppData\Local\Microsoft\Windows\INetCache\Content.Word\összes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0" t="2986" r="1135" b="17586"/>
                    <a:stretch/>
                  </pic:blipFill>
                  <pic:spPr bwMode="auto">
                    <a:xfrm>
                      <a:off x="0" y="0"/>
                      <a:ext cx="4303536" cy="18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43FFD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32E18BBE" w14:textId="28E072E3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Műanyag oszlop</w:t>
      </w:r>
    </w:p>
    <w:p w14:paraId="11BAB39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0025</w:t>
      </w:r>
    </w:p>
    <w:p w14:paraId="4288913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C376092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E249BC6" wp14:editId="0D78EC99">
            <wp:extent cx="3935433" cy="2220685"/>
            <wp:effectExtent l="19050" t="0" r="7917" b="0"/>
            <wp:docPr id="28" name="Kép 27" descr="C:\Users\szala\AppData\Local\Microsoft\Windows\INetCache\Content.Word\összes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zala\AppData\Local\Microsoft\Windows\INetCache\Content.Word\összes_0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4" t="2489" r="1445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33" cy="22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6B0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Egyes gyám</w:t>
      </w:r>
    </w:p>
    <w:p w14:paraId="3095AE0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0026</w:t>
      </w:r>
    </w:p>
    <w:p w14:paraId="7942F466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</w:rPr>
        <w:t>Jelkulcs grafikus megjelenítése</w:t>
      </w:r>
    </w:p>
    <w:p w14:paraId="18A6D86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319722F" wp14:editId="323E75A7">
            <wp:extent cx="4227615" cy="2179122"/>
            <wp:effectExtent l="19050" t="0" r="1485" b="0"/>
            <wp:docPr id="29" name="Kép 28" descr="C:\Users\szala\AppData\Local\Microsoft\Windows\INetCache\Content.Word\összes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zala\AppData\Local\Microsoft\Windows\INetCache\Content.Word\összes_0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t="4975" r="826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15" cy="217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C995E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53C9B2AD" w14:textId="304952DC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Kettős gyám</w:t>
      </w:r>
    </w:p>
    <w:p w14:paraId="7BD871F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0027</w:t>
      </w:r>
    </w:p>
    <w:p w14:paraId="29E3F885" w14:textId="77777777" w:rsidR="00810B2F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grafikus megjelenítése </w:t>
      </w:r>
    </w:p>
    <w:p w14:paraId="3998BF69" w14:textId="29C1DC90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13455D2" wp14:editId="6FCD1E12">
            <wp:extent cx="4186114" cy="2149433"/>
            <wp:effectExtent l="19050" t="0" r="4886" b="0"/>
            <wp:docPr id="30" name="Kép 29" descr="C:\Users\szala\AppData\Local\Microsoft\Windows\INetCache\Content.Word\összes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zala\AppData\Local\Microsoft\Windows\INetCache\Content.Word\összes_0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1" t="5224" r="1836" b="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14" cy="21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225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Oszlop kitámasztás</w:t>
      </w:r>
    </w:p>
    <w:p w14:paraId="1E53D58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0028</w:t>
      </w:r>
    </w:p>
    <w:p w14:paraId="0D37366A" w14:textId="77777777" w:rsidR="00810B2F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grafikus megjelenítése </w:t>
      </w:r>
    </w:p>
    <w:p w14:paraId="1134498F" w14:textId="1A2F3988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B078F01" wp14:editId="5C05D395">
            <wp:extent cx="4223838" cy="2215887"/>
            <wp:effectExtent l="19050" t="0" r="5262" b="0"/>
            <wp:docPr id="31" name="Kép 30" descr="C:\Users\szala\AppData\Local\Microsoft\Windows\INetCache\Content.Word\összes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zala\AppData\Local\Microsoft\Windows\INetCache\Content.Word\összes_0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9" t="3731" r="1445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838" cy="22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6A36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Oszlop kihorgonyzás</w:t>
      </w:r>
    </w:p>
    <w:p w14:paraId="19E87A7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0029</w:t>
      </w:r>
    </w:p>
    <w:p w14:paraId="06AE25D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61EE1B9E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692DA23" wp14:editId="7431A9BB">
            <wp:extent cx="3822341" cy="1552575"/>
            <wp:effectExtent l="0" t="0" r="6985" b="0"/>
            <wp:docPr id="32" name="Kép 31" descr="C:\Users\szala\AppData\Local\Microsoft\Windows\INetCache\Content.Word\összes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zala\AppData\Local\Microsoft\Windows\INetCache\Content.Word\összes_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7" t="8955" r="6088" b="25981"/>
                    <a:stretch/>
                  </pic:blipFill>
                  <pic:spPr bwMode="auto">
                    <a:xfrm>
                      <a:off x="0" y="0"/>
                      <a:ext cx="3823475" cy="155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EC0F4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06A661EE" w14:textId="4780DF2E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Gyám kitámasztás</w:t>
      </w:r>
    </w:p>
    <w:p w14:paraId="38079FA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0030</w:t>
      </w:r>
    </w:p>
    <w:p w14:paraId="20BED2A7" w14:textId="77777777" w:rsidR="00810B2F" w:rsidRDefault="005913C3" w:rsidP="005913C3">
      <w:pPr>
        <w:rPr>
          <w:rFonts w:cs="Arial"/>
          <w:lang w:eastAsia="hu-HU"/>
        </w:rPr>
      </w:pPr>
      <w:r w:rsidRPr="009C0474">
        <w:rPr>
          <w:rFonts w:cs="Arial"/>
        </w:rPr>
        <w:t>Jelkulcs grafikus megjelenítése</w:t>
      </w:r>
      <w:r w:rsidRPr="009C0474">
        <w:rPr>
          <w:rFonts w:cs="Arial"/>
          <w:lang w:eastAsia="hu-HU"/>
        </w:rPr>
        <w:t xml:space="preserve"> </w:t>
      </w:r>
    </w:p>
    <w:p w14:paraId="1784D2B7" w14:textId="53A405A4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C5B660D" wp14:editId="79A8458B">
            <wp:extent cx="4272964" cy="1571625"/>
            <wp:effectExtent l="0" t="0" r="0" b="0"/>
            <wp:docPr id="33" name="Kép 32" descr="C:\Users\szala\AppData\Local\Microsoft\Windows\INetCache\Content.Word\összes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zala\AppData\Local\Microsoft\Windows\INetCache\Content.Word\összes_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9" t="3980" r="1548" b="30163"/>
                    <a:stretch/>
                  </pic:blipFill>
                  <pic:spPr bwMode="auto">
                    <a:xfrm>
                      <a:off x="0" y="0"/>
                      <a:ext cx="4273880" cy="15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67F10" w14:textId="77777777" w:rsidR="005913C3" w:rsidRPr="009C0474" w:rsidRDefault="005913C3" w:rsidP="005913C3">
      <w:pPr>
        <w:rPr>
          <w:rFonts w:cs="Arial"/>
          <w:lang w:eastAsia="ko-KR"/>
        </w:rPr>
      </w:pPr>
      <w:r w:rsidRPr="009C0474">
        <w:rPr>
          <w:rFonts w:cs="Arial"/>
        </w:rPr>
        <w:t>Jelkulcs neve: Gyám kihorgonyzás</w:t>
      </w:r>
    </w:p>
    <w:p w14:paraId="65755CE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0031</w:t>
      </w:r>
    </w:p>
    <w:p w14:paraId="62791C4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5B3F736A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63E01A1" wp14:editId="38F43FA5">
            <wp:extent cx="3983266" cy="1638300"/>
            <wp:effectExtent l="0" t="0" r="0" b="0"/>
            <wp:docPr id="34" name="Kép 33" descr="C:\Users\szala\AppData\Local\Microsoft\Windows\INetCache\Content.Word\összes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zala\AppData\Local\Microsoft\Windows\INetCache\Content.Word\összes_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0" t="2985" r="2167" b="28363"/>
                    <a:stretch/>
                  </pic:blipFill>
                  <pic:spPr bwMode="auto">
                    <a:xfrm>
                      <a:off x="0" y="0"/>
                      <a:ext cx="3984171" cy="163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B814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Egyes gyám kitámasztásnál jobb</w:t>
      </w:r>
    </w:p>
    <w:p w14:paraId="01DA42A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0032</w:t>
      </w:r>
    </w:p>
    <w:p w14:paraId="2D3ACDD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43F68EAA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EA31F1F" wp14:editId="04858820">
            <wp:extent cx="3539052" cy="1533525"/>
            <wp:effectExtent l="0" t="0" r="4445" b="0"/>
            <wp:docPr id="35" name="Kép 34" descr="C:\Users\szala\AppData\Local\Microsoft\Windows\INetCache\Content.Word\összes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zala\AppData\Local\Microsoft\Windows\INetCache\Content.Word\összes_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6" t="6220" r="9874" b="29508"/>
                    <a:stretch/>
                  </pic:blipFill>
                  <pic:spPr bwMode="auto">
                    <a:xfrm>
                      <a:off x="0" y="0"/>
                      <a:ext cx="3539737" cy="153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83733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64CBE207" w14:textId="56210E8E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Egyes gyám kitámasztásnál bal</w:t>
      </w:r>
    </w:p>
    <w:p w14:paraId="7CAB115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0033</w:t>
      </w:r>
    </w:p>
    <w:p w14:paraId="49C4240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4A7AF1D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755E484" wp14:editId="350D3117">
            <wp:extent cx="3970610" cy="1647825"/>
            <wp:effectExtent l="0" t="0" r="0" b="0"/>
            <wp:docPr id="36" name="Kép 35" descr="C:\Users\szala\AppData\Local\Microsoft\Windows\INetCache\Content.Word\összes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zala\AppData\Local\Microsoft\Windows\INetCache\Content.Word\összes_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6" t="3980" r="2064" b="26978"/>
                    <a:stretch/>
                  </pic:blipFill>
                  <pic:spPr bwMode="auto">
                    <a:xfrm>
                      <a:off x="0" y="0"/>
                      <a:ext cx="3971059" cy="16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52E1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Egyes gyám kitámasztásnál közép</w:t>
      </w:r>
    </w:p>
    <w:p w14:paraId="6AD6589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0034</w:t>
      </w:r>
    </w:p>
    <w:p w14:paraId="3C1154B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7FEC1C23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9618AF4" wp14:editId="54E410E5">
            <wp:extent cx="4012519" cy="1647825"/>
            <wp:effectExtent l="0" t="0" r="7620" b="0"/>
            <wp:docPr id="37" name="Kép 36" descr="C:\Users\szala\AppData\Local\Microsoft\Windows\INetCache\Content.Word\összes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zala\AppData\Local\Microsoft\Windows\INetCache\Content.Word\összes_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4" t="2736" r="1858" b="28212"/>
                    <a:stretch/>
                  </pic:blipFill>
                  <pic:spPr bwMode="auto">
                    <a:xfrm>
                      <a:off x="0" y="0"/>
                      <a:ext cx="4013480" cy="16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0703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Kettős gyám kitámasztásnál</w:t>
      </w:r>
    </w:p>
    <w:p w14:paraId="4BDEA20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0035</w:t>
      </w:r>
    </w:p>
    <w:p w14:paraId="36FA1C5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341EFC5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02D999A" wp14:editId="599C86E2">
            <wp:extent cx="3851167" cy="1543050"/>
            <wp:effectExtent l="0" t="0" r="0" b="0"/>
            <wp:docPr id="38" name="Kép 37" descr="C:\Users\szala\AppData\Local\Microsoft\Windows\INetCache\Content.Word\összes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zala\AppData\Local\Microsoft\Windows\INetCache\Content.Word\összes_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8" t="4478" r="4231" b="30857"/>
                    <a:stretch/>
                  </pic:blipFill>
                  <pic:spPr bwMode="auto">
                    <a:xfrm>
                      <a:off x="0" y="0"/>
                      <a:ext cx="3852306" cy="154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5F8A5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23C48129" w14:textId="3A89E514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Jelkulcs neve: </w:t>
      </w:r>
      <w:r w:rsidRPr="009C0474">
        <w:rPr>
          <w:rFonts w:cs="Arial"/>
          <w:color w:val="FF0000"/>
        </w:rPr>
        <w:t>Erősáram jel</w:t>
      </w:r>
    </w:p>
    <w:p w14:paraId="449BC1A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0036</w:t>
      </w:r>
    </w:p>
    <w:p w14:paraId="266139F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7AF9ED87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DF20FAD" wp14:editId="2A5054F6">
            <wp:extent cx="4091305" cy="2208811"/>
            <wp:effectExtent l="19050" t="0" r="4445" b="0"/>
            <wp:docPr id="39" name="Kép 38" descr="C:\Users\szala\AppData\Local\Microsoft\Windows\INetCache\Content.Word\összes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zala\AppData\Local\Microsoft\Windows\INetCache\Content.Word\összes_03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9" t="3234" r="1651" b="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20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92C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Földelés</w:t>
      </w:r>
    </w:p>
    <w:p w14:paraId="01C97E9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0037</w:t>
      </w:r>
    </w:p>
    <w:p w14:paraId="2A0B07D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4392698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6D83788" wp14:editId="0FD75844">
            <wp:extent cx="3870118" cy="2137558"/>
            <wp:effectExtent l="19050" t="0" r="0" b="0"/>
            <wp:docPr id="40" name="Kép 39" descr="C:\Users\szala\AppData\Local\Microsoft\Windows\INetCache\Content.Word\összes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zala\AppData\Local\Microsoft\Windows\INetCache\Content.Word\összes_0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3" t="4976" r="11765" b="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18" cy="21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A4B0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Kifejtési pont</w:t>
      </w:r>
    </w:p>
    <w:p w14:paraId="176CC25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0038</w:t>
      </w:r>
    </w:p>
    <w:p w14:paraId="4267DD3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259F6D5D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361E5D8" wp14:editId="5C4C3BF9">
            <wp:extent cx="4067175" cy="1828800"/>
            <wp:effectExtent l="0" t="0" r="9525" b="0"/>
            <wp:docPr id="6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/>
                    <a:srcRect b="20617"/>
                    <a:stretch/>
                  </pic:blipFill>
                  <pic:spPr bwMode="auto">
                    <a:xfrm>
                      <a:off x="0" y="0"/>
                      <a:ext cx="4067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BB6A0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70335A74" w14:textId="73A5A4AF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Kifejtési pont léges</w:t>
      </w:r>
    </w:p>
    <w:p w14:paraId="7D2213E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0039</w:t>
      </w:r>
    </w:p>
    <w:p w14:paraId="1F62067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E9FE293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B05BEE3" wp14:editId="3678E2CE">
            <wp:extent cx="4035738" cy="2091105"/>
            <wp:effectExtent l="19050" t="0" r="2862" b="0"/>
            <wp:docPr id="41" name="Kép 41" descr="C:\Users\szala\AppData\Local\Microsoft\Windows\INetCache\Content.Word\összes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zala\AppData\Local\Microsoft\Windows\INetCache\Content.Word\összes_03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1" t="5473" r="3818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38" cy="20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006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Búra</w:t>
      </w:r>
    </w:p>
    <w:p w14:paraId="4031009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0040</w:t>
      </w:r>
    </w:p>
    <w:p w14:paraId="32F11E3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671FF625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6A1D898" wp14:editId="19FF1E4E">
            <wp:extent cx="4043771" cy="2185060"/>
            <wp:effectExtent l="19050" t="0" r="0" b="0"/>
            <wp:docPr id="42" name="Kép 42" descr="C:\Users\szala\AppData\Local\Microsoft\Windows\INetCache\Content.Word\összes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zala\AppData\Local\Microsoft\Windows\INetCache\Content.Word\összes_04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3" t="2985" r="1135"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71" cy="21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DA0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Kifejtési pont oszlopon</w:t>
      </w:r>
    </w:p>
    <w:p w14:paraId="49E44B8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0041</w:t>
      </w:r>
    </w:p>
    <w:p w14:paraId="5631C72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4EB289A6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B3A5D11" wp14:editId="14660FDE">
            <wp:extent cx="4257040" cy="1876425"/>
            <wp:effectExtent l="0" t="0" r="0" b="9525"/>
            <wp:docPr id="6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/>
                    <a:srcRect b="20799"/>
                    <a:stretch/>
                  </pic:blipFill>
                  <pic:spPr bwMode="auto">
                    <a:xfrm>
                      <a:off x="0" y="0"/>
                      <a:ext cx="42570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BA3B9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325774A8" w14:textId="2A7B795D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Falidoboz</w:t>
      </w:r>
    </w:p>
    <w:p w14:paraId="6023123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0042</w:t>
      </w:r>
    </w:p>
    <w:p w14:paraId="3C7EC93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66FAC2EF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5F75F29" wp14:editId="5E0A90A5">
            <wp:extent cx="4447540" cy="2125980"/>
            <wp:effectExtent l="19050" t="0" r="0" b="0"/>
            <wp:docPr id="62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53F5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Kifejtési pont optika</w:t>
      </w:r>
    </w:p>
    <w:p w14:paraId="688C6D3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0043</w:t>
      </w:r>
    </w:p>
    <w:p w14:paraId="6E47754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466B26DE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65BE13B" wp14:editId="1DDC85BA">
            <wp:extent cx="3930650" cy="2220595"/>
            <wp:effectExtent l="19050" t="0" r="0" b="0"/>
            <wp:docPr id="8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A4D3F2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17BEF914" w14:textId="33403101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Jelkulcs neve: </w:t>
      </w:r>
      <w:r w:rsidRPr="009C0474">
        <w:rPr>
          <w:rFonts w:cs="Arial"/>
          <w:color w:val="FF0000"/>
        </w:rPr>
        <w:t>Nyilvános állomás</w:t>
      </w:r>
    </w:p>
    <w:p w14:paraId="1466335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0044</w:t>
      </w:r>
    </w:p>
    <w:p w14:paraId="2FCD01A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66C5241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002FCA0" wp14:editId="7DA2479C">
            <wp:extent cx="4051234" cy="2185060"/>
            <wp:effectExtent l="19050" t="0" r="6416" b="0"/>
            <wp:docPr id="46" name="Kép 46" descr="C:\Users\szala\AppData\Local\Microsoft\Windows\INetCache\Content.Word\összes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zala\AppData\Local\Microsoft\Windows\INetCache\Content.Word\összes_0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1" t="2736" r="4128"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34" cy="21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01B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Csonk</w:t>
      </w:r>
    </w:p>
    <w:p w14:paraId="0BDA990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0045</w:t>
      </w:r>
    </w:p>
    <w:p w14:paraId="5C2CCA6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3D5DA1B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5A2226F" wp14:editId="480FD26B">
            <wp:extent cx="4095750" cy="1737430"/>
            <wp:effectExtent l="19050" t="0" r="0" b="0"/>
            <wp:docPr id="8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75" cy="173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F359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Kötésjelző</w:t>
      </w:r>
    </w:p>
    <w:p w14:paraId="53575A2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0046</w:t>
      </w:r>
    </w:p>
    <w:p w14:paraId="5929D5B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34F8C7F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2082166" wp14:editId="2CF60752">
            <wp:extent cx="4737632" cy="2061778"/>
            <wp:effectExtent l="19050" t="0" r="5818" b="0"/>
            <wp:docPr id="8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33" cy="206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5F6F8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004F289D" w14:textId="0CCF61C2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Jelkulcs neve: </w:t>
      </w:r>
      <w:r w:rsidRPr="009C0474">
        <w:rPr>
          <w:rFonts w:cs="Arial"/>
          <w:color w:val="FF0000"/>
        </w:rPr>
        <w:t>Hurok, tartalék</w:t>
      </w:r>
    </w:p>
    <w:p w14:paraId="77D5B38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0047</w:t>
      </w:r>
    </w:p>
    <w:p w14:paraId="5C55072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44FF50F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5839047" wp14:editId="5342FC89">
            <wp:extent cx="4678892" cy="1935098"/>
            <wp:effectExtent l="19050" t="0" r="7408" b="0"/>
            <wp:docPr id="86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79" cy="193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7DEF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Kotrás, egyéb tiltó tábla</w:t>
      </w:r>
    </w:p>
    <w:p w14:paraId="0A72A49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0048</w:t>
      </w:r>
    </w:p>
    <w:p w14:paraId="56794E87" w14:textId="77777777" w:rsidR="00810B2F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6B2036E6" w14:textId="06C664BE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BDF00A4" wp14:editId="45286A7F">
            <wp:extent cx="4582640" cy="2116864"/>
            <wp:effectExtent l="19050" t="0" r="8410" b="0"/>
            <wp:docPr id="87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70" cy="21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30CD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Törésjelző</w:t>
      </w:r>
    </w:p>
    <w:p w14:paraId="0D90D91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0049</w:t>
      </w:r>
    </w:p>
    <w:p w14:paraId="08E535A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5C48098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A8A5896" wp14:editId="68755326">
            <wp:extent cx="4511672" cy="2028462"/>
            <wp:effectExtent l="19050" t="0" r="3178" b="0"/>
            <wp:docPr id="88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95" cy="202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62466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14853242" w14:textId="2C52B994" w:rsidR="005913C3" w:rsidRPr="009C0474" w:rsidRDefault="005913C3" w:rsidP="005913C3">
      <w:pPr>
        <w:rPr>
          <w:rFonts w:cs="Arial"/>
          <w:color w:val="FF0000"/>
        </w:rPr>
      </w:pPr>
      <w:r w:rsidRPr="009C0474">
        <w:rPr>
          <w:rFonts w:cs="Arial"/>
        </w:rPr>
        <w:lastRenderedPageBreak/>
        <w:t xml:space="preserve">Jelkulcs neve: </w:t>
      </w:r>
      <w:r w:rsidRPr="009C0474">
        <w:rPr>
          <w:rFonts w:cs="Arial"/>
          <w:color w:val="FF0000"/>
        </w:rPr>
        <w:t>Központ</w:t>
      </w:r>
    </w:p>
    <w:p w14:paraId="54E5C1C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0050</w:t>
      </w:r>
    </w:p>
    <w:p w14:paraId="0D46D04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70B1BC8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803BEC7" wp14:editId="42BAE0AA">
            <wp:extent cx="4440136" cy="2167452"/>
            <wp:effectExtent l="19050" t="0" r="0" b="0"/>
            <wp:docPr id="89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06" cy="216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9E3A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Erősítő</w:t>
      </w:r>
    </w:p>
    <w:p w14:paraId="43C047E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0051</w:t>
      </w:r>
    </w:p>
    <w:p w14:paraId="4292491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10B0D1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649A3B7" wp14:editId="221A61AC">
            <wp:extent cx="5760720" cy="2707887"/>
            <wp:effectExtent l="19050" t="0" r="0" b="0"/>
            <wp:docPr id="90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0F582" w14:textId="481FA771" w:rsidR="005913C3" w:rsidRPr="009C0474" w:rsidRDefault="005913C3" w:rsidP="005913C3">
      <w:pPr>
        <w:spacing w:after="200"/>
        <w:rPr>
          <w:rFonts w:cs="Arial"/>
        </w:rPr>
      </w:pPr>
    </w:p>
    <w:p w14:paraId="1CFF2460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5FD735C5" w14:textId="44E8407F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Jelkulcs neve: </w:t>
      </w:r>
      <w:r w:rsidRPr="009C0474">
        <w:rPr>
          <w:rFonts w:cs="Arial"/>
          <w:color w:val="FF0000"/>
        </w:rPr>
        <w:t>Kabinet</w:t>
      </w:r>
    </w:p>
    <w:p w14:paraId="5E36BF1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0052</w:t>
      </w:r>
    </w:p>
    <w:p w14:paraId="754DA28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2DFD1DB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921D42E" wp14:editId="56907BEE">
            <wp:extent cx="3963799" cy="1628775"/>
            <wp:effectExtent l="0" t="0" r="0" b="0"/>
            <wp:docPr id="91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/>
                    <a:srcRect b="13257"/>
                    <a:stretch/>
                  </pic:blipFill>
                  <pic:spPr bwMode="auto">
                    <a:xfrm>
                      <a:off x="0" y="0"/>
                      <a:ext cx="3966792" cy="163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9C164" w14:textId="77777777" w:rsidR="005913C3" w:rsidRPr="009C0474" w:rsidRDefault="005913C3" w:rsidP="005913C3">
      <w:pPr>
        <w:rPr>
          <w:rFonts w:cs="Arial"/>
        </w:rPr>
      </w:pPr>
    </w:p>
    <w:p w14:paraId="486D156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Micro</w:t>
      </w:r>
    </w:p>
    <w:p w14:paraId="1BDB3AA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0053</w:t>
      </w:r>
    </w:p>
    <w:p w14:paraId="44660CE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1A09096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4302362" wp14:editId="51C12E7F">
            <wp:extent cx="4740910" cy="1933575"/>
            <wp:effectExtent l="0" t="0" r="2540" b="9525"/>
            <wp:docPr id="93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b="9294"/>
                    <a:stretch/>
                  </pic:blipFill>
                  <pic:spPr bwMode="auto">
                    <a:xfrm>
                      <a:off x="0" y="0"/>
                      <a:ext cx="4748252" cy="193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4CF83" w14:textId="77777777" w:rsidR="005913C3" w:rsidRPr="009C0474" w:rsidRDefault="005913C3" w:rsidP="005913C3">
      <w:pPr>
        <w:rPr>
          <w:rFonts w:cs="Arial"/>
        </w:rPr>
      </w:pPr>
    </w:p>
    <w:p w14:paraId="5A89BAB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Jelkulcs neve: </w:t>
      </w:r>
      <w:r w:rsidRPr="009C0474">
        <w:rPr>
          <w:rFonts w:cs="Arial"/>
          <w:color w:val="FF0000"/>
        </w:rPr>
        <w:t>Wifi</w:t>
      </w:r>
    </w:p>
    <w:p w14:paraId="70CCEE6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0054</w:t>
      </w:r>
    </w:p>
    <w:p w14:paraId="00E38D5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34B0F51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83FC172" wp14:editId="0659FA69">
            <wp:extent cx="4974443" cy="1914525"/>
            <wp:effectExtent l="0" t="0" r="0" b="0"/>
            <wp:docPr id="9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/>
                    <a:srcRect b="8525"/>
                    <a:stretch/>
                  </pic:blipFill>
                  <pic:spPr bwMode="auto">
                    <a:xfrm>
                      <a:off x="0" y="0"/>
                      <a:ext cx="4977469" cy="19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516AC" w14:textId="77777777" w:rsidR="005913C3" w:rsidRPr="009C0474" w:rsidRDefault="005913C3" w:rsidP="005913C3">
      <w:pPr>
        <w:rPr>
          <w:rFonts w:cs="Arial"/>
        </w:rPr>
      </w:pPr>
    </w:p>
    <w:p w14:paraId="6112E11B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54F38B67" w14:textId="27CC3B7D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Jelkulcs neve: Torony</w:t>
      </w:r>
    </w:p>
    <w:p w14:paraId="1E37D87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0055</w:t>
      </w:r>
    </w:p>
    <w:p w14:paraId="5F78B19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3442A01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C308281" wp14:editId="1C0B8999">
            <wp:extent cx="4541520" cy="2346960"/>
            <wp:effectExtent l="19050" t="0" r="0" b="0"/>
            <wp:docPr id="134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453D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ONU</w:t>
      </w:r>
    </w:p>
    <w:p w14:paraId="701155D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kódja: 0056</w:t>
      </w:r>
    </w:p>
    <w:p w14:paraId="6417FBB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72176A1" w14:textId="77777777" w:rsidR="005913C3" w:rsidRPr="009C0474" w:rsidRDefault="005913C3" w:rsidP="005913C3">
      <w:pPr>
        <w:rPr>
          <w:rFonts w:cs="Arial"/>
          <w:lang w:eastAsia="hu-HU"/>
        </w:rPr>
      </w:pPr>
    </w:p>
    <w:p w14:paraId="29D0A05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1AA7A71" wp14:editId="0427FBF3">
            <wp:extent cx="1928503" cy="1464407"/>
            <wp:effectExtent l="19050" t="0" r="0" b="0"/>
            <wp:docPr id="4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13" cy="146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4A0CB" w14:textId="77777777" w:rsidR="005913C3" w:rsidRPr="009C0474" w:rsidRDefault="005913C3" w:rsidP="005913C3">
      <w:pPr>
        <w:rPr>
          <w:rFonts w:cs="Arial"/>
        </w:rPr>
      </w:pPr>
    </w:p>
    <w:p w14:paraId="1DB96E8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Jelkulcs neve: Felvezetés</w:t>
      </w:r>
    </w:p>
    <w:p w14:paraId="6DD10DC6" w14:textId="77777777" w:rsidR="005913C3" w:rsidRDefault="005913C3" w:rsidP="005913C3">
      <w:pPr>
        <w:rPr>
          <w:rFonts w:cs="Arial"/>
        </w:rPr>
      </w:pPr>
      <w:r w:rsidRPr="009C0474">
        <w:rPr>
          <w:rFonts w:cs="Arial"/>
        </w:rPr>
        <w:t>Jelkulcs kódja: 0057</w:t>
      </w:r>
    </w:p>
    <w:p w14:paraId="6A7D9C44" w14:textId="6FE0C12E" w:rsidR="00810B2F" w:rsidRPr="009C0474" w:rsidRDefault="00810B2F" w:rsidP="005913C3">
      <w:pPr>
        <w:rPr>
          <w:rFonts w:cs="Arial"/>
        </w:rPr>
      </w:pPr>
      <w:r w:rsidRPr="009C0474">
        <w:rPr>
          <w:rFonts w:cs="Arial"/>
        </w:rPr>
        <w:t>Jelkulcs grafikus megjelenítése</w:t>
      </w:r>
    </w:p>
    <w:p w14:paraId="080A46A4" w14:textId="1C5FF1CE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CF943EB" wp14:editId="51AF400A">
            <wp:extent cx="3987800" cy="1847850"/>
            <wp:effectExtent l="19050" t="0" r="0" b="0"/>
            <wp:docPr id="45" name="Kép 9" descr="C:\Users\szala\AppData\Local\Microsoft\Windows\INetCache\Content.Word\összes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ala\AppData\Local\Microsoft\Windows\INetCache\Content.Word\összes_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8" t="4975" r="1148" b="1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B512" w14:textId="77777777" w:rsidR="005913C3" w:rsidRPr="009C0474" w:rsidRDefault="005913C3" w:rsidP="005913C3">
      <w:pPr>
        <w:pStyle w:val="Cmsor1"/>
      </w:pPr>
      <w:bookmarkStart w:id="11" w:name="_Toc492293407"/>
      <w:r w:rsidRPr="009C0474">
        <w:lastRenderedPageBreak/>
        <w:t>Elvi rajzi ábrázolás jelkulcsa</w:t>
      </w:r>
      <w:r>
        <w:t>i</w:t>
      </w:r>
      <w:bookmarkEnd w:id="11"/>
    </w:p>
    <w:p w14:paraId="521642B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Alközpont</w:t>
      </w:r>
    </w:p>
    <w:p w14:paraId="3B0B264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9001</w:t>
      </w:r>
    </w:p>
    <w:p w14:paraId="35C82E9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5BAF09B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B389AA0" wp14:editId="5590BAA6">
            <wp:extent cx="1769044" cy="1377538"/>
            <wp:effectExtent l="19050" t="0" r="2606" b="0"/>
            <wp:docPr id="2" name="Kép 1" descr="alközp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özpont.jpg"/>
                    <pic:cNvPicPr/>
                  </pic:nvPicPr>
                  <pic:blipFill>
                    <a:blip r:embed="rId79" cstate="print"/>
                    <a:srcRect l="24417" t="18905" r="44958" b="23383"/>
                    <a:stretch>
                      <a:fillRect/>
                    </a:stretch>
                  </pic:blipFill>
                  <pic:spPr>
                    <a:xfrm>
                      <a:off x="0" y="0"/>
                      <a:ext cx="1769044" cy="137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0B7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Átmeneti kötés</w:t>
      </w:r>
    </w:p>
    <w:p w14:paraId="4D09B71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9002</w:t>
      </w:r>
    </w:p>
    <w:p w14:paraId="08C1D0C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0E738A4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C5559EF" wp14:editId="6167E151">
            <wp:extent cx="1601931" cy="1656608"/>
            <wp:effectExtent l="19050" t="0" r="0" b="0"/>
            <wp:docPr id="5" name="Kép 4" descr="átmeneti kö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tmeneti kötés.jpg"/>
                    <pic:cNvPicPr/>
                  </pic:nvPicPr>
                  <pic:blipFill>
                    <a:blip r:embed="rId80" cstate="print"/>
                    <a:srcRect l="28129" t="14433" r="44030" b="16099"/>
                    <a:stretch>
                      <a:fillRect/>
                    </a:stretch>
                  </pic:blipFill>
                  <pic:spPr>
                    <a:xfrm>
                      <a:off x="0" y="0"/>
                      <a:ext cx="1601931" cy="165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CCF2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Bálvány</w:t>
      </w:r>
    </w:p>
    <w:p w14:paraId="11F3498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9003</w:t>
      </w:r>
    </w:p>
    <w:p w14:paraId="3D58BBC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102795D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93BC2CE" wp14:editId="34AD45A2">
            <wp:extent cx="2284772" cy="1911927"/>
            <wp:effectExtent l="19050" t="0" r="1228" b="0"/>
            <wp:docPr id="6" name="Kép 5" descr="bálvá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lvány.jpg"/>
                    <pic:cNvPicPr/>
                  </pic:nvPicPr>
                  <pic:blipFill>
                    <a:blip r:embed="rId81" cstate="print"/>
                    <a:srcRect l="22045" t="6965" r="38246" b="12901"/>
                    <a:stretch>
                      <a:fillRect/>
                    </a:stretch>
                  </pic:blipFill>
                  <pic:spPr>
                    <a:xfrm>
                      <a:off x="0" y="0"/>
                      <a:ext cx="2284772" cy="191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BFDF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205B76F3" w14:textId="41C5ECA8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Elvi szimbólum neve: Búra, léges kifejtés</w:t>
      </w:r>
    </w:p>
    <w:p w14:paraId="6FEF032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9004</w:t>
      </w:r>
    </w:p>
    <w:p w14:paraId="3F597FF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678FA7A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65527CC" wp14:editId="3BE4B60B">
            <wp:extent cx="2073769" cy="1733797"/>
            <wp:effectExtent l="19050" t="0" r="2681" b="0"/>
            <wp:docPr id="8" name="Kép 7" descr="bú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úra.jpg"/>
                    <pic:cNvPicPr/>
                  </pic:nvPicPr>
                  <pic:blipFill>
                    <a:blip r:embed="rId82" cstate="print"/>
                    <a:srcRect l="18333" t="5970" r="45680" b="21393"/>
                    <a:stretch>
                      <a:fillRect/>
                    </a:stretch>
                  </pic:blipFill>
                  <pic:spPr>
                    <a:xfrm>
                      <a:off x="0" y="0"/>
                      <a:ext cx="2073769" cy="173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D25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Csonk</w:t>
      </w:r>
    </w:p>
    <w:p w14:paraId="18D431B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9005</w:t>
      </w:r>
    </w:p>
    <w:p w14:paraId="1F82F2A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7DA294C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028A46E" wp14:editId="4238E109">
            <wp:extent cx="2396308" cy="1658669"/>
            <wp:effectExtent l="19050" t="0" r="3992" b="0"/>
            <wp:docPr id="14" name="Kép 13" descr="cso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onk.jpg"/>
                    <pic:cNvPicPr/>
                  </pic:nvPicPr>
                  <pic:blipFill>
                    <a:blip r:embed="rId83" cstate="print"/>
                    <a:srcRect l="24314" t="17413" r="34028" b="13098"/>
                    <a:stretch>
                      <a:fillRect/>
                    </a:stretch>
                  </pic:blipFill>
                  <pic:spPr>
                    <a:xfrm>
                      <a:off x="0" y="0"/>
                      <a:ext cx="2396308" cy="165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858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Nagyelosztó szekrény</w:t>
      </w:r>
    </w:p>
    <w:p w14:paraId="43DC8EF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9006</w:t>
      </w:r>
    </w:p>
    <w:p w14:paraId="7F6499E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5171116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B1DDE47" wp14:editId="63E5129F">
            <wp:extent cx="2017568" cy="1818271"/>
            <wp:effectExtent l="19050" t="0" r="1732" b="0"/>
            <wp:docPr id="22" name="Kép 21" descr="elosztószekr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sztószekrény.jpg"/>
                    <pic:cNvPicPr/>
                  </pic:nvPicPr>
                  <pic:blipFill>
                    <a:blip r:embed="rId84" cstate="print"/>
                    <a:srcRect l="31125" t="7960" r="33810" b="15864"/>
                    <a:stretch>
                      <a:fillRect/>
                    </a:stretch>
                  </pic:blipFill>
                  <pic:spPr>
                    <a:xfrm>
                      <a:off x="0" y="0"/>
                      <a:ext cx="2017568" cy="181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5F6F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41D15049" w14:textId="306B31A5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Elvi szimbólum neve: Nagyelosztó szekrény</w:t>
      </w:r>
    </w:p>
    <w:p w14:paraId="1601E1D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9007</w:t>
      </w:r>
    </w:p>
    <w:p w14:paraId="6142402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45A4482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6084CE1" wp14:editId="677A3BE3">
            <wp:extent cx="2393133" cy="2095995"/>
            <wp:effectExtent l="19050" t="0" r="7167" b="0"/>
            <wp:docPr id="23" name="Kép 22" descr="Erősí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ősítő.jpg"/>
                    <pic:cNvPicPr/>
                  </pic:nvPicPr>
                  <pic:blipFill>
                    <a:blip r:embed="rId85" cstate="print"/>
                    <a:srcRect l="23393" t="3477" r="34953" b="8846"/>
                    <a:stretch>
                      <a:fillRect/>
                    </a:stretch>
                  </pic:blipFill>
                  <pic:spPr>
                    <a:xfrm>
                      <a:off x="0" y="0"/>
                      <a:ext cx="2393133" cy="20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B3A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Falidoboz</w:t>
      </w:r>
    </w:p>
    <w:p w14:paraId="0706B8B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9008</w:t>
      </w:r>
    </w:p>
    <w:p w14:paraId="27E8CED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29532AA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7585FBC" wp14:editId="745D9B31">
            <wp:extent cx="2343504" cy="2012867"/>
            <wp:effectExtent l="19050" t="0" r="0" b="0"/>
            <wp:docPr id="43" name="Kép 39" descr="falidob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idoboz.jpg"/>
                    <pic:cNvPicPr/>
                  </pic:nvPicPr>
                  <pic:blipFill>
                    <a:blip r:embed="rId86" cstate="print"/>
                    <a:srcRect l="21718" t="3731" r="37637" b="11940"/>
                    <a:stretch>
                      <a:fillRect/>
                    </a:stretch>
                  </pic:blipFill>
                  <pic:spPr>
                    <a:xfrm>
                      <a:off x="0" y="0"/>
                      <a:ext cx="2343504" cy="201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074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Elvi szimbólum neve: </w:t>
      </w:r>
      <w:proofErr w:type="spellStart"/>
      <w:r w:rsidRPr="009C0474">
        <w:rPr>
          <w:rFonts w:cs="Arial"/>
        </w:rPr>
        <w:t>Koaxális</w:t>
      </w:r>
      <w:proofErr w:type="spellEnd"/>
      <w:r w:rsidRPr="009C0474">
        <w:rPr>
          <w:rFonts w:cs="Arial"/>
        </w:rPr>
        <w:t xml:space="preserve"> 3-as elosztó</w:t>
      </w:r>
    </w:p>
    <w:p w14:paraId="67B87C1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9009</w:t>
      </w:r>
    </w:p>
    <w:p w14:paraId="2B7C733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605CD30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6179638" wp14:editId="11EAC015">
            <wp:extent cx="2195698" cy="1775361"/>
            <wp:effectExtent l="19050" t="0" r="0" b="0"/>
            <wp:docPr id="92" name="Kép 42" descr="hármas elosz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ármas elosztó.jpg"/>
                    <pic:cNvPicPr/>
                  </pic:nvPicPr>
                  <pic:blipFill>
                    <a:blip r:embed="rId87" cstate="print"/>
                    <a:srcRect l="29058" t="7449" r="32788" b="18306"/>
                    <a:stretch>
                      <a:fillRect/>
                    </a:stretch>
                  </pic:blipFill>
                  <pic:spPr>
                    <a:xfrm>
                      <a:off x="0" y="0"/>
                      <a:ext cx="2195698" cy="17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8319" w14:textId="77777777" w:rsidR="00810B2F" w:rsidRDefault="00810B2F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46BF98EC" w14:textId="1D623164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Elvi szimbólum neve: </w:t>
      </w:r>
      <w:proofErr w:type="spellStart"/>
      <w:r w:rsidRPr="009C0474">
        <w:rPr>
          <w:rFonts w:cs="Arial"/>
        </w:rPr>
        <w:t>Inzerter</w:t>
      </w:r>
      <w:proofErr w:type="spellEnd"/>
    </w:p>
    <w:p w14:paraId="3F5A75D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9010, 9011, 9012</w:t>
      </w:r>
    </w:p>
    <w:p w14:paraId="0C68A13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24FD6D1C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5D7A205" wp14:editId="6C6F8317">
            <wp:extent cx="1724241" cy="1691640"/>
            <wp:effectExtent l="19050" t="0" r="9309" b="0"/>
            <wp:docPr id="1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41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F9281" w14:textId="77777777" w:rsidR="005913C3" w:rsidRDefault="005913C3" w:rsidP="005913C3">
      <w:pPr>
        <w:rPr>
          <w:rFonts w:cs="Arial"/>
        </w:rPr>
      </w:pPr>
    </w:p>
    <w:p w14:paraId="6CB435B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D04EB24" wp14:editId="10BD7935">
            <wp:extent cx="1794510" cy="1701818"/>
            <wp:effectExtent l="19050" t="0" r="0" b="0"/>
            <wp:docPr id="127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23" cy="1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D283C" w14:textId="77777777" w:rsidR="005913C3" w:rsidRPr="009C0474" w:rsidRDefault="005913C3" w:rsidP="005913C3">
      <w:pPr>
        <w:rPr>
          <w:rFonts w:cs="Arial"/>
        </w:rPr>
      </w:pPr>
    </w:p>
    <w:p w14:paraId="547D6AB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FDF9169" wp14:editId="4EDA5AF6">
            <wp:extent cx="1875790" cy="1696301"/>
            <wp:effectExtent l="19050" t="0" r="0" b="0"/>
            <wp:docPr id="13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12154" t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47" cy="169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5D216" w14:textId="77777777" w:rsidR="005913C3" w:rsidRDefault="005913C3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063232AD" w14:textId="7E6516BA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Elvi szimbólum neve: Iránycsatoló</w:t>
      </w:r>
    </w:p>
    <w:p w14:paraId="4ECECFC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9014,9015,9016</w:t>
      </w:r>
    </w:p>
    <w:p w14:paraId="6F067A6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6691E10F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9E065D6" wp14:editId="20AF8DBF">
            <wp:extent cx="1891030" cy="1828800"/>
            <wp:effectExtent l="19050" t="0" r="0" b="0"/>
            <wp:docPr id="130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3E62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9DDAB69" wp14:editId="18059883">
            <wp:extent cx="2058670" cy="1544320"/>
            <wp:effectExtent l="19050" t="0" r="0" b="0"/>
            <wp:docPr id="131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6517" t="10319" b="1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20B2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9B8AA5D" wp14:editId="2C6C8448">
            <wp:extent cx="1748790" cy="1509569"/>
            <wp:effectExtent l="19050" t="0" r="3810" b="0"/>
            <wp:docPr id="1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50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AA60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Kábeltoldó</w:t>
      </w:r>
    </w:p>
    <w:p w14:paraId="0A90615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9017</w:t>
      </w:r>
    </w:p>
    <w:p w14:paraId="5FF317A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0BE0363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A1B9778" wp14:editId="6F8EC436">
            <wp:extent cx="2053416" cy="1935678"/>
            <wp:effectExtent l="19050" t="0" r="3984" b="0"/>
            <wp:docPr id="95" name="Kép 91" descr="Kábeltold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ábeltoldó.jpg"/>
                    <pic:cNvPicPr/>
                  </pic:nvPicPr>
                  <pic:blipFill>
                    <a:blip r:embed="rId94" cstate="print"/>
                    <a:srcRect l="24206" t="7940" r="40212" b="11166"/>
                    <a:stretch>
                      <a:fillRect/>
                    </a:stretch>
                  </pic:blipFill>
                  <pic:spPr>
                    <a:xfrm>
                      <a:off x="0" y="0"/>
                      <a:ext cx="2053416" cy="193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CB2D" w14:textId="77777777" w:rsidR="005913C3" w:rsidRDefault="005913C3" w:rsidP="005913C3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14:paraId="3B5B461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Elvi szimbólum neve: Eszköztoldó</w:t>
      </w:r>
    </w:p>
    <w:p w14:paraId="379D3B9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9018</w:t>
      </w:r>
    </w:p>
    <w:p w14:paraId="2604227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07AC0150" w14:textId="77777777" w:rsidR="005913C3" w:rsidRPr="009C0474" w:rsidRDefault="005913C3" w:rsidP="005913C3">
      <w:pPr>
        <w:spacing w:after="200"/>
        <w:rPr>
          <w:rFonts w:cs="Arial"/>
        </w:rPr>
      </w:pPr>
    </w:p>
    <w:p w14:paraId="6CBAFCC0" w14:textId="77777777" w:rsidR="005913C3" w:rsidRPr="009C0474" w:rsidRDefault="005913C3" w:rsidP="005913C3">
      <w:pPr>
        <w:spacing w:after="200"/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30A41DA" wp14:editId="4B8D3A50">
            <wp:extent cx="1569020" cy="1447800"/>
            <wp:effectExtent l="19050" t="0" r="0" b="0"/>
            <wp:docPr id="138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4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F55C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Kötés</w:t>
      </w:r>
    </w:p>
    <w:p w14:paraId="1C0A68D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9019</w:t>
      </w:r>
    </w:p>
    <w:p w14:paraId="5665E19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1D8D437E" w14:textId="77777777" w:rsidR="005913C3" w:rsidRPr="009C0474" w:rsidRDefault="005913C3" w:rsidP="005913C3">
      <w:pPr>
        <w:rPr>
          <w:rFonts w:cs="Arial"/>
        </w:rPr>
      </w:pPr>
    </w:p>
    <w:p w14:paraId="4F62EB2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402DB0B" wp14:editId="7C99EF83">
            <wp:extent cx="2593521" cy="1816924"/>
            <wp:effectExtent l="19050" t="0" r="0" b="0"/>
            <wp:docPr id="96" name="Kép 94" descr="kö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ötés.jpg"/>
                    <pic:cNvPicPr/>
                  </pic:nvPicPr>
                  <pic:blipFill>
                    <a:blip r:embed="rId96" cstate="print"/>
                    <a:srcRect l="16161" t="12687" r="38874" b="11194"/>
                    <a:stretch>
                      <a:fillRect/>
                    </a:stretch>
                  </pic:blipFill>
                  <pic:spPr>
                    <a:xfrm>
                      <a:off x="0" y="0"/>
                      <a:ext cx="2593521" cy="18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06D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ONU tábla</w:t>
      </w:r>
    </w:p>
    <w:p w14:paraId="408B16C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9020</w:t>
      </w:r>
    </w:p>
    <w:p w14:paraId="32F525C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01B8506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Megjegyzés: A változók értékeit az objektum adattáblája határozza meg.</w:t>
      </w:r>
    </w:p>
    <w:p w14:paraId="16F1C0A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8866F79" wp14:editId="186F4A9A">
            <wp:extent cx="3947308" cy="2066307"/>
            <wp:effectExtent l="19050" t="0" r="0" b="0"/>
            <wp:docPr id="97" name="Kép 95" descr="ONU tá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U tábla.jpg"/>
                    <pic:cNvPicPr/>
                  </pic:nvPicPr>
                  <pic:blipFill>
                    <a:blip r:embed="rId97" cstate="print"/>
                    <a:srcRect l="24107" t="3731" r="7323" b="9701"/>
                    <a:stretch>
                      <a:fillRect/>
                    </a:stretch>
                  </pic:blipFill>
                  <pic:spPr>
                    <a:xfrm>
                      <a:off x="0" y="0"/>
                      <a:ext cx="3947308" cy="20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D82E" w14:textId="77777777" w:rsidR="005913C3" w:rsidRDefault="005913C3" w:rsidP="005913C3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14:paraId="5E0A43D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Elvi szimbólum neve: ONU</w:t>
      </w:r>
    </w:p>
    <w:p w14:paraId="4AD85A0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9021</w:t>
      </w:r>
    </w:p>
    <w:p w14:paraId="6901B13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00F8E83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08DC107" wp14:editId="5932DD2B">
            <wp:extent cx="1928503" cy="1464407"/>
            <wp:effectExtent l="19050" t="0" r="0" b="0"/>
            <wp:docPr id="135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13" cy="146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27B1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Optikai adó</w:t>
      </w:r>
    </w:p>
    <w:p w14:paraId="5C6A43F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9022</w:t>
      </w:r>
    </w:p>
    <w:p w14:paraId="73BED2D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7AAA859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F5B9A3C" wp14:editId="4838A60B">
            <wp:extent cx="2500630" cy="1561013"/>
            <wp:effectExtent l="19050" t="0" r="0" b="0"/>
            <wp:docPr id="98" name="Kép 97" descr="optikai adó-vev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kai adó-vevő.jpg"/>
                    <pic:cNvPicPr/>
                  </pic:nvPicPr>
                  <pic:blipFill>
                    <a:blip r:embed="rId98" cstate="print"/>
                    <a:srcRect l="33388" t="13184" r="15885" b="10448"/>
                    <a:stretch>
                      <a:fillRect/>
                    </a:stretch>
                  </pic:blipFill>
                  <pic:spPr>
                    <a:xfrm>
                      <a:off x="0" y="0"/>
                      <a:ext cx="2499454" cy="15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36B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Optikai végződtető berendezés</w:t>
      </w:r>
    </w:p>
    <w:p w14:paraId="13E7BE8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9023</w:t>
      </w:r>
    </w:p>
    <w:p w14:paraId="3C8476F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40D3BCBD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046E151" wp14:editId="7A3EBAC9">
            <wp:extent cx="2694462" cy="1514104"/>
            <wp:effectExtent l="19050" t="0" r="0" b="0"/>
            <wp:docPr id="99" name="Kép 98" descr="optikai végződte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kai végződtető.jpg"/>
                    <pic:cNvPicPr/>
                  </pic:nvPicPr>
                  <pic:blipFill>
                    <a:blip r:embed="rId99" cstate="print"/>
                    <a:srcRect l="33697" t="5473" r="19495" b="31094"/>
                    <a:stretch>
                      <a:fillRect/>
                    </a:stretch>
                  </pic:blipFill>
                  <pic:spPr>
                    <a:xfrm>
                      <a:off x="0" y="0"/>
                      <a:ext cx="2694462" cy="151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2BD6" w14:textId="77777777" w:rsidR="00C016F0" w:rsidRDefault="00C016F0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15FC798D" w14:textId="388A339F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Elvi szimbólum neve: OLT</w:t>
      </w:r>
    </w:p>
    <w:p w14:paraId="11CFD65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9024</w:t>
      </w:r>
    </w:p>
    <w:p w14:paraId="6D5F73D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01EBF8F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5390B378" wp14:editId="6643F268">
            <wp:extent cx="2641245" cy="2001548"/>
            <wp:effectExtent l="19050" t="0" r="6705" b="0"/>
            <wp:docPr id="100" name="Kép 99" descr="optikai vonali lezárá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kai vonali lezárás_001.jpg"/>
                    <pic:cNvPicPr/>
                  </pic:nvPicPr>
                  <pic:blipFill>
                    <a:blip r:embed="rId100" cstate="print"/>
                    <a:srcRect l="37306" t="3234" r="16808" b="12912"/>
                    <a:stretch>
                      <a:fillRect/>
                    </a:stretch>
                  </pic:blipFill>
                  <pic:spPr>
                    <a:xfrm>
                      <a:off x="0" y="0"/>
                      <a:ext cx="2641245" cy="20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EBE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PCM</w:t>
      </w:r>
    </w:p>
    <w:p w14:paraId="259239B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9025</w:t>
      </w:r>
    </w:p>
    <w:p w14:paraId="75BC1D8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4CC5C94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8111039" wp14:editId="11A809B1">
            <wp:extent cx="1855470" cy="1432629"/>
            <wp:effectExtent l="19050" t="0" r="0" b="0"/>
            <wp:docPr id="101" name="Kép 100" descr="P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M.jpg"/>
                    <pic:cNvPicPr/>
                  </pic:nvPicPr>
                  <pic:blipFill>
                    <a:blip r:embed="rId101" cstate="print"/>
                    <a:srcRect l="35553" t="7960" r="22892" b="14677"/>
                    <a:stretch>
                      <a:fillRect/>
                    </a:stretch>
                  </pic:blipFill>
                  <pic:spPr>
                    <a:xfrm>
                      <a:off x="0" y="0"/>
                      <a:ext cx="1856142" cy="143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0E0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Tápegység PS</w:t>
      </w:r>
    </w:p>
    <w:p w14:paraId="21729BC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9026</w:t>
      </w:r>
    </w:p>
    <w:p w14:paraId="44CE1A3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31CFDD43" w14:textId="77777777" w:rsidR="005913C3" w:rsidRPr="009C0474" w:rsidRDefault="005913C3" w:rsidP="005913C3">
      <w:pPr>
        <w:spacing w:after="200"/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6887A81" wp14:editId="6CD09155">
            <wp:extent cx="2107490" cy="1698172"/>
            <wp:effectExtent l="19050" t="0" r="7060" b="0"/>
            <wp:docPr id="140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t="5292" b="1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90" cy="1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2694" w14:textId="77777777" w:rsidR="00C016F0" w:rsidRDefault="00C016F0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0E6818CD" w14:textId="60FD78BF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Elvi szimbólum neve: </w:t>
      </w:r>
      <w:proofErr w:type="spellStart"/>
      <w:r w:rsidRPr="009C0474">
        <w:rPr>
          <w:rFonts w:cs="Arial"/>
        </w:rPr>
        <w:t>Tap</w:t>
      </w:r>
      <w:proofErr w:type="spellEnd"/>
    </w:p>
    <w:p w14:paraId="4A8C328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9027</w:t>
      </w:r>
    </w:p>
    <w:p w14:paraId="7F7C79B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6556D658" w14:textId="77777777" w:rsidR="005913C3" w:rsidRPr="009C0474" w:rsidRDefault="005913C3" w:rsidP="005913C3">
      <w:pPr>
        <w:spacing w:after="200"/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8646E6E" wp14:editId="310902C0">
            <wp:extent cx="1600200" cy="1190625"/>
            <wp:effectExtent l="0" t="0" r="0" b="9525"/>
            <wp:docPr id="132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/>
                    <a:srcRect l="13748" t="8764" r="7031" b="20062"/>
                    <a:stretch/>
                  </pic:blipFill>
                  <pic:spPr bwMode="auto">
                    <a:xfrm>
                      <a:off x="0" y="0"/>
                      <a:ext cx="1600785" cy="11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9DEE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Vonali lezáró</w:t>
      </w:r>
    </w:p>
    <w:p w14:paraId="2B987A0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9028</w:t>
      </w:r>
    </w:p>
    <w:p w14:paraId="138EA7B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62C55918" w14:textId="77777777" w:rsidR="005913C3" w:rsidRPr="009C0474" w:rsidRDefault="005913C3" w:rsidP="005913C3">
      <w:pPr>
        <w:spacing w:after="200"/>
        <w:rPr>
          <w:rFonts w:cs="Arial"/>
        </w:rPr>
      </w:pPr>
    </w:p>
    <w:p w14:paraId="47F7D558" w14:textId="34CFC291" w:rsidR="005913C3" w:rsidRPr="009C0474" w:rsidRDefault="005913C3" w:rsidP="005913C3">
      <w:pPr>
        <w:spacing w:after="200"/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99F35E5" wp14:editId="5BE34BA9">
            <wp:extent cx="2073910" cy="1140496"/>
            <wp:effectExtent l="19050" t="0" r="2540" b="0"/>
            <wp:docPr id="133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99" cy="114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072D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Kifejtési pont falon</w:t>
      </w:r>
    </w:p>
    <w:p w14:paraId="3701EB0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9029</w:t>
      </w:r>
    </w:p>
    <w:p w14:paraId="5FA27EB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77E38F56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9DA7873" wp14:editId="1E959ACD">
            <wp:extent cx="2166620" cy="987320"/>
            <wp:effectExtent l="0" t="0" r="5080" b="3810"/>
            <wp:docPr id="104" name="Kép 103" descr="tápszekrény f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ápszekrény falon.jpg"/>
                    <pic:cNvPicPr/>
                  </pic:nvPicPr>
                  <pic:blipFill rotWithShape="1">
                    <a:blip r:embed="rId105" cstate="print"/>
                    <a:srcRect l="41494" t="40472" r="20889" b="18159"/>
                    <a:stretch/>
                  </pic:blipFill>
                  <pic:spPr bwMode="auto">
                    <a:xfrm>
                      <a:off x="0" y="0"/>
                      <a:ext cx="2166867" cy="98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1C853" w14:textId="41BB3A7E" w:rsidR="00C016F0" w:rsidRDefault="00C016F0">
      <w:pPr>
        <w:spacing w:before="0" w:line="240" w:lineRule="auto"/>
        <w:jc w:val="left"/>
        <w:rPr>
          <w:rFonts w:cs="Arial"/>
        </w:rPr>
      </w:pPr>
    </w:p>
    <w:p w14:paraId="6FFECF2D" w14:textId="74EAEAE2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Kifejtési pont oszlopon</w:t>
      </w:r>
    </w:p>
    <w:p w14:paraId="1D5ED1C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9030</w:t>
      </w:r>
    </w:p>
    <w:p w14:paraId="59A2B6C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524BCBC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7D5402A" wp14:editId="37198431">
            <wp:extent cx="2230382" cy="1133475"/>
            <wp:effectExtent l="0" t="0" r="0" b="0"/>
            <wp:docPr id="105" name="Kép 104" descr="tápszekrény oszlo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ápszekrény oszlopon.jpg"/>
                    <pic:cNvPicPr/>
                  </pic:nvPicPr>
                  <pic:blipFill rotWithShape="1">
                    <a:blip r:embed="rId106" cstate="print"/>
                    <a:srcRect l="38441" t="27043" r="22788" b="25418"/>
                    <a:stretch/>
                  </pic:blipFill>
                  <pic:spPr bwMode="auto">
                    <a:xfrm>
                      <a:off x="0" y="0"/>
                      <a:ext cx="2231324" cy="113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5B6CF" w14:textId="77777777" w:rsidR="00C016F0" w:rsidRDefault="00C016F0">
      <w:pPr>
        <w:spacing w:before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40D6AF46" w14:textId="46BFDD33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Elvi szimbólum neve: Objektum adatok feliratai</w:t>
      </w:r>
    </w:p>
    <w:p w14:paraId="070ED99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9031</w:t>
      </w:r>
    </w:p>
    <w:p w14:paraId="5FBD279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76A4306E" w14:textId="77777777" w:rsidR="005913C3" w:rsidRPr="009C0474" w:rsidRDefault="005913C3" w:rsidP="005913C3">
      <w:pPr>
        <w:rPr>
          <w:rFonts w:cs="Arial"/>
        </w:rPr>
      </w:pPr>
    </w:p>
    <w:p w14:paraId="13E2D9B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B1BF0D4" wp14:editId="4D154572">
            <wp:extent cx="2877185" cy="2007865"/>
            <wp:effectExtent l="0" t="0" r="0" b="0"/>
            <wp:docPr id="106" name="Kép 105" descr="végpontmegír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égpontmegírás.jpg"/>
                    <pic:cNvPicPr/>
                  </pic:nvPicPr>
                  <pic:blipFill rotWithShape="1">
                    <a:blip r:embed="rId107" cstate="print"/>
                    <a:srcRect l="30088" t="8914" r="20010" b="6964"/>
                    <a:stretch/>
                  </pic:blipFill>
                  <pic:spPr bwMode="auto">
                    <a:xfrm>
                      <a:off x="0" y="0"/>
                      <a:ext cx="2877259" cy="200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7B8D3" w14:textId="2167FE7B" w:rsidR="005913C3" w:rsidRPr="009C0474" w:rsidRDefault="005913C3" w:rsidP="005913C3">
      <w:pPr>
        <w:spacing w:after="200"/>
        <w:rPr>
          <w:rFonts w:cs="Arial"/>
        </w:rPr>
      </w:pPr>
    </w:p>
    <w:p w14:paraId="090A1A9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Virtuális elosztópont</w:t>
      </w:r>
    </w:p>
    <w:p w14:paraId="63AC006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9032</w:t>
      </w:r>
    </w:p>
    <w:p w14:paraId="589969E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485CE38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37AB348" wp14:editId="3E0B21E1">
            <wp:extent cx="1818640" cy="904581"/>
            <wp:effectExtent l="0" t="0" r="0" b="0"/>
            <wp:docPr id="107" name="Kép 106" descr="virtuális elosztóp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tuális elosztópont.jpg"/>
                    <pic:cNvPicPr/>
                  </pic:nvPicPr>
                  <pic:blipFill rotWithShape="1">
                    <a:blip r:embed="rId108" cstate="print"/>
                    <a:srcRect l="35522" t="24760" r="32894" b="37328"/>
                    <a:stretch/>
                  </pic:blipFill>
                  <pic:spPr bwMode="auto">
                    <a:xfrm>
                      <a:off x="0" y="0"/>
                      <a:ext cx="1819308" cy="90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7C30C" w14:textId="0F92EF68" w:rsidR="00C016F0" w:rsidRDefault="00C016F0">
      <w:pPr>
        <w:spacing w:before="0" w:line="240" w:lineRule="auto"/>
        <w:jc w:val="left"/>
        <w:rPr>
          <w:rFonts w:cs="Arial"/>
        </w:rPr>
      </w:pPr>
    </w:p>
    <w:p w14:paraId="2E91FA1A" w14:textId="3DAF0B78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neve: Berendezés</w:t>
      </w:r>
    </w:p>
    <w:p w14:paraId="3134908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kódja: 9034</w:t>
      </w:r>
    </w:p>
    <w:p w14:paraId="4899B07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Elvi szimbólum grafikus megjelenítése</w:t>
      </w:r>
    </w:p>
    <w:p w14:paraId="4B146149" w14:textId="77777777" w:rsidR="005913C3" w:rsidRPr="009C0474" w:rsidRDefault="005913C3" w:rsidP="005913C3">
      <w:pPr>
        <w:rPr>
          <w:rFonts w:cs="Arial"/>
        </w:rPr>
      </w:pPr>
    </w:p>
    <w:p w14:paraId="67E4F7F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3BDC735" wp14:editId="1F06C16B">
            <wp:extent cx="1600835" cy="990285"/>
            <wp:effectExtent l="0" t="0" r="0" b="635"/>
            <wp:docPr id="139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/>
                    <a:srcRect t="5400" b="14396"/>
                    <a:stretch/>
                  </pic:blipFill>
                  <pic:spPr bwMode="auto">
                    <a:xfrm>
                      <a:off x="0" y="0"/>
                      <a:ext cx="1602445" cy="9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AE09B" w14:textId="2D9A8B4D" w:rsidR="005913C3" w:rsidRDefault="005913C3" w:rsidP="005913C3">
      <w:pPr>
        <w:spacing w:after="200" w:line="276" w:lineRule="auto"/>
        <w:rPr>
          <w:rFonts w:cs="Arial"/>
        </w:rPr>
      </w:pPr>
    </w:p>
    <w:p w14:paraId="7A577485" w14:textId="77777777" w:rsidR="005913C3" w:rsidRPr="009C0474" w:rsidRDefault="005913C3" w:rsidP="005913C3">
      <w:pPr>
        <w:pStyle w:val="Cmsor1"/>
      </w:pPr>
      <w:bookmarkStart w:id="12" w:name="_Toc492293408"/>
      <w:r w:rsidRPr="009C0474">
        <w:lastRenderedPageBreak/>
        <w:t>Me</w:t>
      </w:r>
      <w:r>
        <w:t>gszakító ábrázolás</w:t>
      </w:r>
      <w:bookmarkEnd w:id="12"/>
    </w:p>
    <w:p w14:paraId="081E06D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9484F73" wp14:editId="361CB2BD">
            <wp:extent cx="3933825" cy="2714625"/>
            <wp:effectExtent l="19050" t="0" r="9525" b="0"/>
            <wp:docPr id="10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8DE3E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0601CCD6" wp14:editId="0E1BEEDC">
            <wp:extent cx="4276725" cy="2876550"/>
            <wp:effectExtent l="19050" t="0" r="9525" b="0"/>
            <wp:docPr id="10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2A13B" w14:textId="77777777" w:rsidR="005913C3" w:rsidRDefault="005913C3" w:rsidP="005913C3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14:paraId="68A00A75" w14:textId="77777777" w:rsidR="005913C3" w:rsidRPr="009C0474" w:rsidRDefault="005913C3" w:rsidP="005913C3">
      <w:pPr>
        <w:pStyle w:val="Cmsor1"/>
      </w:pPr>
      <w:bookmarkStart w:id="13" w:name="_Toc492293409"/>
      <w:r>
        <w:lastRenderedPageBreak/>
        <w:t>HTMR által kezelt jelkulcsok</w:t>
      </w:r>
      <w:bookmarkEnd w:id="13"/>
    </w:p>
    <w:p w14:paraId="5EBE19E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neve: Igényhely lakossági</w:t>
      </w:r>
    </w:p>
    <w:p w14:paraId="3DF5506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3001</w:t>
      </w:r>
    </w:p>
    <w:p w14:paraId="071A0E7B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0DAA4BB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0A71B7A" wp14:editId="05D601F2">
            <wp:extent cx="3879041" cy="2095995"/>
            <wp:effectExtent l="19050" t="0" r="7159" b="0"/>
            <wp:docPr id="1" name="Kép 16" descr="D:\ADAT\VÁLTOZÁSVEZETÉS\MUNKA ALATT\jelkulcs\jelkulcs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DAT\VÁLTOZÁSVEZETÉS\MUNKA ALATT\jelkulcs\jelkulcs_001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1" t="23928" r="7481" b="2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41" cy="20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8CD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neve: Igényhely üzleti</w:t>
      </w:r>
    </w:p>
    <w:p w14:paraId="5D51DF8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3002</w:t>
      </w:r>
    </w:p>
    <w:p w14:paraId="28F92153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78803A7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E156698" wp14:editId="160DD294">
            <wp:extent cx="3882923" cy="1870364"/>
            <wp:effectExtent l="19050" t="0" r="3277" b="0"/>
            <wp:docPr id="111" name="Kép 17" descr="D:\ADAT\VÁLTOZÁSVEZETÉS\MUNKA ALATT\jelkulcs\jelkulcs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DAT\VÁLTOZÁSVEZETÉS\MUNKA ALATT\jelkulcs\jelkulcs_002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3" t="26408" r="6076" b="27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23" cy="18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458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neve: Igényhely közintézmény</w:t>
      </w:r>
    </w:p>
    <w:p w14:paraId="2488BCA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3003</w:t>
      </w:r>
    </w:p>
    <w:p w14:paraId="2CB99C9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67B86155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2B5426E6" wp14:editId="566502B2">
            <wp:extent cx="3655728" cy="1852551"/>
            <wp:effectExtent l="19050" t="0" r="1872" b="0"/>
            <wp:docPr id="112" name="Kép 18" descr="D:\ADAT\VÁLTOZÁSVEZETÉS\MUNKA ALATT\jelkulcs\jelkulcs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DAT\VÁLTOZÁSVEZETÉS\MUNKA ALATT\jelkulcs\jelkulcs_003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3" t="27010" r="8553" b="2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28" cy="18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E0FB" w14:textId="7F6F417E" w:rsidR="005913C3" w:rsidRDefault="005913C3" w:rsidP="005913C3">
      <w:pPr>
        <w:spacing w:after="200" w:line="276" w:lineRule="auto"/>
        <w:rPr>
          <w:rFonts w:cs="Arial"/>
        </w:rPr>
      </w:pPr>
    </w:p>
    <w:p w14:paraId="3015D4A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Szimbólum neve: </w:t>
      </w:r>
      <w:proofErr w:type="spellStart"/>
      <w:r w:rsidRPr="009C0474">
        <w:rPr>
          <w:rFonts w:cs="Arial"/>
        </w:rPr>
        <w:t>Splitter</w:t>
      </w:r>
      <w:proofErr w:type="spellEnd"/>
      <w:r w:rsidRPr="009C0474">
        <w:rPr>
          <w:rFonts w:cs="Arial"/>
        </w:rPr>
        <w:t xml:space="preserve"> (első szint)</w:t>
      </w:r>
    </w:p>
    <w:p w14:paraId="508AD6F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3004</w:t>
      </w:r>
    </w:p>
    <w:p w14:paraId="79669215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</w:rPr>
        <w:t>Szimbólum grafikus megjelenítése</w:t>
      </w:r>
    </w:p>
    <w:p w14:paraId="6EFF183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C2548E4" wp14:editId="3D6A580D">
            <wp:extent cx="3886200" cy="2038350"/>
            <wp:effectExtent l="19050" t="0" r="0" b="0"/>
            <wp:docPr id="113" name="Kép 19" descr="D:\ADAT\VÁLTOZÁSVEZETÉS\MUNKA ALATT\jelkulcs\jelkulcs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DAT\VÁLTOZÁSVEZETÉS\MUNKA ALATT\jelkulcs\jelkulcs_004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27400" r="7781" b="2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58CA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Szimbólum neve: </w:t>
      </w:r>
      <w:proofErr w:type="spellStart"/>
      <w:r w:rsidRPr="009C0474">
        <w:rPr>
          <w:rFonts w:cs="Arial"/>
        </w:rPr>
        <w:t>Splitter</w:t>
      </w:r>
      <w:proofErr w:type="spellEnd"/>
      <w:r w:rsidRPr="009C0474">
        <w:rPr>
          <w:rFonts w:cs="Arial"/>
        </w:rPr>
        <w:t xml:space="preserve"> (második szint)</w:t>
      </w:r>
    </w:p>
    <w:p w14:paraId="0AC810A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3005</w:t>
      </w:r>
    </w:p>
    <w:p w14:paraId="46B88D02" w14:textId="77777777" w:rsidR="005913C3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3832C2C3" w14:textId="310661E4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33C0C310" wp14:editId="05081C93">
            <wp:extent cx="3819525" cy="2162175"/>
            <wp:effectExtent l="19050" t="0" r="9525" b="0"/>
            <wp:docPr id="114" name="Kép 20" descr="D:\ADAT\VÁLTOZÁSVEZETÉS\MUNKA ALATT\jelkulcs\jelkulcs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DAT\VÁLTOZÁSVEZETÉS\MUNKA ALATT\jelkulcs\jelkulcs_005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6" t="22951" r="6954" b="2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6774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Szimbólum neve: </w:t>
      </w:r>
      <w:proofErr w:type="spellStart"/>
      <w:r w:rsidRPr="009C0474">
        <w:rPr>
          <w:rFonts w:cs="Arial"/>
        </w:rPr>
        <w:t>Onu</w:t>
      </w:r>
      <w:proofErr w:type="spellEnd"/>
    </w:p>
    <w:p w14:paraId="0BF9A5E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3006</w:t>
      </w:r>
    </w:p>
    <w:p w14:paraId="35AC2FFA" w14:textId="77777777" w:rsidR="005913C3" w:rsidRDefault="005913C3" w:rsidP="005913C3">
      <w:pPr>
        <w:rPr>
          <w:rFonts w:cs="Arial"/>
          <w:lang w:eastAsia="hu-HU"/>
        </w:rPr>
      </w:pPr>
      <w:r w:rsidRPr="009C0474">
        <w:rPr>
          <w:rFonts w:cs="Arial"/>
        </w:rPr>
        <w:t>Szimbólum grafikus megjelenítése</w:t>
      </w:r>
      <w:r w:rsidRPr="009C0474">
        <w:rPr>
          <w:rFonts w:cs="Arial"/>
          <w:lang w:eastAsia="hu-HU"/>
        </w:rPr>
        <w:t xml:space="preserve"> </w:t>
      </w:r>
    </w:p>
    <w:p w14:paraId="035D2AC4" w14:textId="29B959D8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lastRenderedPageBreak/>
        <w:drawing>
          <wp:inline distT="0" distB="0" distL="0" distR="0" wp14:anchorId="233CEC20" wp14:editId="733B4E5B">
            <wp:extent cx="4000500" cy="2009775"/>
            <wp:effectExtent l="19050" t="0" r="0" b="0"/>
            <wp:docPr id="115" name="Kép 21" descr="D:\ADAT\VÁLTOZÁSVEZETÉS\MUNKA ALATT\jelkulcs\jelkulcs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DAT\VÁLTOZÁSVEZETÉS\MUNKA ALATT\jelkulcs\jelkulcs_006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8" t="25761" r="7616" b="2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68F3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neve: VDSL DSLAM</w:t>
      </w:r>
    </w:p>
    <w:p w14:paraId="6BA13AD9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3007</w:t>
      </w:r>
    </w:p>
    <w:p w14:paraId="235B791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074039C0" w14:textId="77777777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539E4E1" wp14:editId="590E7443">
            <wp:extent cx="3733800" cy="2219325"/>
            <wp:effectExtent l="19050" t="0" r="0" b="0"/>
            <wp:docPr id="102" name="Kép 22" descr="D:\ADAT\VÁLTOZÁSVEZETÉS\MUNKA ALATT\jelkulcs\jelkulcs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DAT\VÁLTOZÁSVEZETÉS\MUNKA ALATT\jelkulcs\jelkulcs_007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9" t="22951" r="7450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338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neve: Előfizetői elosztó pont</w:t>
      </w:r>
    </w:p>
    <w:p w14:paraId="446A4F8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3008</w:t>
      </w:r>
    </w:p>
    <w:p w14:paraId="7BF563C8" w14:textId="77777777" w:rsidR="005913C3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3D7B08A7" w14:textId="1001F1F6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A8F1718" wp14:editId="7E75A4A5">
            <wp:extent cx="3886200" cy="2190750"/>
            <wp:effectExtent l="19050" t="0" r="0" b="0"/>
            <wp:docPr id="103" name="Kép 23" descr="D:\ADAT\VÁLTOZÁSVEZETÉS\MUNKA ALATT\jelkulcs\jelkulcs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DAT\VÁLTOZÁSVEZETÉS\MUNKA ALATT\jelkulcs\jelkulcs_008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 t="24122" r="6788" b="2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B12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neve: Hozzáférési csomópont P2P/P2MP</w:t>
      </w:r>
    </w:p>
    <w:p w14:paraId="26231D4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3009</w:t>
      </w:r>
    </w:p>
    <w:p w14:paraId="2D787FA6" w14:textId="77777777" w:rsidR="005913C3" w:rsidRDefault="005913C3" w:rsidP="005913C3">
      <w:pPr>
        <w:rPr>
          <w:rFonts w:cs="Arial"/>
          <w:lang w:eastAsia="hu-HU"/>
        </w:rPr>
      </w:pPr>
      <w:r w:rsidRPr="009C0474">
        <w:rPr>
          <w:rFonts w:cs="Arial"/>
        </w:rPr>
        <w:t>Szimbólum grafikus megjelenítése</w:t>
      </w:r>
    </w:p>
    <w:p w14:paraId="2C25E70F" w14:textId="02C5DE7F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lastRenderedPageBreak/>
        <w:drawing>
          <wp:inline distT="0" distB="0" distL="0" distR="0" wp14:anchorId="023A3F3D" wp14:editId="0F98ACDA">
            <wp:extent cx="4181475" cy="2171700"/>
            <wp:effectExtent l="19050" t="0" r="9525" b="0"/>
            <wp:docPr id="118" name="Kép 24" descr="D:\ADAT\VÁLTOZÁSVEZETÉS\MUNKA ALATT\jelkulcs\jelkulcs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DAT\VÁLTOZÁSVEZETÉS\MUNKA ALATT\jelkulcs\jelkulcs_009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24122" r="2649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F6E0" w14:textId="1CDEE1EA" w:rsidR="005913C3" w:rsidRDefault="005913C3" w:rsidP="005913C3">
      <w:pPr>
        <w:spacing w:after="200" w:line="276" w:lineRule="auto"/>
        <w:rPr>
          <w:rFonts w:cs="Arial"/>
        </w:rPr>
      </w:pPr>
    </w:p>
    <w:p w14:paraId="2994D3B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neve: Hozzáférési csomópont CMTS</w:t>
      </w:r>
    </w:p>
    <w:p w14:paraId="4D8A828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3010</w:t>
      </w:r>
    </w:p>
    <w:p w14:paraId="740923CA" w14:textId="77777777" w:rsidR="005913C3" w:rsidRDefault="005913C3" w:rsidP="005913C3">
      <w:pPr>
        <w:rPr>
          <w:rFonts w:cs="Arial"/>
          <w:lang w:eastAsia="hu-HU"/>
        </w:rPr>
      </w:pPr>
      <w:r w:rsidRPr="009C0474">
        <w:rPr>
          <w:rFonts w:cs="Arial"/>
        </w:rPr>
        <w:t>Szimbólum grafikus megjelenítése</w:t>
      </w:r>
    </w:p>
    <w:p w14:paraId="55BF0CC0" w14:textId="1DAEE07D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6F2BE8AF" wp14:editId="028A68FB">
            <wp:extent cx="4124325" cy="2219325"/>
            <wp:effectExtent l="19050" t="0" r="9525" b="0"/>
            <wp:docPr id="119" name="Kép 25" descr="D:\ADAT\VÁLTOZÁSVEZETÉS\MUNKA ALATT\jelkulcs\jelkulcs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ADAT\VÁLTOZÁSVEZETÉS\MUNKA ALATT\jelkulcs\jelkulcs_010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3" t="22951" r="2318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FE1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neve: Hozzáférési csomópont ETTH</w:t>
      </w:r>
    </w:p>
    <w:p w14:paraId="7A177D42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3011</w:t>
      </w:r>
    </w:p>
    <w:p w14:paraId="02973B9C" w14:textId="77777777" w:rsidR="005913C3" w:rsidRDefault="005913C3" w:rsidP="005913C3">
      <w:pPr>
        <w:rPr>
          <w:rFonts w:cs="Arial"/>
          <w:lang w:eastAsia="hu-HU"/>
        </w:rPr>
      </w:pPr>
      <w:r w:rsidRPr="009C0474">
        <w:rPr>
          <w:rFonts w:cs="Arial"/>
        </w:rPr>
        <w:t>Szimbólum grafikus megjelenítése</w:t>
      </w:r>
    </w:p>
    <w:p w14:paraId="722D37D2" w14:textId="7ED687F1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2EA0BC6" wp14:editId="37D27350">
            <wp:extent cx="4086225" cy="2238375"/>
            <wp:effectExtent l="19050" t="0" r="9525" b="0"/>
            <wp:docPr id="120" name="Kép 26" descr="D:\ADAT\VÁLTOZÁSVEZETÉS\MUNKA ALATT\jelkulcs\jelkulcs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DAT\VÁLTOZÁSVEZETÉS\MUNKA ALATT\jelkulcs\jelkulcs_011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9" t="22717" r="2815" b="2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746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>Szimbólum neve: Hozzáférési csomópont OLT</w:t>
      </w:r>
    </w:p>
    <w:p w14:paraId="2454F8F8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3012</w:t>
      </w:r>
    </w:p>
    <w:p w14:paraId="5AD98CB0" w14:textId="77777777" w:rsidR="005913C3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6AE0175C" w14:textId="66F72CB4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F9EA060" wp14:editId="237B5453">
            <wp:extent cx="4124325" cy="2228850"/>
            <wp:effectExtent l="19050" t="0" r="9525" b="0"/>
            <wp:docPr id="121" name="Kép 27" descr="D:\ADAT\VÁLTOZÁSVEZETÉS\MUNKA ALATT\jelkulcs\jelkulcs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DAT\VÁLTOZÁSVEZETÉS\MUNKA ALATT\jelkulcs\jelkulcs_012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1" t="22717" r="1490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B345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neve: Nyomvonal megszakító pont</w:t>
      </w:r>
    </w:p>
    <w:p w14:paraId="733142C4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3013</w:t>
      </w:r>
    </w:p>
    <w:p w14:paraId="0B8C23AB" w14:textId="77777777" w:rsidR="005913C3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43DB5E33" w14:textId="1A40FE89" w:rsidR="005913C3" w:rsidRPr="009C0474" w:rsidRDefault="005913C3" w:rsidP="005913C3">
      <w:pPr>
        <w:rPr>
          <w:rFonts w:cs="Arial"/>
          <w:lang w:eastAsia="hu-HU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4D5EB8A3" wp14:editId="45DE1FCE">
            <wp:extent cx="3800475" cy="2181225"/>
            <wp:effectExtent l="19050" t="0" r="9525" b="0"/>
            <wp:docPr id="122" name="Kép 28" descr="D:\ADAT\VÁLTOZÁSVEZETÉS\MUNKA ALATT\jelkulcs\jelkulcs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DAT\VÁLTOZÁSVEZETÉS\MUNKA ALATT\jelkulcs\jelkulcs_013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2" t="22951" r="6788" b="2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9B440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 xml:space="preserve">Szimbólum neve: Település hálózati főelosztó pont (POP) </w:t>
      </w:r>
    </w:p>
    <w:p w14:paraId="5C44E067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3014</w:t>
      </w:r>
    </w:p>
    <w:p w14:paraId="5961B17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13E34C6D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7576EC76" wp14:editId="6E5A67C5">
            <wp:extent cx="3695700" cy="1990725"/>
            <wp:effectExtent l="19050" t="0" r="0" b="0"/>
            <wp:docPr id="141" name="Kép 29" descr="D:\ADAT\VÁLTOZÁSVEZETÉS\MUNKA ALATT\jelkulcs\jelkulcs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ADAT\VÁLTOZÁSVEZETÉS\MUNKA ALATT\jelkulcs\jelkulcs_014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4" t="22717" r="5298" b="2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7ABAC" w14:textId="2C2B3B80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lastRenderedPageBreak/>
        <w:t xml:space="preserve">Szimbólum neve: Gerinchálózati csatlakozási pont </w:t>
      </w:r>
    </w:p>
    <w:p w14:paraId="65819031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kódja: 3016</w:t>
      </w:r>
    </w:p>
    <w:p w14:paraId="3685962C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</w:rPr>
        <w:t>Szimbólum grafikus megjelenítése</w:t>
      </w:r>
    </w:p>
    <w:p w14:paraId="3DDEDED1" w14:textId="77777777" w:rsidR="005913C3" w:rsidRPr="009C0474" w:rsidRDefault="005913C3" w:rsidP="005913C3">
      <w:pPr>
        <w:rPr>
          <w:rFonts w:cs="Arial"/>
        </w:rPr>
      </w:pPr>
    </w:p>
    <w:p w14:paraId="2A16C0AF" w14:textId="77777777" w:rsidR="005913C3" w:rsidRPr="009C0474" w:rsidRDefault="005913C3" w:rsidP="005913C3">
      <w:pPr>
        <w:rPr>
          <w:rFonts w:cs="Arial"/>
        </w:rPr>
      </w:pPr>
      <w:r w:rsidRPr="009C0474">
        <w:rPr>
          <w:rFonts w:cs="Arial"/>
          <w:noProof/>
          <w:lang w:eastAsia="hu-HU"/>
        </w:rPr>
        <w:drawing>
          <wp:inline distT="0" distB="0" distL="0" distR="0" wp14:anchorId="1D4BE8FB" wp14:editId="043594C4">
            <wp:extent cx="3695700" cy="2143125"/>
            <wp:effectExtent l="19050" t="0" r="0" b="0"/>
            <wp:docPr id="124" name="Kép 30" descr="D:\ADAT\VÁLTOZÁSVEZETÉS\MUNKA ALATT\jelkulcs\jelkulcs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ADAT\VÁLTOZÁSVEZETÉS\MUNKA ALATT\jelkulcs\jelkulcs_015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7" t="24590" r="7285" b="2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F6DE" w14:textId="77777777" w:rsidR="005913C3" w:rsidRPr="005913C3" w:rsidRDefault="005913C3" w:rsidP="005913C3"/>
    <w:sectPr w:rsidR="005913C3" w:rsidRPr="005913C3" w:rsidSect="00585F57">
      <w:headerReference w:type="default" r:id="rId127"/>
      <w:footerReference w:type="default" r:id="rId128"/>
      <w:type w:val="continuous"/>
      <w:pgSz w:w="11907" w:h="16840" w:code="9"/>
      <w:pgMar w:top="1418" w:right="1418" w:bottom="1418" w:left="1418" w:header="1276" w:footer="206" w:gutter="0"/>
      <w:pgNumType w:start="1"/>
      <w:cols w:space="24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229CF" w14:textId="77777777" w:rsidR="00EF006C" w:rsidRDefault="00EF006C">
      <w:r>
        <w:separator/>
      </w:r>
    </w:p>
  </w:endnote>
  <w:endnote w:type="continuationSeparator" w:id="0">
    <w:p w14:paraId="2BC290B0" w14:textId="77777777" w:rsidR="00EF006C" w:rsidRDefault="00EF006C">
      <w:r>
        <w:continuationSeparator/>
      </w:r>
    </w:p>
  </w:endnote>
  <w:endnote w:type="continuationNotice" w:id="1">
    <w:p w14:paraId="37BD4DF4" w14:textId="77777777" w:rsidR="00EF006C" w:rsidRDefault="00EF006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ele-GroteskEENor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MAN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6522857"/>
      <w:docPartObj>
        <w:docPartGallery w:val="Page Numbers (Bottom of Page)"/>
        <w:docPartUnique/>
      </w:docPartObj>
    </w:sdtPr>
    <w:sdtEndPr/>
    <w:sdtContent>
      <w:p w14:paraId="07E83E94" w14:textId="77777777" w:rsidR="00EF006C" w:rsidRPr="00FF39C8" w:rsidRDefault="00EF006C" w:rsidP="00FF39C8">
        <w:pPr>
          <w:spacing w:after="360"/>
          <w:jc w:val="right"/>
        </w:pPr>
        <w:r w:rsidRPr="00FF39C8">
          <w:rPr>
            <w:noProof/>
            <w:lang w:eastAsia="hu-HU"/>
          </w:rPr>
          <w:drawing>
            <wp:anchor distT="0" distB="0" distL="114300" distR="114300" simplePos="0" relativeHeight="251659776" behindDoc="1" locked="0" layoutInCell="1" allowOverlap="1" wp14:anchorId="60E9D83F" wp14:editId="0619D37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515860" cy="533400"/>
              <wp:effectExtent l="0" t="0" r="8890" b="0"/>
              <wp:wrapNone/>
              <wp:docPr id="153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mhh_levelpapir_foot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5860" cy="533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FF39C8">
          <w:rPr>
            <w:noProof/>
            <w:lang w:eastAsia="hu-HU"/>
          </w:rPr>
          <w:drawing>
            <wp:anchor distT="0" distB="0" distL="114300" distR="114300" simplePos="0" relativeHeight="251658752" behindDoc="1" locked="0" layoutInCell="1" allowOverlap="1" wp14:anchorId="27D12E67" wp14:editId="1EEE0088">
              <wp:simplePos x="0" y="0"/>
              <wp:positionH relativeFrom="page">
                <wp:posOffset>900430</wp:posOffset>
              </wp:positionH>
              <wp:positionV relativeFrom="page">
                <wp:posOffset>14641830</wp:posOffset>
              </wp:positionV>
              <wp:extent cx="7515860" cy="533400"/>
              <wp:effectExtent l="0" t="0" r="8890" b="0"/>
              <wp:wrapNone/>
              <wp:docPr id="155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mhh_levelpapir_foot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6097" cy="533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922F6" w14:textId="77777777" w:rsidR="00EF006C" w:rsidRDefault="00EF006C">
      <w:r>
        <w:separator/>
      </w:r>
    </w:p>
  </w:footnote>
  <w:footnote w:type="continuationSeparator" w:id="0">
    <w:p w14:paraId="0E6C5FC8" w14:textId="77777777" w:rsidR="00EF006C" w:rsidRDefault="00EF006C">
      <w:r>
        <w:separator/>
      </w:r>
    </w:p>
  </w:footnote>
  <w:footnote w:type="continuationNotice" w:id="1">
    <w:p w14:paraId="073F86EA" w14:textId="77777777" w:rsidR="00EF006C" w:rsidRDefault="00EF006C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C943E" w14:textId="3196E74B" w:rsidR="00EF006C" w:rsidRDefault="00EF006C">
    <w:pPr>
      <w:pStyle w:val="lfej"/>
    </w:pPr>
    <w:r w:rsidRPr="00FF39C8">
      <w:rPr>
        <w:noProof/>
        <w:lang w:eastAsia="hu-HU"/>
      </w:rPr>
      <w:drawing>
        <wp:anchor distT="0" distB="0" distL="114300" distR="114300" simplePos="0" relativeHeight="251686912" behindDoc="1" locked="0" layoutInCell="1" allowOverlap="1" wp14:anchorId="0533FB1F" wp14:editId="6E3196B3">
          <wp:simplePos x="0" y="0"/>
          <wp:positionH relativeFrom="margin">
            <wp:posOffset>-890905</wp:posOffset>
          </wp:positionH>
          <wp:positionV relativeFrom="page">
            <wp:posOffset>142240</wp:posOffset>
          </wp:positionV>
          <wp:extent cx="7539990" cy="771459"/>
          <wp:effectExtent l="0" t="0" r="3810" b="0"/>
          <wp:wrapNone/>
          <wp:docPr id="14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hh_ostrom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25" b="11453"/>
                  <a:stretch/>
                </pic:blipFill>
                <pic:spPr bwMode="auto">
                  <a:xfrm>
                    <a:off x="0" y="0"/>
                    <a:ext cx="7539990" cy="7714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CA033EA"/>
    <w:lvl w:ilvl="0">
      <w:numFmt w:val="decimal"/>
      <w:pStyle w:val="Felsorols"/>
      <w:lvlText w:val="*"/>
      <w:lvlJc w:val="left"/>
    </w:lvl>
  </w:abstractNum>
  <w:abstractNum w:abstractNumId="1" w15:restartNumberingAfterBreak="0">
    <w:nsid w:val="003E7474"/>
    <w:multiLevelType w:val="hybridMultilevel"/>
    <w:tmpl w:val="EF3093EC"/>
    <w:lvl w:ilvl="0" w:tplc="86B67424">
      <w:start w:val="20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83CDA"/>
    <w:multiLevelType w:val="hybridMultilevel"/>
    <w:tmpl w:val="937C6CE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51D33"/>
    <w:multiLevelType w:val="hybridMultilevel"/>
    <w:tmpl w:val="7F2892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C482A"/>
    <w:multiLevelType w:val="hybridMultilevel"/>
    <w:tmpl w:val="5F92E7AE"/>
    <w:lvl w:ilvl="0" w:tplc="4BA2FD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F77A1"/>
    <w:multiLevelType w:val="hybridMultilevel"/>
    <w:tmpl w:val="73A623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97BAB"/>
    <w:multiLevelType w:val="hybridMultilevel"/>
    <w:tmpl w:val="AB86A1E4"/>
    <w:lvl w:ilvl="0" w:tplc="318E862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20744"/>
    <w:multiLevelType w:val="hybridMultilevel"/>
    <w:tmpl w:val="CFF2EBF0"/>
    <w:lvl w:ilvl="0" w:tplc="A3764E0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D6619"/>
    <w:multiLevelType w:val="hybridMultilevel"/>
    <w:tmpl w:val="492A29B6"/>
    <w:lvl w:ilvl="0" w:tplc="A3764E0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27A64"/>
    <w:multiLevelType w:val="hybridMultilevel"/>
    <w:tmpl w:val="F5F4241C"/>
    <w:lvl w:ilvl="0" w:tplc="D33C380C">
      <w:start w:val="1"/>
      <w:numFmt w:val="bullet"/>
      <w:pStyle w:val="Listaszerbekezds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 w15:restartNumberingAfterBreak="0">
    <w:nsid w:val="309048B0"/>
    <w:multiLevelType w:val="hybridMultilevel"/>
    <w:tmpl w:val="A5F6663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9E4291"/>
    <w:multiLevelType w:val="hybridMultilevel"/>
    <w:tmpl w:val="5C2A18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D1C06"/>
    <w:multiLevelType w:val="hybridMultilevel"/>
    <w:tmpl w:val="8D2C61DA"/>
    <w:lvl w:ilvl="0" w:tplc="5FC0B0DA">
      <w:start w:val="6"/>
      <w:numFmt w:val="bullet"/>
      <w:pStyle w:val="Felsorols3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78D4FE9"/>
    <w:multiLevelType w:val="hybridMultilevel"/>
    <w:tmpl w:val="0C9878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3962BD"/>
    <w:multiLevelType w:val="hybridMultilevel"/>
    <w:tmpl w:val="6742EE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82BB8"/>
    <w:multiLevelType w:val="hybridMultilevel"/>
    <w:tmpl w:val="DEEC88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3C44C9"/>
    <w:multiLevelType w:val="hybridMultilevel"/>
    <w:tmpl w:val="2B6C46BE"/>
    <w:lvl w:ilvl="0" w:tplc="040E000F">
      <w:start w:val="1"/>
      <w:numFmt w:val="decimal"/>
      <w:lvlText w:val="%1."/>
      <w:lvlJc w:val="left"/>
      <w:pPr>
        <w:ind w:left="1122" w:hanging="360"/>
      </w:pPr>
    </w:lvl>
    <w:lvl w:ilvl="1" w:tplc="040E0019" w:tentative="1">
      <w:start w:val="1"/>
      <w:numFmt w:val="lowerLetter"/>
      <w:lvlText w:val="%2."/>
      <w:lvlJc w:val="left"/>
      <w:pPr>
        <w:ind w:left="1842" w:hanging="360"/>
      </w:pPr>
    </w:lvl>
    <w:lvl w:ilvl="2" w:tplc="040E001B" w:tentative="1">
      <w:start w:val="1"/>
      <w:numFmt w:val="lowerRoman"/>
      <w:lvlText w:val="%3."/>
      <w:lvlJc w:val="right"/>
      <w:pPr>
        <w:ind w:left="2562" w:hanging="180"/>
      </w:pPr>
    </w:lvl>
    <w:lvl w:ilvl="3" w:tplc="040E000F" w:tentative="1">
      <w:start w:val="1"/>
      <w:numFmt w:val="decimal"/>
      <w:lvlText w:val="%4."/>
      <w:lvlJc w:val="left"/>
      <w:pPr>
        <w:ind w:left="3282" w:hanging="360"/>
      </w:pPr>
    </w:lvl>
    <w:lvl w:ilvl="4" w:tplc="040E0019" w:tentative="1">
      <w:start w:val="1"/>
      <w:numFmt w:val="lowerLetter"/>
      <w:lvlText w:val="%5."/>
      <w:lvlJc w:val="left"/>
      <w:pPr>
        <w:ind w:left="4002" w:hanging="360"/>
      </w:pPr>
    </w:lvl>
    <w:lvl w:ilvl="5" w:tplc="040E001B" w:tentative="1">
      <w:start w:val="1"/>
      <w:numFmt w:val="lowerRoman"/>
      <w:lvlText w:val="%6."/>
      <w:lvlJc w:val="right"/>
      <w:pPr>
        <w:ind w:left="4722" w:hanging="180"/>
      </w:pPr>
    </w:lvl>
    <w:lvl w:ilvl="6" w:tplc="040E000F" w:tentative="1">
      <w:start w:val="1"/>
      <w:numFmt w:val="decimal"/>
      <w:lvlText w:val="%7."/>
      <w:lvlJc w:val="left"/>
      <w:pPr>
        <w:ind w:left="5442" w:hanging="360"/>
      </w:pPr>
    </w:lvl>
    <w:lvl w:ilvl="7" w:tplc="040E0019" w:tentative="1">
      <w:start w:val="1"/>
      <w:numFmt w:val="lowerLetter"/>
      <w:lvlText w:val="%8."/>
      <w:lvlJc w:val="left"/>
      <w:pPr>
        <w:ind w:left="6162" w:hanging="360"/>
      </w:pPr>
    </w:lvl>
    <w:lvl w:ilvl="8" w:tplc="040E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17" w15:restartNumberingAfterBreak="0">
    <w:nsid w:val="45E409C1"/>
    <w:multiLevelType w:val="hybridMultilevel"/>
    <w:tmpl w:val="B88AFE6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72" w:hanging="360"/>
      </w:pPr>
    </w:lvl>
    <w:lvl w:ilvl="2" w:tplc="040E001B" w:tentative="1">
      <w:start w:val="1"/>
      <w:numFmt w:val="lowerRoman"/>
      <w:lvlText w:val="%3."/>
      <w:lvlJc w:val="right"/>
      <w:pPr>
        <w:ind w:left="1592" w:hanging="180"/>
      </w:pPr>
    </w:lvl>
    <w:lvl w:ilvl="3" w:tplc="040E000F" w:tentative="1">
      <w:start w:val="1"/>
      <w:numFmt w:val="decimal"/>
      <w:lvlText w:val="%4."/>
      <w:lvlJc w:val="left"/>
      <w:pPr>
        <w:ind w:left="2312" w:hanging="360"/>
      </w:pPr>
    </w:lvl>
    <w:lvl w:ilvl="4" w:tplc="040E0019" w:tentative="1">
      <w:start w:val="1"/>
      <w:numFmt w:val="lowerLetter"/>
      <w:lvlText w:val="%5."/>
      <w:lvlJc w:val="left"/>
      <w:pPr>
        <w:ind w:left="3032" w:hanging="360"/>
      </w:pPr>
    </w:lvl>
    <w:lvl w:ilvl="5" w:tplc="040E001B" w:tentative="1">
      <w:start w:val="1"/>
      <w:numFmt w:val="lowerRoman"/>
      <w:lvlText w:val="%6."/>
      <w:lvlJc w:val="right"/>
      <w:pPr>
        <w:ind w:left="3752" w:hanging="180"/>
      </w:pPr>
    </w:lvl>
    <w:lvl w:ilvl="6" w:tplc="040E000F" w:tentative="1">
      <w:start w:val="1"/>
      <w:numFmt w:val="decimal"/>
      <w:lvlText w:val="%7."/>
      <w:lvlJc w:val="left"/>
      <w:pPr>
        <w:ind w:left="4472" w:hanging="360"/>
      </w:pPr>
    </w:lvl>
    <w:lvl w:ilvl="7" w:tplc="040E0019" w:tentative="1">
      <w:start w:val="1"/>
      <w:numFmt w:val="lowerLetter"/>
      <w:lvlText w:val="%8."/>
      <w:lvlJc w:val="left"/>
      <w:pPr>
        <w:ind w:left="5192" w:hanging="360"/>
      </w:pPr>
    </w:lvl>
    <w:lvl w:ilvl="8" w:tplc="040E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8" w15:restartNumberingAfterBreak="0">
    <w:nsid w:val="463B06CA"/>
    <w:multiLevelType w:val="hybridMultilevel"/>
    <w:tmpl w:val="2444A7C8"/>
    <w:lvl w:ilvl="0" w:tplc="FFFFFFFF">
      <w:start w:val="1"/>
      <w:numFmt w:val="bullet"/>
      <w:pStyle w:val="StlusCmsor1LatinCenturyGothicFlkvrKiskapitlisEl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E600915"/>
    <w:multiLevelType w:val="hybridMultilevel"/>
    <w:tmpl w:val="266C3F98"/>
    <w:lvl w:ilvl="0" w:tplc="040E0001">
      <w:start w:val="1"/>
      <w:numFmt w:val="bullet"/>
      <w:pStyle w:val="StlusStlusCmsor2Arial11pt25-osszrkeNincsalhz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407EBF"/>
    <w:multiLevelType w:val="multilevel"/>
    <w:tmpl w:val="1B86244E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1310E10"/>
    <w:multiLevelType w:val="hybridMultilevel"/>
    <w:tmpl w:val="7CE4C7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C8767E"/>
    <w:multiLevelType w:val="hybridMultilevel"/>
    <w:tmpl w:val="E8DCE98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F718CE"/>
    <w:multiLevelType w:val="hybridMultilevel"/>
    <w:tmpl w:val="45F66730"/>
    <w:lvl w:ilvl="0" w:tplc="B2F4D1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306097"/>
    <w:multiLevelType w:val="hybridMultilevel"/>
    <w:tmpl w:val="9DCC31BE"/>
    <w:lvl w:ilvl="0" w:tplc="318E862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4761F"/>
    <w:multiLevelType w:val="hybridMultilevel"/>
    <w:tmpl w:val="B7F0F6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E13DC5"/>
    <w:multiLevelType w:val="hybridMultilevel"/>
    <w:tmpl w:val="6CB4CBB0"/>
    <w:lvl w:ilvl="0" w:tplc="D7DA782C">
      <w:start w:val="1"/>
      <w:numFmt w:val="bullet"/>
      <w:pStyle w:val="Felsorols2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B2777C1"/>
    <w:multiLevelType w:val="hybridMultilevel"/>
    <w:tmpl w:val="E0803D80"/>
    <w:lvl w:ilvl="0" w:tplc="318E862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D7F6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0F411D6"/>
    <w:multiLevelType w:val="multilevel"/>
    <w:tmpl w:val="9B9E7D98"/>
    <w:styleLink w:val="StyleBulleted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23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CC70CF"/>
    <w:multiLevelType w:val="multilevel"/>
    <w:tmpl w:val="A8B0D590"/>
    <w:lvl w:ilvl="0">
      <w:start w:val="1"/>
      <w:numFmt w:val="decimal"/>
      <w:pStyle w:val="Cmsor1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8A067C7"/>
    <w:multiLevelType w:val="hybridMultilevel"/>
    <w:tmpl w:val="08A2785C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265A14"/>
    <w:multiLevelType w:val="hybridMultilevel"/>
    <w:tmpl w:val="EE688E20"/>
    <w:lvl w:ilvl="0" w:tplc="040E000F">
      <w:start w:val="1"/>
      <w:numFmt w:val="decimal"/>
      <w:lvlText w:val="%1."/>
      <w:lvlJc w:val="left"/>
      <w:pPr>
        <w:ind w:left="502" w:hanging="360"/>
      </w:p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E1C5AD4"/>
    <w:multiLevelType w:val="hybridMultilevel"/>
    <w:tmpl w:val="8C680B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pStyle w:val="Felsorols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30"/>
  </w:num>
  <w:num w:numId="3">
    <w:abstractNumId w:val="29"/>
  </w:num>
  <w:num w:numId="4">
    <w:abstractNumId w:val="28"/>
  </w:num>
  <w:num w:numId="5">
    <w:abstractNumId w:val="26"/>
  </w:num>
  <w:num w:numId="6">
    <w:abstractNumId w:val="12"/>
  </w:num>
  <w:num w:numId="7">
    <w:abstractNumId w:val="9"/>
  </w:num>
  <w:num w:numId="8">
    <w:abstractNumId w:val="20"/>
  </w:num>
  <w:num w:numId="9">
    <w:abstractNumId w:val="19"/>
  </w:num>
  <w:num w:numId="10">
    <w:abstractNumId w:val="18"/>
  </w:num>
  <w:num w:numId="11">
    <w:abstractNumId w:val="17"/>
  </w:num>
  <w:num w:numId="12">
    <w:abstractNumId w:val="8"/>
  </w:num>
  <w:num w:numId="13">
    <w:abstractNumId w:val="7"/>
  </w:num>
  <w:num w:numId="14">
    <w:abstractNumId w:val="21"/>
  </w:num>
  <w:num w:numId="15">
    <w:abstractNumId w:val="5"/>
  </w:num>
  <w:num w:numId="16">
    <w:abstractNumId w:val="2"/>
  </w:num>
  <w:num w:numId="17">
    <w:abstractNumId w:val="14"/>
  </w:num>
  <w:num w:numId="18">
    <w:abstractNumId w:val="23"/>
  </w:num>
  <w:num w:numId="19">
    <w:abstractNumId w:val="6"/>
  </w:num>
  <w:num w:numId="20">
    <w:abstractNumId w:val="11"/>
  </w:num>
  <w:num w:numId="21">
    <w:abstractNumId w:val="4"/>
  </w:num>
  <w:num w:numId="22">
    <w:abstractNumId w:val="13"/>
  </w:num>
  <w:num w:numId="23">
    <w:abstractNumId w:val="27"/>
  </w:num>
  <w:num w:numId="24">
    <w:abstractNumId w:val="24"/>
  </w:num>
  <w:num w:numId="25">
    <w:abstractNumId w:val="3"/>
  </w:num>
  <w:num w:numId="26">
    <w:abstractNumId w:val="25"/>
  </w:num>
  <w:num w:numId="27">
    <w:abstractNumId w:val="10"/>
  </w:num>
  <w:num w:numId="28">
    <w:abstractNumId w:val="32"/>
  </w:num>
  <w:num w:numId="29">
    <w:abstractNumId w:val="22"/>
  </w:num>
  <w:num w:numId="30">
    <w:abstractNumId w:val="15"/>
  </w:num>
  <w:num w:numId="31">
    <w:abstractNumId w:val="33"/>
  </w:num>
  <w:num w:numId="32">
    <w:abstractNumId w:val="31"/>
  </w:num>
  <w:num w:numId="33">
    <w:abstractNumId w:val="16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activeWritingStyle w:appName="MSWord" w:lang="hu-HU" w:vendorID="7" w:dllVersion="522" w:checkStyle="1"/>
  <w:activeWritingStyle w:appName="MSWord" w:lang="hu-HU" w:vendorID="7" w:dllVersion="513" w:checkStyle="1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360"/>
  <w:hyphenationZone w:val="425"/>
  <w:defaultTableStyle w:val="NMHH-Tblzatlila"/>
  <w:drawingGridHorizontalSpacing w:val="100"/>
  <w:drawingGridVerticalSpacing w:val="187"/>
  <w:displayHorizontalDrawingGridEvery w:val="2"/>
  <w:doNotShadeFormData/>
  <w:noPunctuationKerning/>
  <w:characterSpacingControl w:val="doNotCompress"/>
  <w:hdrShapeDefaults>
    <o:shapedefaults v:ext="edit" spidmax="10241" fill="f" fillcolor="white" stroke="f">
      <v:fill color="white" on="f"/>
      <v:stroke on="f"/>
      <o:colormru v:ext="edit" colors="#d2d2d2,#cdcdcd,#c8c8c8"/>
    </o:shapedefaults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C8B"/>
    <w:rsid w:val="00000042"/>
    <w:rsid w:val="00000125"/>
    <w:rsid w:val="000002B8"/>
    <w:rsid w:val="000007D9"/>
    <w:rsid w:val="00000E1B"/>
    <w:rsid w:val="000011D2"/>
    <w:rsid w:val="00001852"/>
    <w:rsid w:val="00001B41"/>
    <w:rsid w:val="00001F6C"/>
    <w:rsid w:val="00002CCC"/>
    <w:rsid w:val="00002EFA"/>
    <w:rsid w:val="000033DE"/>
    <w:rsid w:val="0000489C"/>
    <w:rsid w:val="00004A2A"/>
    <w:rsid w:val="00004FC3"/>
    <w:rsid w:val="0000663A"/>
    <w:rsid w:val="00006A5B"/>
    <w:rsid w:val="000077F0"/>
    <w:rsid w:val="00007ED3"/>
    <w:rsid w:val="00010BD0"/>
    <w:rsid w:val="00010DAE"/>
    <w:rsid w:val="00010EFC"/>
    <w:rsid w:val="00011FD5"/>
    <w:rsid w:val="00012633"/>
    <w:rsid w:val="00013947"/>
    <w:rsid w:val="000140A7"/>
    <w:rsid w:val="000146B1"/>
    <w:rsid w:val="000158AB"/>
    <w:rsid w:val="00015D93"/>
    <w:rsid w:val="00015EF5"/>
    <w:rsid w:val="000163E0"/>
    <w:rsid w:val="00016BD8"/>
    <w:rsid w:val="00017301"/>
    <w:rsid w:val="000229FB"/>
    <w:rsid w:val="000236F5"/>
    <w:rsid w:val="00023DBC"/>
    <w:rsid w:val="00026097"/>
    <w:rsid w:val="00026838"/>
    <w:rsid w:val="000269FA"/>
    <w:rsid w:val="00026B22"/>
    <w:rsid w:val="00026D7C"/>
    <w:rsid w:val="00026FC2"/>
    <w:rsid w:val="00027162"/>
    <w:rsid w:val="00027CAD"/>
    <w:rsid w:val="00027E69"/>
    <w:rsid w:val="000308DF"/>
    <w:rsid w:val="00031EFE"/>
    <w:rsid w:val="00033221"/>
    <w:rsid w:val="00033446"/>
    <w:rsid w:val="0003387D"/>
    <w:rsid w:val="00033992"/>
    <w:rsid w:val="000344DA"/>
    <w:rsid w:val="00034D68"/>
    <w:rsid w:val="00037282"/>
    <w:rsid w:val="000413AC"/>
    <w:rsid w:val="00041A7A"/>
    <w:rsid w:val="00041AF0"/>
    <w:rsid w:val="00041D02"/>
    <w:rsid w:val="0004290A"/>
    <w:rsid w:val="00043305"/>
    <w:rsid w:val="00043877"/>
    <w:rsid w:val="00044FE8"/>
    <w:rsid w:val="00046683"/>
    <w:rsid w:val="00046A09"/>
    <w:rsid w:val="00050A69"/>
    <w:rsid w:val="00050C0F"/>
    <w:rsid w:val="00050FD9"/>
    <w:rsid w:val="0005105D"/>
    <w:rsid w:val="00051205"/>
    <w:rsid w:val="0005363B"/>
    <w:rsid w:val="00053677"/>
    <w:rsid w:val="00053CC4"/>
    <w:rsid w:val="00053DE1"/>
    <w:rsid w:val="00054556"/>
    <w:rsid w:val="000547D0"/>
    <w:rsid w:val="00054BE3"/>
    <w:rsid w:val="00055C56"/>
    <w:rsid w:val="00056D02"/>
    <w:rsid w:val="00056DF5"/>
    <w:rsid w:val="000572D4"/>
    <w:rsid w:val="0005742C"/>
    <w:rsid w:val="00060545"/>
    <w:rsid w:val="000605A5"/>
    <w:rsid w:val="0006090B"/>
    <w:rsid w:val="00061B56"/>
    <w:rsid w:val="000625F9"/>
    <w:rsid w:val="00062BF3"/>
    <w:rsid w:val="000633FD"/>
    <w:rsid w:val="000638D8"/>
    <w:rsid w:val="00063A50"/>
    <w:rsid w:val="0006520F"/>
    <w:rsid w:val="00065224"/>
    <w:rsid w:val="00065A78"/>
    <w:rsid w:val="00065D20"/>
    <w:rsid w:val="0006744E"/>
    <w:rsid w:val="00067A62"/>
    <w:rsid w:val="00067B27"/>
    <w:rsid w:val="000700F3"/>
    <w:rsid w:val="0007062E"/>
    <w:rsid w:val="00070766"/>
    <w:rsid w:val="00070B1D"/>
    <w:rsid w:val="0007155A"/>
    <w:rsid w:val="00071857"/>
    <w:rsid w:val="00071FB0"/>
    <w:rsid w:val="000733A1"/>
    <w:rsid w:val="00073D33"/>
    <w:rsid w:val="00074245"/>
    <w:rsid w:val="0007550B"/>
    <w:rsid w:val="00075859"/>
    <w:rsid w:val="00075BEC"/>
    <w:rsid w:val="0007608B"/>
    <w:rsid w:val="00076428"/>
    <w:rsid w:val="00077191"/>
    <w:rsid w:val="000774EE"/>
    <w:rsid w:val="00077F3D"/>
    <w:rsid w:val="00081136"/>
    <w:rsid w:val="00081571"/>
    <w:rsid w:val="00082994"/>
    <w:rsid w:val="0008344B"/>
    <w:rsid w:val="000836B3"/>
    <w:rsid w:val="00083D1E"/>
    <w:rsid w:val="00084E51"/>
    <w:rsid w:val="00084FE0"/>
    <w:rsid w:val="0008694C"/>
    <w:rsid w:val="00086E46"/>
    <w:rsid w:val="00087184"/>
    <w:rsid w:val="000878F5"/>
    <w:rsid w:val="00087A01"/>
    <w:rsid w:val="000903B7"/>
    <w:rsid w:val="000906C9"/>
    <w:rsid w:val="00090925"/>
    <w:rsid w:val="0009101F"/>
    <w:rsid w:val="0009211E"/>
    <w:rsid w:val="00092691"/>
    <w:rsid w:val="00093AF3"/>
    <w:rsid w:val="00093B50"/>
    <w:rsid w:val="000945DF"/>
    <w:rsid w:val="000948D6"/>
    <w:rsid w:val="00094BC9"/>
    <w:rsid w:val="00094E8F"/>
    <w:rsid w:val="00095A7D"/>
    <w:rsid w:val="0009619B"/>
    <w:rsid w:val="000965E7"/>
    <w:rsid w:val="00096B75"/>
    <w:rsid w:val="00097ADF"/>
    <w:rsid w:val="00097F24"/>
    <w:rsid w:val="000A0786"/>
    <w:rsid w:val="000A0C45"/>
    <w:rsid w:val="000A0D30"/>
    <w:rsid w:val="000A12F6"/>
    <w:rsid w:val="000A14E0"/>
    <w:rsid w:val="000A18E2"/>
    <w:rsid w:val="000A24FB"/>
    <w:rsid w:val="000A4D3B"/>
    <w:rsid w:val="000A783A"/>
    <w:rsid w:val="000A7DDE"/>
    <w:rsid w:val="000A7F8A"/>
    <w:rsid w:val="000B02F7"/>
    <w:rsid w:val="000B0E68"/>
    <w:rsid w:val="000B12E2"/>
    <w:rsid w:val="000B2424"/>
    <w:rsid w:val="000B38BF"/>
    <w:rsid w:val="000B3E4D"/>
    <w:rsid w:val="000B4A59"/>
    <w:rsid w:val="000B4DC9"/>
    <w:rsid w:val="000B5514"/>
    <w:rsid w:val="000B558B"/>
    <w:rsid w:val="000B59E8"/>
    <w:rsid w:val="000B6CA2"/>
    <w:rsid w:val="000B6DD1"/>
    <w:rsid w:val="000B6E29"/>
    <w:rsid w:val="000B6F34"/>
    <w:rsid w:val="000B6F9D"/>
    <w:rsid w:val="000B6FB0"/>
    <w:rsid w:val="000B759D"/>
    <w:rsid w:val="000B79E3"/>
    <w:rsid w:val="000C113C"/>
    <w:rsid w:val="000C159E"/>
    <w:rsid w:val="000C15E8"/>
    <w:rsid w:val="000C1641"/>
    <w:rsid w:val="000C25E9"/>
    <w:rsid w:val="000C2CA4"/>
    <w:rsid w:val="000C31E2"/>
    <w:rsid w:val="000C5397"/>
    <w:rsid w:val="000C628F"/>
    <w:rsid w:val="000C6973"/>
    <w:rsid w:val="000C7CF9"/>
    <w:rsid w:val="000D0331"/>
    <w:rsid w:val="000D0F95"/>
    <w:rsid w:val="000D1218"/>
    <w:rsid w:val="000D1683"/>
    <w:rsid w:val="000D2F91"/>
    <w:rsid w:val="000D42B7"/>
    <w:rsid w:val="000D4C26"/>
    <w:rsid w:val="000D55C4"/>
    <w:rsid w:val="000D5642"/>
    <w:rsid w:val="000D565F"/>
    <w:rsid w:val="000E0446"/>
    <w:rsid w:val="000E22E6"/>
    <w:rsid w:val="000E2939"/>
    <w:rsid w:val="000E41A5"/>
    <w:rsid w:val="000E479B"/>
    <w:rsid w:val="000E4877"/>
    <w:rsid w:val="000E48A3"/>
    <w:rsid w:val="000E4DF8"/>
    <w:rsid w:val="000E4EA0"/>
    <w:rsid w:val="000E5EF2"/>
    <w:rsid w:val="000E5F12"/>
    <w:rsid w:val="000E6073"/>
    <w:rsid w:val="000F02CC"/>
    <w:rsid w:val="000F03BE"/>
    <w:rsid w:val="000F07F5"/>
    <w:rsid w:val="000F1DD2"/>
    <w:rsid w:val="000F2107"/>
    <w:rsid w:val="000F255E"/>
    <w:rsid w:val="000F3D86"/>
    <w:rsid w:val="000F46AD"/>
    <w:rsid w:val="000F5156"/>
    <w:rsid w:val="000F5317"/>
    <w:rsid w:val="000F5425"/>
    <w:rsid w:val="000F65E8"/>
    <w:rsid w:val="000F65F0"/>
    <w:rsid w:val="000F6A6E"/>
    <w:rsid w:val="000F71DB"/>
    <w:rsid w:val="000F7496"/>
    <w:rsid w:val="000F76C8"/>
    <w:rsid w:val="001000E3"/>
    <w:rsid w:val="00100884"/>
    <w:rsid w:val="00100F77"/>
    <w:rsid w:val="00101159"/>
    <w:rsid w:val="0010178B"/>
    <w:rsid w:val="00101B8A"/>
    <w:rsid w:val="00101E8D"/>
    <w:rsid w:val="001024CF"/>
    <w:rsid w:val="00102BCF"/>
    <w:rsid w:val="00102C3F"/>
    <w:rsid w:val="00102CD6"/>
    <w:rsid w:val="00102FB5"/>
    <w:rsid w:val="00103569"/>
    <w:rsid w:val="001054D1"/>
    <w:rsid w:val="0010555D"/>
    <w:rsid w:val="00105774"/>
    <w:rsid w:val="00106025"/>
    <w:rsid w:val="00106B57"/>
    <w:rsid w:val="00106FD9"/>
    <w:rsid w:val="001100AF"/>
    <w:rsid w:val="00110151"/>
    <w:rsid w:val="0011097D"/>
    <w:rsid w:val="0011195D"/>
    <w:rsid w:val="00113012"/>
    <w:rsid w:val="00113B0E"/>
    <w:rsid w:val="001158FE"/>
    <w:rsid w:val="00115B05"/>
    <w:rsid w:val="0011655C"/>
    <w:rsid w:val="0011758B"/>
    <w:rsid w:val="00120754"/>
    <w:rsid w:val="00121A14"/>
    <w:rsid w:val="00121D9D"/>
    <w:rsid w:val="00122E3D"/>
    <w:rsid w:val="00123B1F"/>
    <w:rsid w:val="00123FFC"/>
    <w:rsid w:val="00124AEF"/>
    <w:rsid w:val="00124F4E"/>
    <w:rsid w:val="00125BFD"/>
    <w:rsid w:val="00125C42"/>
    <w:rsid w:val="00125D7F"/>
    <w:rsid w:val="0012687F"/>
    <w:rsid w:val="00126E99"/>
    <w:rsid w:val="0013015C"/>
    <w:rsid w:val="00130183"/>
    <w:rsid w:val="001305E2"/>
    <w:rsid w:val="001310D7"/>
    <w:rsid w:val="00131EB1"/>
    <w:rsid w:val="00131EE7"/>
    <w:rsid w:val="001329E3"/>
    <w:rsid w:val="00132EFC"/>
    <w:rsid w:val="00133013"/>
    <w:rsid w:val="00135EB9"/>
    <w:rsid w:val="001361B1"/>
    <w:rsid w:val="001365AC"/>
    <w:rsid w:val="00136E17"/>
    <w:rsid w:val="00136E37"/>
    <w:rsid w:val="00136E4C"/>
    <w:rsid w:val="00137019"/>
    <w:rsid w:val="0014007D"/>
    <w:rsid w:val="00140B63"/>
    <w:rsid w:val="00141466"/>
    <w:rsid w:val="001419EA"/>
    <w:rsid w:val="001419F1"/>
    <w:rsid w:val="00141E87"/>
    <w:rsid w:val="001423DA"/>
    <w:rsid w:val="00142506"/>
    <w:rsid w:val="00142B99"/>
    <w:rsid w:val="00145AB9"/>
    <w:rsid w:val="00146C25"/>
    <w:rsid w:val="00147213"/>
    <w:rsid w:val="001478FA"/>
    <w:rsid w:val="00147CCF"/>
    <w:rsid w:val="00150AD6"/>
    <w:rsid w:val="00150CD1"/>
    <w:rsid w:val="00151051"/>
    <w:rsid w:val="0015198D"/>
    <w:rsid w:val="0015235C"/>
    <w:rsid w:val="001525B3"/>
    <w:rsid w:val="00152668"/>
    <w:rsid w:val="00153117"/>
    <w:rsid w:val="00153574"/>
    <w:rsid w:val="001540CC"/>
    <w:rsid w:val="001549F9"/>
    <w:rsid w:val="00157087"/>
    <w:rsid w:val="00160174"/>
    <w:rsid w:val="0016041C"/>
    <w:rsid w:val="0016097B"/>
    <w:rsid w:val="001613A8"/>
    <w:rsid w:val="001630A7"/>
    <w:rsid w:val="00163BA5"/>
    <w:rsid w:val="001649EF"/>
    <w:rsid w:val="00165469"/>
    <w:rsid w:val="00165BA8"/>
    <w:rsid w:val="00167E2B"/>
    <w:rsid w:val="00170637"/>
    <w:rsid w:val="0017075F"/>
    <w:rsid w:val="00170AC1"/>
    <w:rsid w:val="001713C8"/>
    <w:rsid w:val="00172860"/>
    <w:rsid w:val="0017476B"/>
    <w:rsid w:val="00176E47"/>
    <w:rsid w:val="001777F3"/>
    <w:rsid w:val="001811A3"/>
    <w:rsid w:val="00182329"/>
    <w:rsid w:val="001833C8"/>
    <w:rsid w:val="00183DB0"/>
    <w:rsid w:val="00183EF4"/>
    <w:rsid w:val="00184B49"/>
    <w:rsid w:val="00185A11"/>
    <w:rsid w:val="00186A8E"/>
    <w:rsid w:val="00187DDD"/>
    <w:rsid w:val="00190DFE"/>
    <w:rsid w:val="00191B52"/>
    <w:rsid w:val="00191D12"/>
    <w:rsid w:val="00191D25"/>
    <w:rsid w:val="001929BD"/>
    <w:rsid w:val="001937A8"/>
    <w:rsid w:val="001939BD"/>
    <w:rsid w:val="00193CB4"/>
    <w:rsid w:val="00193DE5"/>
    <w:rsid w:val="00193F77"/>
    <w:rsid w:val="00196A7F"/>
    <w:rsid w:val="0019747A"/>
    <w:rsid w:val="00197CCF"/>
    <w:rsid w:val="001A0128"/>
    <w:rsid w:val="001A021B"/>
    <w:rsid w:val="001A09A2"/>
    <w:rsid w:val="001A0E64"/>
    <w:rsid w:val="001A100D"/>
    <w:rsid w:val="001A1B79"/>
    <w:rsid w:val="001A205E"/>
    <w:rsid w:val="001A2199"/>
    <w:rsid w:val="001A3872"/>
    <w:rsid w:val="001A3C23"/>
    <w:rsid w:val="001A3E70"/>
    <w:rsid w:val="001A40BB"/>
    <w:rsid w:val="001A45A9"/>
    <w:rsid w:val="001A4919"/>
    <w:rsid w:val="001A4B37"/>
    <w:rsid w:val="001A5D91"/>
    <w:rsid w:val="001B0E9C"/>
    <w:rsid w:val="001B1254"/>
    <w:rsid w:val="001B1C13"/>
    <w:rsid w:val="001B21FC"/>
    <w:rsid w:val="001B22DC"/>
    <w:rsid w:val="001B27EE"/>
    <w:rsid w:val="001B28D7"/>
    <w:rsid w:val="001B3C58"/>
    <w:rsid w:val="001B4956"/>
    <w:rsid w:val="001B4B8C"/>
    <w:rsid w:val="001B4F40"/>
    <w:rsid w:val="001B5757"/>
    <w:rsid w:val="001B7AE7"/>
    <w:rsid w:val="001C034B"/>
    <w:rsid w:val="001C0BA1"/>
    <w:rsid w:val="001C0C76"/>
    <w:rsid w:val="001C0C89"/>
    <w:rsid w:val="001C0E2A"/>
    <w:rsid w:val="001C2A18"/>
    <w:rsid w:val="001C2DDA"/>
    <w:rsid w:val="001C308C"/>
    <w:rsid w:val="001C3344"/>
    <w:rsid w:val="001C36F9"/>
    <w:rsid w:val="001C4F9B"/>
    <w:rsid w:val="001C55D1"/>
    <w:rsid w:val="001C63CA"/>
    <w:rsid w:val="001D03BD"/>
    <w:rsid w:val="001D073C"/>
    <w:rsid w:val="001D08B3"/>
    <w:rsid w:val="001D0E26"/>
    <w:rsid w:val="001D216B"/>
    <w:rsid w:val="001D3480"/>
    <w:rsid w:val="001D3EDE"/>
    <w:rsid w:val="001D44FA"/>
    <w:rsid w:val="001D5BA2"/>
    <w:rsid w:val="001D5D62"/>
    <w:rsid w:val="001D626C"/>
    <w:rsid w:val="001D63F6"/>
    <w:rsid w:val="001D68A6"/>
    <w:rsid w:val="001D73DE"/>
    <w:rsid w:val="001D7454"/>
    <w:rsid w:val="001E0106"/>
    <w:rsid w:val="001E09FA"/>
    <w:rsid w:val="001E0A93"/>
    <w:rsid w:val="001E10DF"/>
    <w:rsid w:val="001E129B"/>
    <w:rsid w:val="001E2517"/>
    <w:rsid w:val="001E3A12"/>
    <w:rsid w:val="001E469A"/>
    <w:rsid w:val="001E49FF"/>
    <w:rsid w:val="001E4E78"/>
    <w:rsid w:val="001E58F8"/>
    <w:rsid w:val="001E707D"/>
    <w:rsid w:val="001E7555"/>
    <w:rsid w:val="001E7D18"/>
    <w:rsid w:val="001F0515"/>
    <w:rsid w:val="001F0CE4"/>
    <w:rsid w:val="001F21D4"/>
    <w:rsid w:val="001F22E7"/>
    <w:rsid w:val="001F2F51"/>
    <w:rsid w:val="001F4403"/>
    <w:rsid w:val="001F50EA"/>
    <w:rsid w:val="001F6104"/>
    <w:rsid w:val="00201671"/>
    <w:rsid w:val="00201874"/>
    <w:rsid w:val="00201EC3"/>
    <w:rsid w:val="00201F4A"/>
    <w:rsid w:val="00202AD6"/>
    <w:rsid w:val="00203708"/>
    <w:rsid w:val="00203C78"/>
    <w:rsid w:val="002047C2"/>
    <w:rsid w:val="002049E7"/>
    <w:rsid w:val="00204FAB"/>
    <w:rsid w:val="00205E3C"/>
    <w:rsid w:val="002063CC"/>
    <w:rsid w:val="00206A5E"/>
    <w:rsid w:val="00207CC5"/>
    <w:rsid w:val="002108DB"/>
    <w:rsid w:val="00210F23"/>
    <w:rsid w:val="00212C08"/>
    <w:rsid w:val="002137DD"/>
    <w:rsid w:val="002149A7"/>
    <w:rsid w:val="00214E17"/>
    <w:rsid w:val="00215604"/>
    <w:rsid w:val="002163E9"/>
    <w:rsid w:val="00220A06"/>
    <w:rsid w:val="002220EB"/>
    <w:rsid w:val="0022250F"/>
    <w:rsid w:val="00222CBB"/>
    <w:rsid w:val="00223552"/>
    <w:rsid w:val="002237F9"/>
    <w:rsid w:val="0022516D"/>
    <w:rsid w:val="00230E90"/>
    <w:rsid w:val="00231626"/>
    <w:rsid w:val="00231846"/>
    <w:rsid w:val="00231ABF"/>
    <w:rsid w:val="00231E3B"/>
    <w:rsid w:val="002322B2"/>
    <w:rsid w:val="0023280F"/>
    <w:rsid w:val="00232DDB"/>
    <w:rsid w:val="00233BBE"/>
    <w:rsid w:val="002348EA"/>
    <w:rsid w:val="002354AB"/>
    <w:rsid w:val="00236A17"/>
    <w:rsid w:val="00236B62"/>
    <w:rsid w:val="00236D57"/>
    <w:rsid w:val="00237908"/>
    <w:rsid w:val="00240226"/>
    <w:rsid w:val="00240354"/>
    <w:rsid w:val="0024208E"/>
    <w:rsid w:val="00242907"/>
    <w:rsid w:val="002437E1"/>
    <w:rsid w:val="00243CDD"/>
    <w:rsid w:val="00244134"/>
    <w:rsid w:val="002443B2"/>
    <w:rsid w:val="00245600"/>
    <w:rsid w:val="002461EF"/>
    <w:rsid w:val="00246835"/>
    <w:rsid w:val="002472B9"/>
    <w:rsid w:val="00250572"/>
    <w:rsid w:val="002506B3"/>
    <w:rsid w:val="00251E89"/>
    <w:rsid w:val="002523C5"/>
    <w:rsid w:val="00252546"/>
    <w:rsid w:val="0025254B"/>
    <w:rsid w:val="00252D94"/>
    <w:rsid w:val="00253258"/>
    <w:rsid w:val="00253C74"/>
    <w:rsid w:val="00253CBC"/>
    <w:rsid w:val="00255306"/>
    <w:rsid w:val="0025565D"/>
    <w:rsid w:val="00255CD8"/>
    <w:rsid w:val="00256144"/>
    <w:rsid w:val="00256538"/>
    <w:rsid w:val="00256AB5"/>
    <w:rsid w:val="00257E68"/>
    <w:rsid w:val="00257F4B"/>
    <w:rsid w:val="0026298B"/>
    <w:rsid w:val="0026317B"/>
    <w:rsid w:val="00263770"/>
    <w:rsid w:val="002641FC"/>
    <w:rsid w:val="00264DBD"/>
    <w:rsid w:val="002651A0"/>
    <w:rsid w:val="00265F28"/>
    <w:rsid w:val="00266496"/>
    <w:rsid w:val="00266954"/>
    <w:rsid w:val="00266D41"/>
    <w:rsid w:val="00267313"/>
    <w:rsid w:val="00267F58"/>
    <w:rsid w:val="00270E01"/>
    <w:rsid w:val="00270FD1"/>
    <w:rsid w:val="002714BB"/>
    <w:rsid w:val="00271652"/>
    <w:rsid w:val="00272960"/>
    <w:rsid w:val="002756B2"/>
    <w:rsid w:val="002759B1"/>
    <w:rsid w:val="002759D6"/>
    <w:rsid w:val="00275A3F"/>
    <w:rsid w:val="00275AE8"/>
    <w:rsid w:val="00275AF8"/>
    <w:rsid w:val="0027610D"/>
    <w:rsid w:val="0027664D"/>
    <w:rsid w:val="0027673E"/>
    <w:rsid w:val="00276CDD"/>
    <w:rsid w:val="002804EF"/>
    <w:rsid w:val="0028061A"/>
    <w:rsid w:val="00280845"/>
    <w:rsid w:val="002821FE"/>
    <w:rsid w:val="00282247"/>
    <w:rsid w:val="00282661"/>
    <w:rsid w:val="00282A4A"/>
    <w:rsid w:val="0028325D"/>
    <w:rsid w:val="002837B0"/>
    <w:rsid w:val="002849AD"/>
    <w:rsid w:val="00284BCC"/>
    <w:rsid w:val="00284FFB"/>
    <w:rsid w:val="002850FB"/>
    <w:rsid w:val="00285262"/>
    <w:rsid w:val="0029006C"/>
    <w:rsid w:val="00290FDA"/>
    <w:rsid w:val="002923C7"/>
    <w:rsid w:val="002923C9"/>
    <w:rsid w:val="00292FF5"/>
    <w:rsid w:val="0029399D"/>
    <w:rsid w:val="00294B89"/>
    <w:rsid w:val="002950E4"/>
    <w:rsid w:val="00295273"/>
    <w:rsid w:val="00295511"/>
    <w:rsid w:val="0029640F"/>
    <w:rsid w:val="00297518"/>
    <w:rsid w:val="00297B93"/>
    <w:rsid w:val="002A01CF"/>
    <w:rsid w:val="002A1234"/>
    <w:rsid w:val="002A1D1D"/>
    <w:rsid w:val="002A2DFE"/>
    <w:rsid w:val="002A38D8"/>
    <w:rsid w:val="002A3E68"/>
    <w:rsid w:val="002A40EC"/>
    <w:rsid w:val="002A46CD"/>
    <w:rsid w:val="002A4BDE"/>
    <w:rsid w:val="002A53EE"/>
    <w:rsid w:val="002A54D9"/>
    <w:rsid w:val="002A5F26"/>
    <w:rsid w:val="002A7CF4"/>
    <w:rsid w:val="002A7FAA"/>
    <w:rsid w:val="002B0A1E"/>
    <w:rsid w:val="002B0C6C"/>
    <w:rsid w:val="002B0D0F"/>
    <w:rsid w:val="002B1298"/>
    <w:rsid w:val="002B167E"/>
    <w:rsid w:val="002B1853"/>
    <w:rsid w:val="002B1ED9"/>
    <w:rsid w:val="002B1F92"/>
    <w:rsid w:val="002B25A0"/>
    <w:rsid w:val="002B2727"/>
    <w:rsid w:val="002B281D"/>
    <w:rsid w:val="002B3F31"/>
    <w:rsid w:val="002B4608"/>
    <w:rsid w:val="002B4DEA"/>
    <w:rsid w:val="002B529D"/>
    <w:rsid w:val="002B55A2"/>
    <w:rsid w:val="002B5B2C"/>
    <w:rsid w:val="002B67C2"/>
    <w:rsid w:val="002B6D31"/>
    <w:rsid w:val="002C0143"/>
    <w:rsid w:val="002C1C1A"/>
    <w:rsid w:val="002C362B"/>
    <w:rsid w:val="002C36B1"/>
    <w:rsid w:val="002C397C"/>
    <w:rsid w:val="002C455F"/>
    <w:rsid w:val="002C5035"/>
    <w:rsid w:val="002C50C1"/>
    <w:rsid w:val="002C54A5"/>
    <w:rsid w:val="002C6220"/>
    <w:rsid w:val="002C6686"/>
    <w:rsid w:val="002C7DEA"/>
    <w:rsid w:val="002D0128"/>
    <w:rsid w:val="002D0408"/>
    <w:rsid w:val="002D0554"/>
    <w:rsid w:val="002D101B"/>
    <w:rsid w:val="002D13BA"/>
    <w:rsid w:val="002D2AAD"/>
    <w:rsid w:val="002D2B9B"/>
    <w:rsid w:val="002D3170"/>
    <w:rsid w:val="002D5B7C"/>
    <w:rsid w:val="002D60C5"/>
    <w:rsid w:val="002D6E99"/>
    <w:rsid w:val="002D7640"/>
    <w:rsid w:val="002E03EE"/>
    <w:rsid w:val="002E068B"/>
    <w:rsid w:val="002E0DF4"/>
    <w:rsid w:val="002E1584"/>
    <w:rsid w:val="002E1D8F"/>
    <w:rsid w:val="002E266C"/>
    <w:rsid w:val="002E2B03"/>
    <w:rsid w:val="002E3238"/>
    <w:rsid w:val="002E3A2C"/>
    <w:rsid w:val="002E3E3C"/>
    <w:rsid w:val="002E44A2"/>
    <w:rsid w:val="002E4AC8"/>
    <w:rsid w:val="002E675A"/>
    <w:rsid w:val="002E7105"/>
    <w:rsid w:val="002E7472"/>
    <w:rsid w:val="002E75DE"/>
    <w:rsid w:val="002F2297"/>
    <w:rsid w:val="002F414E"/>
    <w:rsid w:val="002F43E1"/>
    <w:rsid w:val="002F4463"/>
    <w:rsid w:val="002F551D"/>
    <w:rsid w:val="002F59AE"/>
    <w:rsid w:val="002F5A7F"/>
    <w:rsid w:val="002F6990"/>
    <w:rsid w:val="002F79CC"/>
    <w:rsid w:val="00300ED6"/>
    <w:rsid w:val="00300FD5"/>
    <w:rsid w:val="00300FFD"/>
    <w:rsid w:val="00301854"/>
    <w:rsid w:val="003020F0"/>
    <w:rsid w:val="00302286"/>
    <w:rsid w:val="00302A1A"/>
    <w:rsid w:val="00303168"/>
    <w:rsid w:val="003041D4"/>
    <w:rsid w:val="00305433"/>
    <w:rsid w:val="00305828"/>
    <w:rsid w:val="0030605E"/>
    <w:rsid w:val="0031092D"/>
    <w:rsid w:val="00311810"/>
    <w:rsid w:val="00312A29"/>
    <w:rsid w:val="00313900"/>
    <w:rsid w:val="00313975"/>
    <w:rsid w:val="00313AF1"/>
    <w:rsid w:val="003146DE"/>
    <w:rsid w:val="00314973"/>
    <w:rsid w:val="003159C2"/>
    <w:rsid w:val="00315F1D"/>
    <w:rsid w:val="00316644"/>
    <w:rsid w:val="00320126"/>
    <w:rsid w:val="003211FE"/>
    <w:rsid w:val="0032161B"/>
    <w:rsid w:val="003237C9"/>
    <w:rsid w:val="00323973"/>
    <w:rsid w:val="00323BA6"/>
    <w:rsid w:val="0032410E"/>
    <w:rsid w:val="00324FE1"/>
    <w:rsid w:val="003260BE"/>
    <w:rsid w:val="003271B8"/>
    <w:rsid w:val="00330511"/>
    <w:rsid w:val="003313DE"/>
    <w:rsid w:val="003316AD"/>
    <w:rsid w:val="00331E68"/>
    <w:rsid w:val="003344CB"/>
    <w:rsid w:val="003357DE"/>
    <w:rsid w:val="003368D2"/>
    <w:rsid w:val="00337012"/>
    <w:rsid w:val="003377BB"/>
    <w:rsid w:val="00337E39"/>
    <w:rsid w:val="003401E1"/>
    <w:rsid w:val="003411B1"/>
    <w:rsid w:val="0034217F"/>
    <w:rsid w:val="00342BD8"/>
    <w:rsid w:val="00342C46"/>
    <w:rsid w:val="00342E57"/>
    <w:rsid w:val="00343399"/>
    <w:rsid w:val="003436FA"/>
    <w:rsid w:val="003437DE"/>
    <w:rsid w:val="00343A2C"/>
    <w:rsid w:val="003440E0"/>
    <w:rsid w:val="00344FA4"/>
    <w:rsid w:val="00345419"/>
    <w:rsid w:val="00345EAA"/>
    <w:rsid w:val="00346BF9"/>
    <w:rsid w:val="00350338"/>
    <w:rsid w:val="003515E0"/>
    <w:rsid w:val="00353C4D"/>
    <w:rsid w:val="00353CAD"/>
    <w:rsid w:val="00354C9C"/>
    <w:rsid w:val="003557BF"/>
    <w:rsid w:val="00356B70"/>
    <w:rsid w:val="00357153"/>
    <w:rsid w:val="00357E78"/>
    <w:rsid w:val="003618FD"/>
    <w:rsid w:val="00363827"/>
    <w:rsid w:val="00364326"/>
    <w:rsid w:val="003653D3"/>
    <w:rsid w:val="00367BDF"/>
    <w:rsid w:val="0037072E"/>
    <w:rsid w:val="00370C03"/>
    <w:rsid w:val="00371C36"/>
    <w:rsid w:val="00372814"/>
    <w:rsid w:val="003738B6"/>
    <w:rsid w:val="00373C4A"/>
    <w:rsid w:val="00375243"/>
    <w:rsid w:val="00376204"/>
    <w:rsid w:val="003827CF"/>
    <w:rsid w:val="0038296F"/>
    <w:rsid w:val="0038316C"/>
    <w:rsid w:val="003837FA"/>
    <w:rsid w:val="00383F54"/>
    <w:rsid w:val="0038438C"/>
    <w:rsid w:val="003871D8"/>
    <w:rsid w:val="00387D3A"/>
    <w:rsid w:val="00390D2B"/>
    <w:rsid w:val="00390F15"/>
    <w:rsid w:val="0039144E"/>
    <w:rsid w:val="003928C0"/>
    <w:rsid w:val="00392E65"/>
    <w:rsid w:val="00393A83"/>
    <w:rsid w:val="0039419B"/>
    <w:rsid w:val="0039483F"/>
    <w:rsid w:val="00395CD1"/>
    <w:rsid w:val="003966C3"/>
    <w:rsid w:val="00396DE6"/>
    <w:rsid w:val="003A019C"/>
    <w:rsid w:val="003A07FE"/>
    <w:rsid w:val="003A14F7"/>
    <w:rsid w:val="003A22BE"/>
    <w:rsid w:val="003A50E3"/>
    <w:rsid w:val="003A5154"/>
    <w:rsid w:val="003A5212"/>
    <w:rsid w:val="003A53B2"/>
    <w:rsid w:val="003A7027"/>
    <w:rsid w:val="003A7E39"/>
    <w:rsid w:val="003B00B4"/>
    <w:rsid w:val="003B078F"/>
    <w:rsid w:val="003B14CC"/>
    <w:rsid w:val="003B1CAA"/>
    <w:rsid w:val="003B2742"/>
    <w:rsid w:val="003B3962"/>
    <w:rsid w:val="003B412B"/>
    <w:rsid w:val="003B446C"/>
    <w:rsid w:val="003B45F0"/>
    <w:rsid w:val="003B5119"/>
    <w:rsid w:val="003B54DE"/>
    <w:rsid w:val="003B5CA4"/>
    <w:rsid w:val="003B5DB0"/>
    <w:rsid w:val="003B6364"/>
    <w:rsid w:val="003B7B29"/>
    <w:rsid w:val="003C0DA7"/>
    <w:rsid w:val="003C0E75"/>
    <w:rsid w:val="003C3775"/>
    <w:rsid w:val="003C38AD"/>
    <w:rsid w:val="003C504C"/>
    <w:rsid w:val="003C531A"/>
    <w:rsid w:val="003C55B9"/>
    <w:rsid w:val="003C5E2E"/>
    <w:rsid w:val="003C730E"/>
    <w:rsid w:val="003C78C9"/>
    <w:rsid w:val="003C7ED5"/>
    <w:rsid w:val="003D10B2"/>
    <w:rsid w:val="003D21EB"/>
    <w:rsid w:val="003D2884"/>
    <w:rsid w:val="003D2A92"/>
    <w:rsid w:val="003D365D"/>
    <w:rsid w:val="003D3DB4"/>
    <w:rsid w:val="003D5EB2"/>
    <w:rsid w:val="003D5ED2"/>
    <w:rsid w:val="003D6BD0"/>
    <w:rsid w:val="003E0C59"/>
    <w:rsid w:val="003E0DC2"/>
    <w:rsid w:val="003E215F"/>
    <w:rsid w:val="003E27D7"/>
    <w:rsid w:val="003E2913"/>
    <w:rsid w:val="003E387C"/>
    <w:rsid w:val="003E3B7A"/>
    <w:rsid w:val="003E410F"/>
    <w:rsid w:val="003E4F55"/>
    <w:rsid w:val="003E50AC"/>
    <w:rsid w:val="003E7D4C"/>
    <w:rsid w:val="003F0A1B"/>
    <w:rsid w:val="003F0B99"/>
    <w:rsid w:val="003F105F"/>
    <w:rsid w:val="003F1F90"/>
    <w:rsid w:val="003F20A2"/>
    <w:rsid w:val="003F2521"/>
    <w:rsid w:val="003F2EAF"/>
    <w:rsid w:val="003F33C2"/>
    <w:rsid w:val="003F3525"/>
    <w:rsid w:val="003F3CA0"/>
    <w:rsid w:val="003F4DF9"/>
    <w:rsid w:val="003F50AE"/>
    <w:rsid w:val="003F5DA8"/>
    <w:rsid w:val="003F6536"/>
    <w:rsid w:val="003F66F5"/>
    <w:rsid w:val="00400127"/>
    <w:rsid w:val="004012AD"/>
    <w:rsid w:val="00401A03"/>
    <w:rsid w:val="0040294D"/>
    <w:rsid w:val="00404D09"/>
    <w:rsid w:val="00404F1D"/>
    <w:rsid w:val="00405021"/>
    <w:rsid w:val="00405109"/>
    <w:rsid w:val="00406233"/>
    <w:rsid w:val="00406A61"/>
    <w:rsid w:val="00410097"/>
    <w:rsid w:val="004119A0"/>
    <w:rsid w:val="00412AB2"/>
    <w:rsid w:val="00412DFA"/>
    <w:rsid w:val="00413E8A"/>
    <w:rsid w:val="00414CAB"/>
    <w:rsid w:val="004152FB"/>
    <w:rsid w:val="004158B7"/>
    <w:rsid w:val="00415CB1"/>
    <w:rsid w:val="00416077"/>
    <w:rsid w:val="00416131"/>
    <w:rsid w:val="004162B5"/>
    <w:rsid w:val="00416663"/>
    <w:rsid w:val="00416D4E"/>
    <w:rsid w:val="00420F0D"/>
    <w:rsid w:val="0042141B"/>
    <w:rsid w:val="00421952"/>
    <w:rsid w:val="00421FB9"/>
    <w:rsid w:val="0042330C"/>
    <w:rsid w:val="00424AD2"/>
    <w:rsid w:val="0042632D"/>
    <w:rsid w:val="0042694F"/>
    <w:rsid w:val="00426BC0"/>
    <w:rsid w:val="00427146"/>
    <w:rsid w:val="00427281"/>
    <w:rsid w:val="00427FDF"/>
    <w:rsid w:val="004301BB"/>
    <w:rsid w:val="004303F7"/>
    <w:rsid w:val="00431452"/>
    <w:rsid w:val="00431C4A"/>
    <w:rsid w:val="00431FFF"/>
    <w:rsid w:val="004322DF"/>
    <w:rsid w:val="0043252E"/>
    <w:rsid w:val="004339A3"/>
    <w:rsid w:val="00433CEB"/>
    <w:rsid w:val="00433D97"/>
    <w:rsid w:val="00434295"/>
    <w:rsid w:val="00434C4B"/>
    <w:rsid w:val="00435258"/>
    <w:rsid w:val="004353F9"/>
    <w:rsid w:val="00435C1D"/>
    <w:rsid w:val="00435EAF"/>
    <w:rsid w:val="00437AE4"/>
    <w:rsid w:val="004400E9"/>
    <w:rsid w:val="004401B8"/>
    <w:rsid w:val="00440ECD"/>
    <w:rsid w:val="00441042"/>
    <w:rsid w:val="00441665"/>
    <w:rsid w:val="00441DAD"/>
    <w:rsid w:val="00442D4E"/>
    <w:rsid w:val="004437C1"/>
    <w:rsid w:val="00444F4E"/>
    <w:rsid w:val="00445C7A"/>
    <w:rsid w:val="00445C8C"/>
    <w:rsid w:val="00445FBC"/>
    <w:rsid w:val="00447290"/>
    <w:rsid w:val="00447348"/>
    <w:rsid w:val="00447B5D"/>
    <w:rsid w:val="00450796"/>
    <w:rsid w:val="004507CC"/>
    <w:rsid w:val="00451D29"/>
    <w:rsid w:val="00452543"/>
    <w:rsid w:val="00452A55"/>
    <w:rsid w:val="00452AA3"/>
    <w:rsid w:val="00453241"/>
    <w:rsid w:val="00453A35"/>
    <w:rsid w:val="00455234"/>
    <w:rsid w:val="004559F1"/>
    <w:rsid w:val="00457167"/>
    <w:rsid w:val="00457A8A"/>
    <w:rsid w:val="00460C0F"/>
    <w:rsid w:val="00461396"/>
    <w:rsid w:val="0046185B"/>
    <w:rsid w:val="00462747"/>
    <w:rsid w:val="004627EB"/>
    <w:rsid w:val="00462B2D"/>
    <w:rsid w:val="00462E6D"/>
    <w:rsid w:val="00462FF3"/>
    <w:rsid w:val="00465662"/>
    <w:rsid w:val="0046588C"/>
    <w:rsid w:val="00465D83"/>
    <w:rsid w:val="00467269"/>
    <w:rsid w:val="00467D1D"/>
    <w:rsid w:val="00470732"/>
    <w:rsid w:val="00471D3D"/>
    <w:rsid w:val="0047201D"/>
    <w:rsid w:val="00472605"/>
    <w:rsid w:val="00473F06"/>
    <w:rsid w:val="004741B2"/>
    <w:rsid w:val="004742F2"/>
    <w:rsid w:val="004746DE"/>
    <w:rsid w:val="00474854"/>
    <w:rsid w:val="00474EB4"/>
    <w:rsid w:val="00474EE3"/>
    <w:rsid w:val="00476E7A"/>
    <w:rsid w:val="004772B0"/>
    <w:rsid w:val="00477C17"/>
    <w:rsid w:val="004801FB"/>
    <w:rsid w:val="004805BC"/>
    <w:rsid w:val="00480C9B"/>
    <w:rsid w:val="00481712"/>
    <w:rsid w:val="00481FAE"/>
    <w:rsid w:val="004823DC"/>
    <w:rsid w:val="00482BCB"/>
    <w:rsid w:val="00482DE4"/>
    <w:rsid w:val="00482F9A"/>
    <w:rsid w:val="00483374"/>
    <w:rsid w:val="00483397"/>
    <w:rsid w:val="00483668"/>
    <w:rsid w:val="00483F85"/>
    <w:rsid w:val="004841A2"/>
    <w:rsid w:val="004848C1"/>
    <w:rsid w:val="0048598B"/>
    <w:rsid w:val="00485B8B"/>
    <w:rsid w:val="004865CB"/>
    <w:rsid w:val="00487E6F"/>
    <w:rsid w:val="004900B1"/>
    <w:rsid w:val="00491B0D"/>
    <w:rsid w:val="004931BA"/>
    <w:rsid w:val="004939B6"/>
    <w:rsid w:val="00493D54"/>
    <w:rsid w:val="00493E3F"/>
    <w:rsid w:val="00496F35"/>
    <w:rsid w:val="0049733C"/>
    <w:rsid w:val="004A02D7"/>
    <w:rsid w:val="004A05F9"/>
    <w:rsid w:val="004A18D2"/>
    <w:rsid w:val="004A19A8"/>
    <w:rsid w:val="004A2808"/>
    <w:rsid w:val="004A2A6F"/>
    <w:rsid w:val="004A2FED"/>
    <w:rsid w:val="004A64D8"/>
    <w:rsid w:val="004A68C1"/>
    <w:rsid w:val="004A74F0"/>
    <w:rsid w:val="004B0E7E"/>
    <w:rsid w:val="004B0FCA"/>
    <w:rsid w:val="004B1D2C"/>
    <w:rsid w:val="004B2C7F"/>
    <w:rsid w:val="004B3752"/>
    <w:rsid w:val="004B385B"/>
    <w:rsid w:val="004B3BB4"/>
    <w:rsid w:val="004B3C0D"/>
    <w:rsid w:val="004B3D1F"/>
    <w:rsid w:val="004B4E32"/>
    <w:rsid w:val="004B5EE7"/>
    <w:rsid w:val="004B66C1"/>
    <w:rsid w:val="004B6B0A"/>
    <w:rsid w:val="004B6C4C"/>
    <w:rsid w:val="004C0307"/>
    <w:rsid w:val="004C1021"/>
    <w:rsid w:val="004C228B"/>
    <w:rsid w:val="004C260F"/>
    <w:rsid w:val="004C4CBD"/>
    <w:rsid w:val="004C5B71"/>
    <w:rsid w:val="004C5C32"/>
    <w:rsid w:val="004C77AF"/>
    <w:rsid w:val="004C7977"/>
    <w:rsid w:val="004C7A7B"/>
    <w:rsid w:val="004D0019"/>
    <w:rsid w:val="004D14E6"/>
    <w:rsid w:val="004D1F21"/>
    <w:rsid w:val="004D20B7"/>
    <w:rsid w:val="004D2932"/>
    <w:rsid w:val="004D2AC4"/>
    <w:rsid w:val="004D3F15"/>
    <w:rsid w:val="004D40FF"/>
    <w:rsid w:val="004D6EDD"/>
    <w:rsid w:val="004D71F2"/>
    <w:rsid w:val="004E04D3"/>
    <w:rsid w:val="004E0556"/>
    <w:rsid w:val="004E0D5E"/>
    <w:rsid w:val="004E1067"/>
    <w:rsid w:val="004E162A"/>
    <w:rsid w:val="004E1A0A"/>
    <w:rsid w:val="004E1C22"/>
    <w:rsid w:val="004E2BC0"/>
    <w:rsid w:val="004E3340"/>
    <w:rsid w:val="004E3F46"/>
    <w:rsid w:val="004E5D15"/>
    <w:rsid w:val="004E630C"/>
    <w:rsid w:val="004E667A"/>
    <w:rsid w:val="004E750A"/>
    <w:rsid w:val="004E75C3"/>
    <w:rsid w:val="004E774B"/>
    <w:rsid w:val="004E7C34"/>
    <w:rsid w:val="004F0C83"/>
    <w:rsid w:val="004F2504"/>
    <w:rsid w:val="004F472E"/>
    <w:rsid w:val="004F4B5A"/>
    <w:rsid w:val="004F526D"/>
    <w:rsid w:val="004F6AD9"/>
    <w:rsid w:val="004F76C7"/>
    <w:rsid w:val="005009BC"/>
    <w:rsid w:val="00502FCA"/>
    <w:rsid w:val="00503EA6"/>
    <w:rsid w:val="00506585"/>
    <w:rsid w:val="00506F63"/>
    <w:rsid w:val="00507F94"/>
    <w:rsid w:val="0051078C"/>
    <w:rsid w:val="00510F64"/>
    <w:rsid w:val="005111D9"/>
    <w:rsid w:val="00511DAF"/>
    <w:rsid w:val="00512067"/>
    <w:rsid w:val="005120B7"/>
    <w:rsid w:val="00512C01"/>
    <w:rsid w:val="005144F1"/>
    <w:rsid w:val="005154F2"/>
    <w:rsid w:val="005157CE"/>
    <w:rsid w:val="0051599E"/>
    <w:rsid w:val="00515BA2"/>
    <w:rsid w:val="00515C5F"/>
    <w:rsid w:val="00515F0D"/>
    <w:rsid w:val="00515FAD"/>
    <w:rsid w:val="005160BD"/>
    <w:rsid w:val="00516945"/>
    <w:rsid w:val="0051765A"/>
    <w:rsid w:val="00517A35"/>
    <w:rsid w:val="00517B27"/>
    <w:rsid w:val="00517CF7"/>
    <w:rsid w:val="0052126F"/>
    <w:rsid w:val="00521436"/>
    <w:rsid w:val="0052234E"/>
    <w:rsid w:val="00523FBC"/>
    <w:rsid w:val="00524D02"/>
    <w:rsid w:val="0052574A"/>
    <w:rsid w:val="00525FBB"/>
    <w:rsid w:val="00526063"/>
    <w:rsid w:val="0052670A"/>
    <w:rsid w:val="00526C91"/>
    <w:rsid w:val="00530397"/>
    <w:rsid w:val="00530C6C"/>
    <w:rsid w:val="00534619"/>
    <w:rsid w:val="00534F2D"/>
    <w:rsid w:val="00535529"/>
    <w:rsid w:val="0053589A"/>
    <w:rsid w:val="005365AA"/>
    <w:rsid w:val="005366D4"/>
    <w:rsid w:val="00536706"/>
    <w:rsid w:val="00537146"/>
    <w:rsid w:val="005371A6"/>
    <w:rsid w:val="0054069E"/>
    <w:rsid w:val="00540FB4"/>
    <w:rsid w:val="00541AAA"/>
    <w:rsid w:val="0054240E"/>
    <w:rsid w:val="005430F6"/>
    <w:rsid w:val="005434D5"/>
    <w:rsid w:val="00545532"/>
    <w:rsid w:val="00545D79"/>
    <w:rsid w:val="00545F0B"/>
    <w:rsid w:val="00546142"/>
    <w:rsid w:val="00546756"/>
    <w:rsid w:val="00546CBA"/>
    <w:rsid w:val="00547B9D"/>
    <w:rsid w:val="00547C2B"/>
    <w:rsid w:val="00550A69"/>
    <w:rsid w:val="005518B3"/>
    <w:rsid w:val="00551A6F"/>
    <w:rsid w:val="005521EE"/>
    <w:rsid w:val="00552641"/>
    <w:rsid w:val="00552A91"/>
    <w:rsid w:val="00552F85"/>
    <w:rsid w:val="00553035"/>
    <w:rsid w:val="00553C80"/>
    <w:rsid w:val="00554032"/>
    <w:rsid w:val="00555706"/>
    <w:rsid w:val="005557E2"/>
    <w:rsid w:val="00555A95"/>
    <w:rsid w:val="00556866"/>
    <w:rsid w:val="005577ED"/>
    <w:rsid w:val="005615F1"/>
    <w:rsid w:val="00562A85"/>
    <w:rsid w:val="00562AE9"/>
    <w:rsid w:val="00562CCF"/>
    <w:rsid w:val="00563D79"/>
    <w:rsid w:val="00563EC4"/>
    <w:rsid w:val="00565F6E"/>
    <w:rsid w:val="005663AA"/>
    <w:rsid w:val="005666A1"/>
    <w:rsid w:val="00567AC4"/>
    <w:rsid w:val="00567E29"/>
    <w:rsid w:val="00570125"/>
    <w:rsid w:val="005706A3"/>
    <w:rsid w:val="00570974"/>
    <w:rsid w:val="00570F87"/>
    <w:rsid w:val="00571089"/>
    <w:rsid w:val="00571652"/>
    <w:rsid w:val="00571A50"/>
    <w:rsid w:val="00571F76"/>
    <w:rsid w:val="00572C8B"/>
    <w:rsid w:val="00573025"/>
    <w:rsid w:val="005760D4"/>
    <w:rsid w:val="0057694E"/>
    <w:rsid w:val="00577218"/>
    <w:rsid w:val="00580E12"/>
    <w:rsid w:val="00581BB7"/>
    <w:rsid w:val="00581D74"/>
    <w:rsid w:val="00584342"/>
    <w:rsid w:val="0058462D"/>
    <w:rsid w:val="005853D4"/>
    <w:rsid w:val="00585421"/>
    <w:rsid w:val="0058596F"/>
    <w:rsid w:val="00585D01"/>
    <w:rsid w:val="00585F57"/>
    <w:rsid w:val="0058600F"/>
    <w:rsid w:val="00586FE3"/>
    <w:rsid w:val="00587A80"/>
    <w:rsid w:val="00587BE8"/>
    <w:rsid w:val="00590499"/>
    <w:rsid w:val="00590552"/>
    <w:rsid w:val="00590881"/>
    <w:rsid w:val="00590F07"/>
    <w:rsid w:val="005913C3"/>
    <w:rsid w:val="0059257D"/>
    <w:rsid w:val="00592CC2"/>
    <w:rsid w:val="00593BCB"/>
    <w:rsid w:val="0059407C"/>
    <w:rsid w:val="005947A9"/>
    <w:rsid w:val="00594E17"/>
    <w:rsid w:val="00594FC9"/>
    <w:rsid w:val="0059506B"/>
    <w:rsid w:val="0059695E"/>
    <w:rsid w:val="005A0512"/>
    <w:rsid w:val="005A0C07"/>
    <w:rsid w:val="005A0FDE"/>
    <w:rsid w:val="005A1325"/>
    <w:rsid w:val="005A1779"/>
    <w:rsid w:val="005A1904"/>
    <w:rsid w:val="005A1A8F"/>
    <w:rsid w:val="005A2170"/>
    <w:rsid w:val="005A2433"/>
    <w:rsid w:val="005A2B5B"/>
    <w:rsid w:val="005A5500"/>
    <w:rsid w:val="005A555A"/>
    <w:rsid w:val="005A6391"/>
    <w:rsid w:val="005A63F1"/>
    <w:rsid w:val="005B089E"/>
    <w:rsid w:val="005B0A81"/>
    <w:rsid w:val="005B0AC1"/>
    <w:rsid w:val="005B1177"/>
    <w:rsid w:val="005B13CE"/>
    <w:rsid w:val="005B1C6F"/>
    <w:rsid w:val="005B2C4E"/>
    <w:rsid w:val="005B3169"/>
    <w:rsid w:val="005B3897"/>
    <w:rsid w:val="005B3F5E"/>
    <w:rsid w:val="005B4A53"/>
    <w:rsid w:val="005B509B"/>
    <w:rsid w:val="005B5BAD"/>
    <w:rsid w:val="005B5E84"/>
    <w:rsid w:val="005B6479"/>
    <w:rsid w:val="005B679B"/>
    <w:rsid w:val="005B70AF"/>
    <w:rsid w:val="005B70F6"/>
    <w:rsid w:val="005B7391"/>
    <w:rsid w:val="005B7A16"/>
    <w:rsid w:val="005C0FDE"/>
    <w:rsid w:val="005C1669"/>
    <w:rsid w:val="005C1BEF"/>
    <w:rsid w:val="005C248D"/>
    <w:rsid w:val="005C277F"/>
    <w:rsid w:val="005C2D31"/>
    <w:rsid w:val="005C317B"/>
    <w:rsid w:val="005C4AC5"/>
    <w:rsid w:val="005C4D7A"/>
    <w:rsid w:val="005C5A07"/>
    <w:rsid w:val="005C6215"/>
    <w:rsid w:val="005C6C50"/>
    <w:rsid w:val="005C6FBE"/>
    <w:rsid w:val="005C721B"/>
    <w:rsid w:val="005C7E8D"/>
    <w:rsid w:val="005D01DB"/>
    <w:rsid w:val="005D09D2"/>
    <w:rsid w:val="005D12B5"/>
    <w:rsid w:val="005D29C4"/>
    <w:rsid w:val="005D3366"/>
    <w:rsid w:val="005D382A"/>
    <w:rsid w:val="005D4DEB"/>
    <w:rsid w:val="005D5C94"/>
    <w:rsid w:val="005D6161"/>
    <w:rsid w:val="005D62F1"/>
    <w:rsid w:val="005D768E"/>
    <w:rsid w:val="005D7E8B"/>
    <w:rsid w:val="005E06BA"/>
    <w:rsid w:val="005E1049"/>
    <w:rsid w:val="005E1062"/>
    <w:rsid w:val="005E2618"/>
    <w:rsid w:val="005E26B4"/>
    <w:rsid w:val="005E26DE"/>
    <w:rsid w:val="005E354C"/>
    <w:rsid w:val="005E360A"/>
    <w:rsid w:val="005E392D"/>
    <w:rsid w:val="005E4D53"/>
    <w:rsid w:val="005E50D4"/>
    <w:rsid w:val="005E5479"/>
    <w:rsid w:val="005E73D4"/>
    <w:rsid w:val="005F0355"/>
    <w:rsid w:val="005F07E0"/>
    <w:rsid w:val="005F0C84"/>
    <w:rsid w:val="005F14A7"/>
    <w:rsid w:val="005F1741"/>
    <w:rsid w:val="005F183F"/>
    <w:rsid w:val="005F2824"/>
    <w:rsid w:val="005F2903"/>
    <w:rsid w:val="005F29E4"/>
    <w:rsid w:val="005F3EF6"/>
    <w:rsid w:val="005F505C"/>
    <w:rsid w:val="005F5721"/>
    <w:rsid w:val="005F594C"/>
    <w:rsid w:val="005F6A9E"/>
    <w:rsid w:val="005F744B"/>
    <w:rsid w:val="005F7FDA"/>
    <w:rsid w:val="00600502"/>
    <w:rsid w:val="00600D8A"/>
    <w:rsid w:val="006017FA"/>
    <w:rsid w:val="00601DF6"/>
    <w:rsid w:val="0060248D"/>
    <w:rsid w:val="00602A74"/>
    <w:rsid w:val="00603022"/>
    <w:rsid w:val="006034B5"/>
    <w:rsid w:val="006049F4"/>
    <w:rsid w:val="00604AE9"/>
    <w:rsid w:val="0060500F"/>
    <w:rsid w:val="006055FF"/>
    <w:rsid w:val="0060599E"/>
    <w:rsid w:val="00605C9D"/>
    <w:rsid w:val="0060693F"/>
    <w:rsid w:val="006079F1"/>
    <w:rsid w:val="00607AD2"/>
    <w:rsid w:val="00610736"/>
    <w:rsid w:val="00610C9D"/>
    <w:rsid w:val="00610E7B"/>
    <w:rsid w:val="00611B5C"/>
    <w:rsid w:val="0061259C"/>
    <w:rsid w:val="006129B8"/>
    <w:rsid w:val="00613034"/>
    <w:rsid w:val="006137FA"/>
    <w:rsid w:val="00613CA3"/>
    <w:rsid w:val="00613E10"/>
    <w:rsid w:val="006142A9"/>
    <w:rsid w:val="00614BAE"/>
    <w:rsid w:val="00614E05"/>
    <w:rsid w:val="00614EDA"/>
    <w:rsid w:val="006154CB"/>
    <w:rsid w:val="00615824"/>
    <w:rsid w:val="00615D9C"/>
    <w:rsid w:val="0061795A"/>
    <w:rsid w:val="00620B2A"/>
    <w:rsid w:val="00620CD1"/>
    <w:rsid w:val="00621544"/>
    <w:rsid w:val="0062281F"/>
    <w:rsid w:val="00623200"/>
    <w:rsid w:val="006239E4"/>
    <w:rsid w:val="00623C9F"/>
    <w:rsid w:val="00624053"/>
    <w:rsid w:val="00624FCC"/>
    <w:rsid w:val="006253B2"/>
    <w:rsid w:val="00625454"/>
    <w:rsid w:val="006258BC"/>
    <w:rsid w:val="0062624F"/>
    <w:rsid w:val="00626CD2"/>
    <w:rsid w:val="0063082E"/>
    <w:rsid w:val="00630B71"/>
    <w:rsid w:val="00632687"/>
    <w:rsid w:val="00633B42"/>
    <w:rsid w:val="006341EF"/>
    <w:rsid w:val="0063430E"/>
    <w:rsid w:val="00634D1C"/>
    <w:rsid w:val="006352C1"/>
    <w:rsid w:val="006354AE"/>
    <w:rsid w:val="0063568F"/>
    <w:rsid w:val="00635CD7"/>
    <w:rsid w:val="00636824"/>
    <w:rsid w:val="00637907"/>
    <w:rsid w:val="00637C61"/>
    <w:rsid w:val="00640030"/>
    <w:rsid w:val="006402A8"/>
    <w:rsid w:val="00640B48"/>
    <w:rsid w:val="00640C39"/>
    <w:rsid w:val="00640D88"/>
    <w:rsid w:val="00641616"/>
    <w:rsid w:val="006419D7"/>
    <w:rsid w:val="00641DCA"/>
    <w:rsid w:val="00641E1C"/>
    <w:rsid w:val="00642B88"/>
    <w:rsid w:val="00643492"/>
    <w:rsid w:val="00643A8B"/>
    <w:rsid w:val="00644A86"/>
    <w:rsid w:val="00644D44"/>
    <w:rsid w:val="00645174"/>
    <w:rsid w:val="006454FC"/>
    <w:rsid w:val="006455FB"/>
    <w:rsid w:val="00646721"/>
    <w:rsid w:val="00647B41"/>
    <w:rsid w:val="006500CD"/>
    <w:rsid w:val="00650D0E"/>
    <w:rsid w:val="00650FD8"/>
    <w:rsid w:val="00651A16"/>
    <w:rsid w:val="00651B68"/>
    <w:rsid w:val="00652A62"/>
    <w:rsid w:val="00653869"/>
    <w:rsid w:val="006538A7"/>
    <w:rsid w:val="00653EA7"/>
    <w:rsid w:val="006546E8"/>
    <w:rsid w:val="00654A69"/>
    <w:rsid w:val="00654A9F"/>
    <w:rsid w:val="00655AF5"/>
    <w:rsid w:val="00656AD8"/>
    <w:rsid w:val="00660711"/>
    <w:rsid w:val="00661D85"/>
    <w:rsid w:val="00662BC5"/>
    <w:rsid w:val="006648FE"/>
    <w:rsid w:val="00664C23"/>
    <w:rsid w:val="00665E04"/>
    <w:rsid w:val="0066614B"/>
    <w:rsid w:val="0066635D"/>
    <w:rsid w:val="00666A0C"/>
    <w:rsid w:val="006678B4"/>
    <w:rsid w:val="00670120"/>
    <w:rsid w:val="00670735"/>
    <w:rsid w:val="00670E1F"/>
    <w:rsid w:val="00671077"/>
    <w:rsid w:val="00671557"/>
    <w:rsid w:val="006719EB"/>
    <w:rsid w:val="00672418"/>
    <w:rsid w:val="00673F12"/>
    <w:rsid w:val="006741CA"/>
    <w:rsid w:val="00674390"/>
    <w:rsid w:val="00674781"/>
    <w:rsid w:val="00674845"/>
    <w:rsid w:val="00674DFD"/>
    <w:rsid w:val="006753FE"/>
    <w:rsid w:val="00675C72"/>
    <w:rsid w:val="0067646E"/>
    <w:rsid w:val="006764C2"/>
    <w:rsid w:val="00676AEA"/>
    <w:rsid w:val="00676FF4"/>
    <w:rsid w:val="006776EA"/>
    <w:rsid w:val="006778F6"/>
    <w:rsid w:val="006802CA"/>
    <w:rsid w:val="00680424"/>
    <w:rsid w:val="00680591"/>
    <w:rsid w:val="00680C77"/>
    <w:rsid w:val="00680F30"/>
    <w:rsid w:val="006810FD"/>
    <w:rsid w:val="00681C5F"/>
    <w:rsid w:val="00681D01"/>
    <w:rsid w:val="006832DE"/>
    <w:rsid w:val="00684E93"/>
    <w:rsid w:val="006850C3"/>
    <w:rsid w:val="006859A4"/>
    <w:rsid w:val="00685C09"/>
    <w:rsid w:val="0068603E"/>
    <w:rsid w:val="00686117"/>
    <w:rsid w:val="00686AF4"/>
    <w:rsid w:val="00686CB8"/>
    <w:rsid w:val="00687399"/>
    <w:rsid w:val="00691194"/>
    <w:rsid w:val="00691822"/>
    <w:rsid w:val="00693A5C"/>
    <w:rsid w:val="0069416B"/>
    <w:rsid w:val="006945A8"/>
    <w:rsid w:val="0069503F"/>
    <w:rsid w:val="0069543E"/>
    <w:rsid w:val="00696D99"/>
    <w:rsid w:val="00697A1E"/>
    <w:rsid w:val="006A07F2"/>
    <w:rsid w:val="006A0E14"/>
    <w:rsid w:val="006A3407"/>
    <w:rsid w:val="006A4BF8"/>
    <w:rsid w:val="006A4D22"/>
    <w:rsid w:val="006A514A"/>
    <w:rsid w:val="006A5849"/>
    <w:rsid w:val="006A586D"/>
    <w:rsid w:val="006A6104"/>
    <w:rsid w:val="006A627B"/>
    <w:rsid w:val="006A666D"/>
    <w:rsid w:val="006A687F"/>
    <w:rsid w:val="006A7542"/>
    <w:rsid w:val="006A7E7F"/>
    <w:rsid w:val="006A7F2A"/>
    <w:rsid w:val="006B35C2"/>
    <w:rsid w:val="006B3847"/>
    <w:rsid w:val="006B4B63"/>
    <w:rsid w:val="006B5428"/>
    <w:rsid w:val="006B5A85"/>
    <w:rsid w:val="006B7122"/>
    <w:rsid w:val="006B71E9"/>
    <w:rsid w:val="006C00DE"/>
    <w:rsid w:val="006C0323"/>
    <w:rsid w:val="006C0397"/>
    <w:rsid w:val="006C1207"/>
    <w:rsid w:val="006C17F6"/>
    <w:rsid w:val="006C17F8"/>
    <w:rsid w:val="006C229D"/>
    <w:rsid w:val="006C2BC2"/>
    <w:rsid w:val="006C3B84"/>
    <w:rsid w:val="006C469A"/>
    <w:rsid w:val="006C568A"/>
    <w:rsid w:val="006C5F93"/>
    <w:rsid w:val="006C6B21"/>
    <w:rsid w:val="006D0AB0"/>
    <w:rsid w:val="006D1EB5"/>
    <w:rsid w:val="006D40DA"/>
    <w:rsid w:val="006D44E1"/>
    <w:rsid w:val="006D47B7"/>
    <w:rsid w:val="006D5562"/>
    <w:rsid w:val="006D5751"/>
    <w:rsid w:val="006D6E14"/>
    <w:rsid w:val="006E1B9D"/>
    <w:rsid w:val="006E2159"/>
    <w:rsid w:val="006E45A8"/>
    <w:rsid w:val="006E4EE4"/>
    <w:rsid w:val="006E5AEE"/>
    <w:rsid w:val="006E5F18"/>
    <w:rsid w:val="006E6472"/>
    <w:rsid w:val="006E710E"/>
    <w:rsid w:val="006E7E4F"/>
    <w:rsid w:val="006F0206"/>
    <w:rsid w:val="006F07E2"/>
    <w:rsid w:val="006F0933"/>
    <w:rsid w:val="006F1311"/>
    <w:rsid w:val="006F1B81"/>
    <w:rsid w:val="006F2A23"/>
    <w:rsid w:val="006F33E0"/>
    <w:rsid w:val="006F3672"/>
    <w:rsid w:val="006F4E7F"/>
    <w:rsid w:val="006F695F"/>
    <w:rsid w:val="006F7181"/>
    <w:rsid w:val="006F768B"/>
    <w:rsid w:val="0070065C"/>
    <w:rsid w:val="00700BFB"/>
    <w:rsid w:val="00701785"/>
    <w:rsid w:val="00701D85"/>
    <w:rsid w:val="00701EEB"/>
    <w:rsid w:val="00702F3F"/>
    <w:rsid w:val="007035BA"/>
    <w:rsid w:val="007038DB"/>
    <w:rsid w:val="007050D5"/>
    <w:rsid w:val="00705368"/>
    <w:rsid w:val="007058C5"/>
    <w:rsid w:val="007061E9"/>
    <w:rsid w:val="0070682F"/>
    <w:rsid w:val="00706FB4"/>
    <w:rsid w:val="00710284"/>
    <w:rsid w:val="00710ADA"/>
    <w:rsid w:val="00710F7B"/>
    <w:rsid w:val="00711A72"/>
    <w:rsid w:val="007123C9"/>
    <w:rsid w:val="007126DA"/>
    <w:rsid w:val="00712E5F"/>
    <w:rsid w:val="00713C6C"/>
    <w:rsid w:val="007141C8"/>
    <w:rsid w:val="00714ACA"/>
    <w:rsid w:val="00716C8B"/>
    <w:rsid w:val="007177E2"/>
    <w:rsid w:val="007179BC"/>
    <w:rsid w:val="007202E6"/>
    <w:rsid w:val="00720539"/>
    <w:rsid w:val="00720711"/>
    <w:rsid w:val="00720935"/>
    <w:rsid w:val="007218CA"/>
    <w:rsid w:val="00721A26"/>
    <w:rsid w:val="00721D23"/>
    <w:rsid w:val="007221BA"/>
    <w:rsid w:val="00722F9B"/>
    <w:rsid w:val="0072337C"/>
    <w:rsid w:val="00726352"/>
    <w:rsid w:val="00726838"/>
    <w:rsid w:val="00726D5B"/>
    <w:rsid w:val="00726F49"/>
    <w:rsid w:val="00730668"/>
    <w:rsid w:val="007312D1"/>
    <w:rsid w:val="00732B41"/>
    <w:rsid w:val="00732BF4"/>
    <w:rsid w:val="007335F8"/>
    <w:rsid w:val="007336F7"/>
    <w:rsid w:val="00733D48"/>
    <w:rsid w:val="007341D5"/>
    <w:rsid w:val="00734862"/>
    <w:rsid w:val="00735084"/>
    <w:rsid w:val="00735B1C"/>
    <w:rsid w:val="00735FD0"/>
    <w:rsid w:val="0073609E"/>
    <w:rsid w:val="007379AB"/>
    <w:rsid w:val="00742435"/>
    <w:rsid w:val="00742C61"/>
    <w:rsid w:val="0074368B"/>
    <w:rsid w:val="00744462"/>
    <w:rsid w:val="007453C2"/>
    <w:rsid w:val="00745BC8"/>
    <w:rsid w:val="0075061D"/>
    <w:rsid w:val="00750BF2"/>
    <w:rsid w:val="007513A4"/>
    <w:rsid w:val="00752613"/>
    <w:rsid w:val="00752771"/>
    <w:rsid w:val="00754787"/>
    <w:rsid w:val="007548B7"/>
    <w:rsid w:val="007554B7"/>
    <w:rsid w:val="00755831"/>
    <w:rsid w:val="0075678D"/>
    <w:rsid w:val="0075699E"/>
    <w:rsid w:val="0075749C"/>
    <w:rsid w:val="00757617"/>
    <w:rsid w:val="00757A4B"/>
    <w:rsid w:val="0076053B"/>
    <w:rsid w:val="0076087F"/>
    <w:rsid w:val="00761700"/>
    <w:rsid w:val="0076178D"/>
    <w:rsid w:val="00761F39"/>
    <w:rsid w:val="007623D5"/>
    <w:rsid w:val="007628EE"/>
    <w:rsid w:val="007636C2"/>
    <w:rsid w:val="00763B66"/>
    <w:rsid w:val="0076447F"/>
    <w:rsid w:val="007657EF"/>
    <w:rsid w:val="00765CBC"/>
    <w:rsid w:val="007662E1"/>
    <w:rsid w:val="00766976"/>
    <w:rsid w:val="00767383"/>
    <w:rsid w:val="00770104"/>
    <w:rsid w:val="0077125D"/>
    <w:rsid w:val="0077162A"/>
    <w:rsid w:val="00771F34"/>
    <w:rsid w:val="00772E88"/>
    <w:rsid w:val="00773D16"/>
    <w:rsid w:val="00773D38"/>
    <w:rsid w:val="00774A96"/>
    <w:rsid w:val="00774FD2"/>
    <w:rsid w:val="00775B9E"/>
    <w:rsid w:val="00780298"/>
    <w:rsid w:val="007812B8"/>
    <w:rsid w:val="00781591"/>
    <w:rsid w:val="00781E12"/>
    <w:rsid w:val="0078281E"/>
    <w:rsid w:val="00783EF3"/>
    <w:rsid w:val="007844E8"/>
    <w:rsid w:val="0078467E"/>
    <w:rsid w:val="00784DD4"/>
    <w:rsid w:val="00785B1D"/>
    <w:rsid w:val="00786B46"/>
    <w:rsid w:val="00787DA6"/>
    <w:rsid w:val="00787F81"/>
    <w:rsid w:val="00790079"/>
    <w:rsid w:val="00790081"/>
    <w:rsid w:val="00790488"/>
    <w:rsid w:val="00791116"/>
    <w:rsid w:val="0079275A"/>
    <w:rsid w:val="00792BB9"/>
    <w:rsid w:val="0079325A"/>
    <w:rsid w:val="0079429E"/>
    <w:rsid w:val="00794BDF"/>
    <w:rsid w:val="007956CC"/>
    <w:rsid w:val="007957A3"/>
    <w:rsid w:val="007959B0"/>
    <w:rsid w:val="00795E10"/>
    <w:rsid w:val="007960C7"/>
    <w:rsid w:val="00796C75"/>
    <w:rsid w:val="00796D4B"/>
    <w:rsid w:val="00797209"/>
    <w:rsid w:val="007A0654"/>
    <w:rsid w:val="007A0716"/>
    <w:rsid w:val="007A078D"/>
    <w:rsid w:val="007A07C7"/>
    <w:rsid w:val="007A2264"/>
    <w:rsid w:val="007A34E5"/>
    <w:rsid w:val="007A45F0"/>
    <w:rsid w:val="007A4796"/>
    <w:rsid w:val="007A505A"/>
    <w:rsid w:val="007A515F"/>
    <w:rsid w:val="007A51B1"/>
    <w:rsid w:val="007A54CC"/>
    <w:rsid w:val="007A5B07"/>
    <w:rsid w:val="007A62C9"/>
    <w:rsid w:val="007A7BC6"/>
    <w:rsid w:val="007B0704"/>
    <w:rsid w:val="007B1184"/>
    <w:rsid w:val="007B2C67"/>
    <w:rsid w:val="007B3ECF"/>
    <w:rsid w:val="007B4ADB"/>
    <w:rsid w:val="007B501F"/>
    <w:rsid w:val="007B543A"/>
    <w:rsid w:val="007B588F"/>
    <w:rsid w:val="007B5B9A"/>
    <w:rsid w:val="007B67C5"/>
    <w:rsid w:val="007B7E34"/>
    <w:rsid w:val="007C0FF7"/>
    <w:rsid w:val="007C11A4"/>
    <w:rsid w:val="007C1541"/>
    <w:rsid w:val="007C2E3D"/>
    <w:rsid w:val="007C3748"/>
    <w:rsid w:val="007C4716"/>
    <w:rsid w:val="007C4DEC"/>
    <w:rsid w:val="007C5B2F"/>
    <w:rsid w:val="007C691F"/>
    <w:rsid w:val="007C7D57"/>
    <w:rsid w:val="007D0D95"/>
    <w:rsid w:val="007D0E7B"/>
    <w:rsid w:val="007D2A65"/>
    <w:rsid w:val="007D3D48"/>
    <w:rsid w:val="007D5578"/>
    <w:rsid w:val="007D647B"/>
    <w:rsid w:val="007D75FD"/>
    <w:rsid w:val="007E01D8"/>
    <w:rsid w:val="007E06A2"/>
    <w:rsid w:val="007E08CD"/>
    <w:rsid w:val="007E1140"/>
    <w:rsid w:val="007E1500"/>
    <w:rsid w:val="007E1BB3"/>
    <w:rsid w:val="007E373F"/>
    <w:rsid w:val="007E37D2"/>
    <w:rsid w:val="007E3CC8"/>
    <w:rsid w:val="007E4C5B"/>
    <w:rsid w:val="007E5811"/>
    <w:rsid w:val="007E5B31"/>
    <w:rsid w:val="007E5CBA"/>
    <w:rsid w:val="007E6134"/>
    <w:rsid w:val="007E6CB4"/>
    <w:rsid w:val="007E728C"/>
    <w:rsid w:val="007E775B"/>
    <w:rsid w:val="007E78FF"/>
    <w:rsid w:val="007E7CC4"/>
    <w:rsid w:val="007F0922"/>
    <w:rsid w:val="007F1108"/>
    <w:rsid w:val="007F1583"/>
    <w:rsid w:val="007F19EB"/>
    <w:rsid w:val="007F1DFE"/>
    <w:rsid w:val="007F2914"/>
    <w:rsid w:val="007F2C8A"/>
    <w:rsid w:val="007F4251"/>
    <w:rsid w:val="007F639E"/>
    <w:rsid w:val="007F723A"/>
    <w:rsid w:val="007F7D23"/>
    <w:rsid w:val="0080007E"/>
    <w:rsid w:val="00800167"/>
    <w:rsid w:val="00800611"/>
    <w:rsid w:val="008010B0"/>
    <w:rsid w:val="008010D8"/>
    <w:rsid w:val="0080125B"/>
    <w:rsid w:val="00801293"/>
    <w:rsid w:val="00802D16"/>
    <w:rsid w:val="00803332"/>
    <w:rsid w:val="008039EC"/>
    <w:rsid w:val="00804071"/>
    <w:rsid w:val="00804431"/>
    <w:rsid w:val="00804819"/>
    <w:rsid w:val="00804D54"/>
    <w:rsid w:val="008064F6"/>
    <w:rsid w:val="0080738E"/>
    <w:rsid w:val="00810B2F"/>
    <w:rsid w:val="00811438"/>
    <w:rsid w:val="008121F7"/>
    <w:rsid w:val="0081230C"/>
    <w:rsid w:val="00812C67"/>
    <w:rsid w:val="00813C29"/>
    <w:rsid w:val="00813F31"/>
    <w:rsid w:val="008140C1"/>
    <w:rsid w:val="00814815"/>
    <w:rsid w:val="00815C55"/>
    <w:rsid w:val="00816156"/>
    <w:rsid w:val="008161FB"/>
    <w:rsid w:val="008164BC"/>
    <w:rsid w:val="00817382"/>
    <w:rsid w:val="00820E2F"/>
    <w:rsid w:val="0082163A"/>
    <w:rsid w:val="0082443F"/>
    <w:rsid w:val="008244E6"/>
    <w:rsid w:val="0082546C"/>
    <w:rsid w:val="00825DD4"/>
    <w:rsid w:val="00826193"/>
    <w:rsid w:val="008264F0"/>
    <w:rsid w:val="00830597"/>
    <w:rsid w:val="008315A6"/>
    <w:rsid w:val="008317AD"/>
    <w:rsid w:val="008324C3"/>
    <w:rsid w:val="00832581"/>
    <w:rsid w:val="00832871"/>
    <w:rsid w:val="0083527A"/>
    <w:rsid w:val="00836329"/>
    <w:rsid w:val="00836562"/>
    <w:rsid w:val="0083699D"/>
    <w:rsid w:val="00836FB1"/>
    <w:rsid w:val="00837017"/>
    <w:rsid w:val="008372B8"/>
    <w:rsid w:val="008372F8"/>
    <w:rsid w:val="00837F9A"/>
    <w:rsid w:val="008404F2"/>
    <w:rsid w:val="00840760"/>
    <w:rsid w:val="00840D09"/>
    <w:rsid w:val="00841184"/>
    <w:rsid w:val="008411B5"/>
    <w:rsid w:val="008419ED"/>
    <w:rsid w:val="00842164"/>
    <w:rsid w:val="00842669"/>
    <w:rsid w:val="008427C6"/>
    <w:rsid w:val="00842C56"/>
    <w:rsid w:val="00844918"/>
    <w:rsid w:val="00845885"/>
    <w:rsid w:val="008458E8"/>
    <w:rsid w:val="008459A2"/>
    <w:rsid w:val="00845AD1"/>
    <w:rsid w:val="008465C0"/>
    <w:rsid w:val="00846677"/>
    <w:rsid w:val="00846D18"/>
    <w:rsid w:val="008476A7"/>
    <w:rsid w:val="00850A6D"/>
    <w:rsid w:val="00851C92"/>
    <w:rsid w:val="0085204F"/>
    <w:rsid w:val="00852A95"/>
    <w:rsid w:val="00853AEE"/>
    <w:rsid w:val="0085534F"/>
    <w:rsid w:val="00855A50"/>
    <w:rsid w:val="00855C37"/>
    <w:rsid w:val="00857A8B"/>
    <w:rsid w:val="00857F6D"/>
    <w:rsid w:val="008602C9"/>
    <w:rsid w:val="008609D5"/>
    <w:rsid w:val="008610CC"/>
    <w:rsid w:val="0086258E"/>
    <w:rsid w:val="00862B14"/>
    <w:rsid w:val="00862FAB"/>
    <w:rsid w:val="008637B4"/>
    <w:rsid w:val="00863E10"/>
    <w:rsid w:val="008649C9"/>
    <w:rsid w:val="00865D9F"/>
    <w:rsid w:val="008671F7"/>
    <w:rsid w:val="0087005A"/>
    <w:rsid w:val="00870AAD"/>
    <w:rsid w:val="008731CB"/>
    <w:rsid w:val="00873985"/>
    <w:rsid w:val="00873D5A"/>
    <w:rsid w:val="008742B8"/>
    <w:rsid w:val="00874973"/>
    <w:rsid w:val="00874EE9"/>
    <w:rsid w:val="008755C4"/>
    <w:rsid w:val="008770FA"/>
    <w:rsid w:val="00877631"/>
    <w:rsid w:val="00877A23"/>
    <w:rsid w:val="0088044A"/>
    <w:rsid w:val="0088195A"/>
    <w:rsid w:val="0088345F"/>
    <w:rsid w:val="00883874"/>
    <w:rsid w:val="00883C44"/>
    <w:rsid w:val="00884824"/>
    <w:rsid w:val="008855F2"/>
    <w:rsid w:val="00887444"/>
    <w:rsid w:val="008874FB"/>
    <w:rsid w:val="00887D8A"/>
    <w:rsid w:val="00890117"/>
    <w:rsid w:val="0089029D"/>
    <w:rsid w:val="008903AA"/>
    <w:rsid w:val="0089074A"/>
    <w:rsid w:val="0089118C"/>
    <w:rsid w:val="00893204"/>
    <w:rsid w:val="008938D2"/>
    <w:rsid w:val="0089392D"/>
    <w:rsid w:val="008944AE"/>
    <w:rsid w:val="00894DD6"/>
    <w:rsid w:val="00895714"/>
    <w:rsid w:val="00896339"/>
    <w:rsid w:val="008963FB"/>
    <w:rsid w:val="008A0045"/>
    <w:rsid w:val="008A04AB"/>
    <w:rsid w:val="008A11AE"/>
    <w:rsid w:val="008A1EE1"/>
    <w:rsid w:val="008A1FE3"/>
    <w:rsid w:val="008A2314"/>
    <w:rsid w:val="008A23FB"/>
    <w:rsid w:val="008A2656"/>
    <w:rsid w:val="008A2D0B"/>
    <w:rsid w:val="008A2E74"/>
    <w:rsid w:val="008A3A6D"/>
    <w:rsid w:val="008A64E7"/>
    <w:rsid w:val="008A71A7"/>
    <w:rsid w:val="008B0242"/>
    <w:rsid w:val="008B040D"/>
    <w:rsid w:val="008B0984"/>
    <w:rsid w:val="008B210C"/>
    <w:rsid w:val="008B2164"/>
    <w:rsid w:val="008B370C"/>
    <w:rsid w:val="008B41A4"/>
    <w:rsid w:val="008B4300"/>
    <w:rsid w:val="008B4557"/>
    <w:rsid w:val="008B6A61"/>
    <w:rsid w:val="008B71E3"/>
    <w:rsid w:val="008C0193"/>
    <w:rsid w:val="008C077C"/>
    <w:rsid w:val="008C11C3"/>
    <w:rsid w:val="008C147A"/>
    <w:rsid w:val="008C29B4"/>
    <w:rsid w:val="008C4176"/>
    <w:rsid w:val="008C4912"/>
    <w:rsid w:val="008C4B1B"/>
    <w:rsid w:val="008C57DB"/>
    <w:rsid w:val="008C5A4E"/>
    <w:rsid w:val="008C6F11"/>
    <w:rsid w:val="008C7765"/>
    <w:rsid w:val="008C7C50"/>
    <w:rsid w:val="008C7F76"/>
    <w:rsid w:val="008D13A8"/>
    <w:rsid w:val="008D19F2"/>
    <w:rsid w:val="008D3D88"/>
    <w:rsid w:val="008D669A"/>
    <w:rsid w:val="008D7A8C"/>
    <w:rsid w:val="008D7C14"/>
    <w:rsid w:val="008E02BB"/>
    <w:rsid w:val="008E0450"/>
    <w:rsid w:val="008E292E"/>
    <w:rsid w:val="008E2AB5"/>
    <w:rsid w:val="008E3A89"/>
    <w:rsid w:val="008E3C1E"/>
    <w:rsid w:val="008E50E5"/>
    <w:rsid w:val="008E52CF"/>
    <w:rsid w:val="008E62E6"/>
    <w:rsid w:val="008E6905"/>
    <w:rsid w:val="008E6DFA"/>
    <w:rsid w:val="008E790E"/>
    <w:rsid w:val="008E79D6"/>
    <w:rsid w:val="008F1523"/>
    <w:rsid w:val="008F2563"/>
    <w:rsid w:val="008F4A4F"/>
    <w:rsid w:val="008F5DFA"/>
    <w:rsid w:val="008F60F2"/>
    <w:rsid w:val="008F6174"/>
    <w:rsid w:val="008F6245"/>
    <w:rsid w:val="008F7591"/>
    <w:rsid w:val="008F7659"/>
    <w:rsid w:val="008F7C43"/>
    <w:rsid w:val="008F7FD8"/>
    <w:rsid w:val="00900BA8"/>
    <w:rsid w:val="009013D1"/>
    <w:rsid w:val="00901638"/>
    <w:rsid w:val="009024F4"/>
    <w:rsid w:val="009026E6"/>
    <w:rsid w:val="009029AF"/>
    <w:rsid w:val="00902C8C"/>
    <w:rsid w:val="00903712"/>
    <w:rsid w:val="00903D3F"/>
    <w:rsid w:val="00904249"/>
    <w:rsid w:val="009049D3"/>
    <w:rsid w:val="00904B21"/>
    <w:rsid w:val="00905729"/>
    <w:rsid w:val="009064F5"/>
    <w:rsid w:val="0090716B"/>
    <w:rsid w:val="009077B9"/>
    <w:rsid w:val="009079F9"/>
    <w:rsid w:val="00907DD5"/>
    <w:rsid w:val="0091065F"/>
    <w:rsid w:val="009108F8"/>
    <w:rsid w:val="00910A75"/>
    <w:rsid w:val="00910B70"/>
    <w:rsid w:val="00910CD2"/>
    <w:rsid w:val="00911011"/>
    <w:rsid w:val="009111FE"/>
    <w:rsid w:val="00912667"/>
    <w:rsid w:val="009128BA"/>
    <w:rsid w:val="00912B8C"/>
    <w:rsid w:val="0091795E"/>
    <w:rsid w:val="00920565"/>
    <w:rsid w:val="0092196A"/>
    <w:rsid w:val="00922B5B"/>
    <w:rsid w:val="009237AF"/>
    <w:rsid w:val="009238E5"/>
    <w:rsid w:val="00924727"/>
    <w:rsid w:val="0092517E"/>
    <w:rsid w:val="009262F4"/>
    <w:rsid w:val="00926C42"/>
    <w:rsid w:val="00927301"/>
    <w:rsid w:val="00930227"/>
    <w:rsid w:val="00930814"/>
    <w:rsid w:val="009309C1"/>
    <w:rsid w:val="00930D6E"/>
    <w:rsid w:val="0093122D"/>
    <w:rsid w:val="009318D1"/>
    <w:rsid w:val="009321F8"/>
    <w:rsid w:val="009322E3"/>
    <w:rsid w:val="00934565"/>
    <w:rsid w:val="00935D7E"/>
    <w:rsid w:val="00940F59"/>
    <w:rsid w:val="009418D1"/>
    <w:rsid w:val="009435BB"/>
    <w:rsid w:val="00943C03"/>
    <w:rsid w:val="00944C14"/>
    <w:rsid w:val="0094542F"/>
    <w:rsid w:val="009456D7"/>
    <w:rsid w:val="009459BF"/>
    <w:rsid w:val="00945B6A"/>
    <w:rsid w:val="00947CDE"/>
    <w:rsid w:val="009504C6"/>
    <w:rsid w:val="00950A46"/>
    <w:rsid w:val="00951179"/>
    <w:rsid w:val="00951D9B"/>
    <w:rsid w:val="00952439"/>
    <w:rsid w:val="00952562"/>
    <w:rsid w:val="0095270A"/>
    <w:rsid w:val="00952889"/>
    <w:rsid w:val="00954764"/>
    <w:rsid w:val="00954C5D"/>
    <w:rsid w:val="00955F10"/>
    <w:rsid w:val="009561C0"/>
    <w:rsid w:val="0095628D"/>
    <w:rsid w:val="00957420"/>
    <w:rsid w:val="00957551"/>
    <w:rsid w:val="009577AD"/>
    <w:rsid w:val="009578E8"/>
    <w:rsid w:val="00957F51"/>
    <w:rsid w:val="0096093C"/>
    <w:rsid w:val="00962D68"/>
    <w:rsid w:val="00963877"/>
    <w:rsid w:val="00963927"/>
    <w:rsid w:val="009647FF"/>
    <w:rsid w:val="0096767C"/>
    <w:rsid w:val="00967CDB"/>
    <w:rsid w:val="00967CF7"/>
    <w:rsid w:val="00967FC9"/>
    <w:rsid w:val="009705F1"/>
    <w:rsid w:val="00970763"/>
    <w:rsid w:val="009710CC"/>
    <w:rsid w:val="00972744"/>
    <w:rsid w:val="00972C9C"/>
    <w:rsid w:val="00972EE7"/>
    <w:rsid w:val="009735F7"/>
    <w:rsid w:val="00974517"/>
    <w:rsid w:val="00975ABC"/>
    <w:rsid w:val="009761A5"/>
    <w:rsid w:val="00976321"/>
    <w:rsid w:val="00976518"/>
    <w:rsid w:val="00976889"/>
    <w:rsid w:val="009778E4"/>
    <w:rsid w:val="00977F7B"/>
    <w:rsid w:val="00980993"/>
    <w:rsid w:val="00981201"/>
    <w:rsid w:val="009814C6"/>
    <w:rsid w:val="0098303C"/>
    <w:rsid w:val="009831D6"/>
    <w:rsid w:val="00984E70"/>
    <w:rsid w:val="0098600F"/>
    <w:rsid w:val="009862B9"/>
    <w:rsid w:val="009863B2"/>
    <w:rsid w:val="009865F5"/>
    <w:rsid w:val="009877AF"/>
    <w:rsid w:val="00987B6B"/>
    <w:rsid w:val="00987BCD"/>
    <w:rsid w:val="0099019E"/>
    <w:rsid w:val="00990C81"/>
    <w:rsid w:val="00990D35"/>
    <w:rsid w:val="00991E18"/>
    <w:rsid w:val="00992BE1"/>
    <w:rsid w:val="00992D0E"/>
    <w:rsid w:val="00993A12"/>
    <w:rsid w:val="00993C47"/>
    <w:rsid w:val="0099410D"/>
    <w:rsid w:val="0099459A"/>
    <w:rsid w:val="00994836"/>
    <w:rsid w:val="00994922"/>
    <w:rsid w:val="00994CCB"/>
    <w:rsid w:val="00995626"/>
    <w:rsid w:val="00995AE9"/>
    <w:rsid w:val="00995B01"/>
    <w:rsid w:val="00996135"/>
    <w:rsid w:val="00996AEC"/>
    <w:rsid w:val="00996B7F"/>
    <w:rsid w:val="00997017"/>
    <w:rsid w:val="0099722B"/>
    <w:rsid w:val="009A034E"/>
    <w:rsid w:val="009A0633"/>
    <w:rsid w:val="009A0BC6"/>
    <w:rsid w:val="009A3DBD"/>
    <w:rsid w:val="009A4349"/>
    <w:rsid w:val="009A4A22"/>
    <w:rsid w:val="009A5069"/>
    <w:rsid w:val="009A6A79"/>
    <w:rsid w:val="009B0376"/>
    <w:rsid w:val="009B0604"/>
    <w:rsid w:val="009B0776"/>
    <w:rsid w:val="009B0BA1"/>
    <w:rsid w:val="009B1D95"/>
    <w:rsid w:val="009B1E87"/>
    <w:rsid w:val="009B2953"/>
    <w:rsid w:val="009B3C88"/>
    <w:rsid w:val="009B3EE0"/>
    <w:rsid w:val="009B4C83"/>
    <w:rsid w:val="009B4E94"/>
    <w:rsid w:val="009B5223"/>
    <w:rsid w:val="009B5705"/>
    <w:rsid w:val="009B5763"/>
    <w:rsid w:val="009B6E67"/>
    <w:rsid w:val="009B720D"/>
    <w:rsid w:val="009B773F"/>
    <w:rsid w:val="009C096E"/>
    <w:rsid w:val="009C1BDC"/>
    <w:rsid w:val="009C20CF"/>
    <w:rsid w:val="009C2E58"/>
    <w:rsid w:val="009C427A"/>
    <w:rsid w:val="009C4505"/>
    <w:rsid w:val="009C46F6"/>
    <w:rsid w:val="009C4705"/>
    <w:rsid w:val="009C47E3"/>
    <w:rsid w:val="009C5427"/>
    <w:rsid w:val="009C5A84"/>
    <w:rsid w:val="009C6A9D"/>
    <w:rsid w:val="009C6B32"/>
    <w:rsid w:val="009C6CAE"/>
    <w:rsid w:val="009C70DA"/>
    <w:rsid w:val="009C75B8"/>
    <w:rsid w:val="009C76D5"/>
    <w:rsid w:val="009C76E4"/>
    <w:rsid w:val="009D1643"/>
    <w:rsid w:val="009D1EEA"/>
    <w:rsid w:val="009D2372"/>
    <w:rsid w:val="009D2EF4"/>
    <w:rsid w:val="009D305F"/>
    <w:rsid w:val="009D3A2D"/>
    <w:rsid w:val="009D4409"/>
    <w:rsid w:val="009D4738"/>
    <w:rsid w:val="009D631B"/>
    <w:rsid w:val="009D700B"/>
    <w:rsid w:val="009E0B8C"/>
    <w:rsid w:val="009E0E1F"/>
    <w:rsid w:val="009E10E3"/>
    <w:rsid w:val="009E280A"/>
    <w:rsid w:val="009E3A75"/>
    <w:rsid w:val="009E3C57"/>
    <w:rsid w:val="009E4616"/>
    <w:rsid w:val="009E48BC"/>
    <w:rsid w:val="009E54CA"/>
    <w:rsid w:val="009E5F7D"/>
    <w:rsid w:val="009E7C66"/>
    <w:rsid w:val="009F32C1"/>
    <w:rsid w:val="009F4BCB"/>
    <w:rsid w:val="009F6296"/>
    <w:rsid w:val="009F64AC"/>
    <w:rsid w:val="009F7936"/>
    <w:rsid w:val="009F7DC3"/>
    <w:rsid w:val="009F7E05"/>
    <w:rsid w:val="00A000D6"/>
    <w:rsid w:val="00A006E3"/>
    <w:rsid w:val="00A01623"/>
    <w:rsid w:val="00A01ABB"/>
    <w:rsid w:val="00A02180"/>
    <w:rsid w:val="00A02216"/>
    <w:rsid w:val="00A02282"/>
    <w:rsid w:val="00A0240A"/>
    <w:rsid w:val="00A04886"/>
    <w:rsid w:val="00A069AE"/>
    <w:rsid w:val="00A0710D"/>
    <w:rsid w:val="00A0761C"/>
    <w:rsid w:val="00A07811"/>
    <w:rsid w:val="00A07825"/>
    <w:rsid w:val="00A1100B"/>
    <w:rsid w:val="00A11029"/>
    <w:rsid w:val="00A13A35"/>
    <w:rsid w:val="00A13C59"/>
    <w:rsid w:val="00A13EBF"/>
    <w:rsid w:val="00A154CF"/>
    <w:rsid w:val="00A16058"/>
    <w:rsid w:val="00A16184"/>
    <w:rsid w:val="00A16861"/>
    <w:rsid w:val="00A16A7F"/>
    <w:rsid w:val="00A1752C"/>
    <w:rsid w:val="00A17C14"/>
    <w:rsid w:val="00A20F50"/>
    <w:rsid w:val="00A21AB8"/>
    <w:rsid w:val="00A21C38"/>
    <w:rsid w:val="00A222AC"/>
    <w:rsid w:val="00A223CE"/>
    <w:rsid w:val="00A2281C"/>
    <w:rsid w:val="00A23DA8"/>
    <w:rsid w:val="00A2425F"/>
    <w:rsid w:val="00A24711"/>
    <w:rsid w:val="00A2531C"/>
    <w:rsid w:val="00A2534F"/>
    <w:rsid w:val="00A254BA"/>
    <w:rsid w:val="00A26982"/>
    <w:rsid w:val="00A27924"/>
    <w:rsid w:val="00A27FE8"/>
    <w:rsid w:val="00A30FBA"/>
    <w:rsid w:val="00A31406"/>
    <w:rsid w:val="00A3218D"/>
    <w:rsid w:val="00A336DB"/>
    <w:rsid w:val="00A33935"/>
    <w:rsid w:val="00A3574C"/>
    <w:rsid w:val="00A35A7F"/>
    <w:rsid w:val="00A35C30"/>
    <w:rsid w:val="00A3610E"/>
    <w:rsid w:val="00A3631C"/>
    <w:rsid w:val="00A377DE"/>
    <w:rsid w:val="00A407C6"/>
    <w:rsid w:val="00A40BB7"/>
    <w:rsid w:val="00A42424"/>
    <w:rsid w:val="00A42864"/>
    <w:rsid w:val="00A42B55"/>
    <w:rsid w:val="00A435C5"/>
    <w:rsid w:val="00A440D0"/>
    <w:rsid w:val="00A442D2"/>
    <w:rsid w:val="00A454C8"/>
    <w:rsid w:val="00A45F67"/>
    <w:rsid w:val="00A46288"/>
    <w:rsid w:val="00A4688B"/>
    <w:rsid w:val="00A47129"/>
    <w:rsid w:val="00A47FEB"/>
    <w:rsid w:val="00A5037F"/>
    <w:rsid w:val="00A50A57"/>
    <w:rsid w:val="00A50BF4"/>
    <w:rsid w:val="00A51FC0"/>
    <w:rsid w:val="00A52AD5"/>
    <w:rsid w:val="00A5348E"/>
    <w:rsid w:val="00A538AD"/>
    <w:rsid w:val="00A5428F"/>
    <w:rsid w:val="00A54D5D"/>
    <w:rsid w:val="00A56727"/>
    <w:rsid w:val="00A56FEA"/>
    <w:rsid w:val="00A570BF"/>
    <w:rsid w:val="00A606E5"/>
    <w:rsid w:val="00A61605"/>
    <w:rsid w:val="00A61A27"/>
    <w:rsid w:val="00A61DDD"/>
    <w:rsid w:val="00A61F01"/>
    <w:rsid w:val="00A62429"/>
    <w:rsid w:val="00A62EC1"/>
    <w:rsid w:val="00A630DF"/>
    <w:rsid w:val="00A6469C"/>
    <w:rsid w:val="00A64AD5"/>
    <w:rsid w:val="00A650C7"/>
    <w:rsid w:val="00A65969"/>
    <w:rsid w:val="00A676A6"/>
    <w:rsid w:val="00A67E14"/>
    <w:rsid w:val="00A70BB0"/>
    <w:rsid w:val="00A71468"/>
    <w:rsid w:val="00A729DE"/>
    <w:rsid w:val="00A72D51"/>
    <w:rsid w:val="00A72EF0"/>
    <w:rsid w:val="00A742CC"/>
    <w:rsid w:val="00A743F2"/>
    <w:rsid w:val="00A74F0F"/>
    <w:rsid w:val="00A75AF9"/>
    <w:rsid w:val="00A764EF"/>
    <w:rsid w:val="00A766EB"/>
    <w:rsid w:val="00A779AD"/>
    <w:rsid w:val="00A80A66"/>
    <w:rsid w:val="00A8120F"/>
    <w:rsid w:val="00A81C04"/>
    <w:rsid w:val="00A82B61"/>
    <w:rsid w:val="00A82F4C"/>
    <w:rsid w:val="00A84D8B"/>
    <w:rsid w:val="00A85291"/>
    <w:rsid w:val="00A85354"/>
    <w:rsid w:val="00A90592"/>
    <w:rsid w:val="00A909DF"/>
    <w:rsid w:val="00A90EDC"/>
    <w:rsid w:val="00A91A24"/>
    <w:rsid w:val="00A92AA6"/>
    <w:rsid w:val="00A94295"/>
    <w:rsid w:val="00A95221"/>
    <w:rsid w:val="00A95285"/>
    <w:rsid w:val="00A95894"/>
    <w:rsid w:val="00A958B0"/>
    <w:rsid w:val="00A9639D"/>
    <w:rsid w:val="00A96920"/>
    <w:rsid w:val="00A96C0D"/>
    <w:rsid w:val="00A97995"/>
    <w:rsid w:val="00AA1A1C"/>
    <w:rsid w:val="00AA1CB8"/>
    <w:rsid w:val="00AA26EB"/>
    <w:rsid w:val="00AA2D94"/>
    <w:rsid w:val="00AA2F12"/>
    <w:rsid w:val="00AA3411"/>
    <w:rsid w:val="00AA3D21"/>
    <w:rsid w:val="00AA4505"/>
    <w:rsid w:val="00AA5CBC"/>
    <w:rsid w:val="00AA66E1"/>
    <w:rsid w:val="00AA6703"/>
    <w:rsid w:val="00AA72BE"/>
    <w:rsid w:val="00AA761F"/>
    <w:rsid w:val="00AB0633"/>
    <w:rsid w:val="00AB1195"/>
    <w:rsid w:val="00AB22F2"/>
    <w:rsid w:val="00AB2726"/>
    <w:rsid w:val="00AB30F1"/>
    <w:rsid w:val="00AB32C2"/>
    <w:rsid w:val="00AB3CDF"/>
    <w:rsid w:val="00AB7680"/>
    <w:rsid w:val="00AC02DD"/>
    <w:rsid w:val="00AC0653"/>
    <w:rsid w:val="00AC0B5B"/>
    <w:rsid w:val="00AC2721"/>
    <w:rsid w:val="00AC2BA0"/>
    <w:rsid w:val="00AC481C"/>
    <w:rsid w:val="00AC4B49"/>
    <w:rsid w:val="00AC4E14"/>
    <w:rsid w:val="00AC4F40"/>
    <w:rsid w:val="00AC4F68"/>
    <w:rsid w:val="00AC5076"/>
    <w:rsid w:val="00AC58B3"/>
    <w:rsid w:val="00AC61E9"/>
    <w:rsid w:val="00AC6387"/>
    <w:rsid w:val="00AC661C"/>
    <w:rsid w:val="00AC733E"/>
    <w:rsid w:val="00AD005F"/>
    <w:rsid w:val="00AD073D"/>
    <w:rsid w:val="00AD0810"/>
    <w:rsid w:val="00AD2806"/>
    <w:rsid w:val="00AD5AAB"/>
    <w:rsid w:val="00AD6177"/>
    <w:rsid w:val="00AD6588"/>
    <w:rsid w:val="00AD67DD"/>
    <w:rsid w:val="00AD74C5"/>
    <w:rsid w:val="00AD7510"/>
    <w:rsid w:val="00AD79D0"/>
    <w:rsid w:val="00AD7BC3"/>
    <w:rsid w:val="00AD7FB1"/>
    <w:rsid w:val="00AE0532"/>
    <w:rsid w:val="00AE1610"/>
    <w:rsid w:val="00AE2025"/>
    <w:rsid w:val="00AE33BD"/>
    <w:rsid w:val="00AE3A1B"/>
    <w:rsid w:val="00AE4A70"/>
    <w:rsid w:val="00AE4B37"/>
    <w:rsid w:val="00AE5915"/>
    <w:rsid w:val="00AE5D31"/>
    <w:rsid w:val="00AE7A17"/>
    <w:rsid w:val="00AF017E"/>
    <w:rsid w:val="00AF06D4"/>
    <w:rsid w:val="00AF0A93"/>
    <w:rsid w:val="00AF1B74"/>
    <w:rsid w:val="00AF24AA"/>
    <w:rsid w:val="00AF264E"/>
    <w:rsid w:val="00AF48FB"/>
    <w:rsid w:val="00AF4AB9"/>
    <w:rsid w:val="00AF5371"/>
    <w:rsid w:val="00AF54C7"/>
    <w:rsid w:val="00AF55C0"/>
    <w:rsid w:val="00AF61A5"/>
    <w:rsid w:val="00AF6DBC"/>
    <w:rsid w:val="00AF74E8"/>
    <w:rsid w:val="00B000D0"/>
    <w:rsid w:val="00B00767"/>
    <w:rsid w:val="00B00804"/>
    <w:rsid w:val="00B02BC5"/>
    <w:rsid w:val="00B02D99"/>
    <w:rsid w:val="00B0357D"/>
    <w:rsid w:val="00B03FDC"/>
    <w:rsid w:val="00B049A2"/>
    <w:rsid w:val="00B0535C"/>
    <w:rsid w:val="00B05735"/>
    <w:rsid w:val="00B05F9D"/>
    <w:rsid w:val="00B0771D"/>
    <w:rsid w:val="00B07754"/>
    <w:rsid w:val="00B0799F"/>
    <w:rsid w:val="00B101AD"/>
    <w:rsid w:val="00B1051B"/>
    <w:rsid w:val="00B1109A"/>
    <w:rsid w:val="00B117E2"/>
    <w:rsid w:val="00B11BB8"/>
    <w:rsid w:val="00B11C1D"/>
    <w:rsid w:val="00B12E1A"/>
    <w:rsid w:val="00B1451C"/>
    <w:rsid w:val="00B1615C"/>
    <w:rsid w:val="00B162A6"/>
    <w:rsid w:val="00B16710"/>
    <w:rsid w:val="00B16E8C"/>
    <w:rsid w:val="00B172CB"/>
    <w:rsid w:val="00B17C1A"/>
    <w:rsid w:val="00B17EF6"/>
    <w:rsid w:val="00B20526"/>
    <w:rsid w:val="00B21194"/>
    <w:rsid w:val="00B227B6"/>
    <w:rsid w:val="00B22F85"/>
    <w:rsid w:val="00B231D1"/>
    <w:rsid w:val="00B238F3"/>
    <w:rsid w:val="00B239C1"/>
    <w:rsid w:val="00B24B17"/>
    <w:rsid w:val="00B254CE"/>
    <w:rsid w:val="00B25545"/>
    <w:rsid w:val="00B2562D"/>
    <w:rsid w:val="00B258CF"/>
    <w:rsid w:val="00B26693"/>
    <w:rsid w:val="00B2698C"/>
    <w:rsid w:val="00B273D0"/>
    <w:rsid w:val="00B2758E"/>
    <w:rsid w:val="00B27888"/>
    <w:rsid w:val="00B27A27"/>
    <w:rsid w:val="00B302CB"/>
    <w:rsid w:val="00B31896"/>
    <w:rsid w:val="00B31D4F"/>
    <w:rsid w:val="00B32B9F"/>
    <w:rsid w:val="00B33280"/>
    <w:rsid w:val="00B33947"/>
    <w:rsid w:val="00B33999"/>
    <w:rsid w:val="00B34F3F"/>
    <w:rsid w:val="00B35460"/>
    <w:rsid w:val="00B35959"/>
    <w:rsid w:val="00B35B42"/>
    <w:rsid w:val="00B36220"/>
    <w:rsid w:val="00B368D2"/>
    <w:rsid w:val="00B370A5"/>
    <w:rsid w:val="00B40082"/>
    <w:rsid w:val="00B4013F"/>
    <w:rsid w:val="00B4219A"/>
    <w:rsid w:val="00B438E3"/>
    <w:rsid w:val="00B450EA"/>
    <w:rsid w:val="00B46182"/>
    <w:rsid w:val="00B46A34"/>
    <w:rsid w:val="00B46D82"/>
    <w:rsid w:val="00B472B0"/>
    <w:rsid w:val="00B47C7E"/>
    <w:rsid w:val="00B50B68"/>
    <w:rsid w:val="00B53698"/>
    <w:rsid w:val="00B5377C"/>
    <w:rsid w:val="00B5489D"/>
    <w:rsid w:val="00B56858"/>
    <w:rsid w:val="00B600B8"/>
    <w:rsid w:val="00B601F8"/>
    <w:rsid w:val="00B60725"/>
    <w:rsid w:val="00B615EC"/>
    <w:rsid w:val="00B62ED0"/>
    <w:rsid w:val="00B63303"/>
    <w:rsid w:val="00B63318"/>
    <w:rsid w:val="00B639A1"/>
    <w:rsid w:val="00B6400E"/>
    <w:rsid w:val="00B64073"/>
    <w:rsid w:val="00B6414D"/>
    <w:rsid w:val="00B65325"/>
    <w:rsid w:val="00B65EF1"/>
    <w:rsid w:val="00B666C7"/>
    <w:rsid w:val="00B66E6B"/>
    <w:rsid w:val="00B66F66"/>
    <w:rsid w:val="00B67106"/>
    <w:rsid w:val="00B67E11"/>
    <w:rsid w:val="00B70DB9"/>
    <w:rsid w:val="00B72DC0"/>
    <w:rsid w:val="00B737E5"/>
    <w:rsid w:val="00B738DA"/>
    <w:rsid w:val="00B739DD"/>
    <w:rsid w:val="00B7411E"/>
    <w:rsid w:val="00B74BA4"/>
    <w:rsid w:val="00B74ECB"/>
    <w:rsid w:val="00B7520B"/>
    <w:rsid w:val="00B75731"/>
    <w:rsid w:val="00B75972"/>
    <w:rsid w:val="00B76677"/>
    <w:rsid w:val="00B76771"/>
    <w:rsid w:val="00B775C3"/>
    <w:rsid w:val="00B80694"/>
    <w:rsid w:val="00B80BB0"/>
    <w:rsid w:val="00B814CC"/>
    <w:rsid w:val="00B81F30"/>
    <w:rsid w:val="00B82729"/>
    <w:rsid w:val="00B82B84"/>
    <w:rsid w:val="00B82CFC"/>
    <w:rsid w:val="00B83125"/>
    <w:rsid w:val="00B834CE"/>
    <w:rsid w:val="00B83D96"/>
    <w:rsid w:val="00B84397"/>
    <w:rsid w:val="00B84C56"/>
    <w:rsid w:val="00B84CA7"/>
    <w:rsid w:val="00B85133"/>
    <w:rsid w:val="00B87A25"/>
    <w:rsid w:val="00B87CEA"/>
    <w:rsid w:val="00B87D6D"/>
    <w:rsid w:val="00B87E24"/>
    <w:rsid w:val="00B9151C"/>
    <w:rsid w:val="00B92FF4"/>
    <w:rsid w:val="00B93274"/>
    <w:rsid w:val="00B95B1E"/>
    <w:rsid w:val="00B95FEF"/>
    <w:rsid w:val="00B96228"/>
    <w:rsid w:val="00B966F8"/>
    <w:rsid w:val="00B97B25"/>
    <w:rsid w:val="00BA0405"/>
    <w:rsid w:val="00BA0443"/>
    <w:rsid w:val="00BA0A4A"/>
    <w:rsid w:val="00BA1957"/>
    <w:rsid w:val="00BA1D8A"/>
    <w:rsid w:val="00BA1E74"/>
    <w:rsid w:val="00BA2B99"/>
    <w:rsid w:val="00BA2FAB"/>
    <w:rsid w:val="00BA3BFA"/>
    <w:rsid w:val="00BA4595"/>
    <w:rsid w:val="00BA4F5B"/>
    <w:rsid w:val="00BA4F9A"/>
    <w:rsid w:val="00BA5305"/>
    <w:rsid w:val="00BA58B7"/>
    <w:rsid w:val="00BA59F3"/>
    <w:rsid w:val="00BA6377"/>
    <w:rsid w:val="00BA6B57"/>
    <w:rsid w:val="00BA77F5"/>
    <w:rsid w:val="00BA781D"/>
    <w:rsid w:val="00BB0329"/>
    <w:rsid w:val="00BB06AB"/>
    <w:rsid w:val="00BB0B09"/>
    <w:rsid w:val="00BB1CED"/>
    <w:rsid w:val="00BB25AB"/>
    <w:rsid w:val="00BB279F"/>
    <w:rsid w:val="00BB3481"/>
    <w:rsid w:val="00BB58CD"/>
    <w:rsid w:val="00BB6704"/>
    <w:rsid w:val="00BB68B7"/>
    <w:rsid w:val="00BC019B"/>
    <w:rsid w:val="00BC02BA"/>
    <w:rsid w:val="00BC0864"/>
    <w:rsid w:val="00BC290E"/>
    <w:rsid w:val="00BC33BF"/>
    <w:rsid w:val="00BC3532"/>
    <w:rsid w:val="00BC44E2"/>
    <w:rsid w:val="00BC4911"/>
    <w:rsid w:val="00BC5433"/>
    <w:rsid w:val="00BC59A7"/>
    <w:rsid w:val="00BC5A8D"/>
    <w:rsid w:val="00BC5F4D"/>
    <w:rsid w:val="00BC60DD"/>
    <w:rsid w:val="00BC6689"/>
    <w:rsid w:val="00BC66B0"/>
    <w:rsid w:val="00BC6E75"/>
    <w:rsid w:val="00BD0122"/>
    <w:rsid w:val="00BD08A7"/>
    <w:rsid w:val="00BD29D5"/>
    <w:rsid w:val="00BD35DA"/>
    <w:rsid w:val="00BD379B"/>
    <w:rsid w:val="00BD38DE"/>
    <w:rsid w:val="00BD5419"/>
    <w:rsid w:val="00BD548B"/>
    <w:rsid w:val="00BD5DA7"/>
    <w:rsid w:val="00BD6623"/>
    <w:rsid w:val="00BD7199"/>
    <w:rsid w:val="00BD77A0"/>
    <w:rsid w:val="00BE13E5"/>
    <w:rsid w:val="00BE162F"/>
    <w:rsid w:val="00BE223C"/>
    <w:rsid w:val="00BE2802"/>
    <w:rsid w:val="00BE3763"/>
    <w:rsid w:val="00BE44A9"/>
    <w:rsid w:val="00BE584D"/>
    <w:rsid w:val="00BE6361"/>
    <w:rsid w:val="00BE6845"/>
    <w:rsid w:val="00BE7EBD"/>
    <w:rsid w:val="00BF1149"/>
    <w:rsid w:val="00BF1352"/>
    <w:rsid w:val="00BF28F2"/>
    <w:rsid w:val="00BF455A"/>
    <w:rsid w:val="00BF4A98"/>
    <w:rsid w:val="00BF4EE8"/>
    <w:rsid w:val="00BF59D1"/>
    <w:rsid w:val="00BF6363"/>
    <w:rsid w:val="00BF7D22"/>
    <w:rsid w:val="00BF7EFA"/>
    <w:rsid w:val="00C00BA0"/>
    <w:rsid w:val="00C016F0"/>
    <w:rsid w:val="00C01A34"/>
    <w:rsid w:val="00C01D8E"/>
    <w:rsid w:val="00C03724"/>
    <w:rsid w:val="00C037B0"/>
    <w:rsid w:val="00C03857"/>
    <w:rsid w:val="00C03B9F"/>
    <w:rsid w:val="00C05507"/>
    <w:rsid w:val="00C05AC7"/>
    <w:rsid w:val="00C0679F"/>
    <w:rsid w:val="00C06B31"/>
    <w:rsid w:val="00C070ED"/>
    <w:rsid w:val="00C07C41"/>
    <w:rsid w:val="00C11436"/>
    <w:rsid w:val="00C13578"/>
    <w:rsid w:val="00C13DA9"/>
    <w:rsid w:val="00C14FF7"/>
    <w:rsid w:val="00C16438"/>
    <w:rsid w:val="00C16A91"/>
    <w:rsid w:val="00C17392"/>
    <w:rsid w:val="00C1766A"/>
    <w:rsid w:val="00C17940"/>
    <w:rsid w:val="00C20EC3"/>
    <w:rsid w:val="00C219FF"/>
    <w:rsid w:val="00C21B44"/>
    <w:rsid w:val="00C22BA4"/>
    <w:rsid w:val="00C22BEE"/>
    <w:rsid w:val="00C22F24"/>
    <w:rsid w:val="00C22FE8"/>
    <w:rsid w:val="00C2303E"/>
    <w:rsid w:val="00C2391E"/>
    <w:rsid w:val="00C25471"/>
    <w:rsid w:val="00C2594F"/>
    <w:rsid w:val="00C265B2"/>
    <w:rsid w:val="00C27AE5"/>
    <w:rsid w:val="00C30411"/>
    <w:rsid w:val="00C31958"/>
    <w:rsid w:val="00C31E06"/>
    <w:rsid w:val="00C336FF"/>
    <w:rsid w:val="00C33BEB"/>
    <w:rsid w:val="00C33C4C"/>
    <w:rsid w:val="00C346D8"/>
    <w:rsid w:val="00C3494E"/>
    <w:rsid w:val="00C34AAC"/>
    <w:rsid w:val="00C3569C"/>
    <w:rsid w:val="00C36398"/>
    <w:rsid w:val="00C36A0C"/>
    <w:rsid w:val="00C36A6C"/>
    <w:rsid w:val="00C37E27"/>
    <w:rsid w:val="00C40997"/>
    <w:rsid w:val="00C411CA"/>
    <w:rsid w:val="00C41AEE"/>
    <w:rsid w:val="00C42524"/>
    <w:rsid w:val="00C43B09"/>
    <w:rsid w:val="00C443D7"/>
    <w:rsid w:val="00C44953"/>
    <w:rsid w:val="00C45522"/>
    <w:rsid w:val="00C46116"/>
    <w:rsid w:val="00C46318"/>
    <w:rsid w:val="00C46F14"/>
    <w:rsid w:val="00C474AF"/>
    <w:rsid w:val="00C50B18"/>
    <w:rsid w:val="00C51C65"/>
    <w:rsid w:val="00C53A30"/>
    <w:rsid w:val="00C542E1"/>
    <w:rsid w:val="00C548D2"/>
    <w:rsid w:val="00C55334"/>
    <w:rsid w:val="00C55A05"/>
    <w:rsid w:val="00C568EE"/>
    <w:rsid w:val="00C56D2F"/>
    <w:rsid w:val="00C570B0"/>
    <w:rsid w:val="00C60162"/>
    <w:rsid w:val="00C60358"/>
    <w:rsid w:val="00C60494"/>
    <w:rsid w:val="00C60866"/>
    <w:rsid w:val="00C6167B"/>
    <w:rsid w:val="00C61B0C"/>
    <w:rsid w:val="00C6302F"/>
    <w:rsid w:val="00C640A8"/>
    <w:rsid w:val="00C643A3"/>
    <w:rsid w:val="00C64AAC"/>
    <w:rsid w:val="00C64FC3"/>
    <w:rsid w:val="00C65BE0"/>
    <w:rsid w:val="00C66A02"/>
    <w:rsid w:val="00C67EDF"/>
    <w:rsid w:val="00C709E2"/>
    <w:rsid w:val="00C7269B"/>
    <w:rsid w:val="00C7297F"/>
    <w:rsid w:val="00C72CBF"/>
    <w:rsid w:val="00C7339E"/>
    <w:rsid w:val="00C7367B"/>
    <w:rsid w:val="00C737FC"/>
    <w:rsid w:val="00C73888"/>
    <w:rsid w:val="00C73B35"/>
    <w:rsid w:val="00C73E41"/>
    <w:rsid w:val="00C75E04"/>
    <w:rsid w:val="00C80EFB"/>
    <w:rsid w:val="00C81C92"/>
    <w:rsid w:val="00C81CD7"/>
    <w:rsid w:val="00C820A4"/>
    <w:rsid w:val="00C820DE"/>
    <w:rsid w:val="00C82195"/>
    <w:rsid w:val="00C8286F"/>
    <w:rsid w:val="00C82A6E"/>
    <w:rsid w:val="00C8301B"/>
    <w:rsid w:val="00C84892"/>
    <w:rsid w:val="00C85841"/>
    <w:rsid w:val="00C85C98"/>
    <w:rsid w:val="00C90A57"/>
    <w:rsid w:val="00C90F8E"/>
    <w:rsid w:val="00C91816"/>
    <w:rsid w:val="00C91D59"/>
    <w:rsid w:val="00C9302C"/>
    <w:rsid w:val="00C93A4C"/>
    <w:rsid w:val="00C93BD4"/>
    <w:rsid w:val="00C93E6C"/>
    <w:rsid w:val="00C95F39"/>
    <w:rsid w:val="00C962DB"/>
    <w:rsid w:val="00C96BBF"/>
    <w:rsid w:val="00CA15A7"/>
    <w:rsid w:val="00CA1806"/>
    <w:rsid w:val="00CA2ECF"/>
    <w:rsid w:val="00CA32C9"/>
    <w:rsid w:val="00CA3CD2"/>
    <w:rsid w:val="00CA465D"/>
    <w:rsid w:val="00CA5027"/>
    <w:rsid w:val="00CA55E2"/>
    <w:rsid w:val="00CA64E4"/>
    <w:rsid w:val="00CA6B98"/>
    <w:rsid w:val="00CA6CEE"/>
    <w:rsid w:val="00CA6E57"/>
    <w:rsid w:val="00CA7D3A"/>
    <w:rsid w:val="00CB026A"/>
    <w:rsid w:val="00CB0C50"/>
    <w:rsid w:val="00CB0EA0"/>
    <w:rsid w:val="00CB1DF9"/>
    <w:rsid w:val="00CB26DE"/>
    <w:rsid w:val="00CB2DAA"/>
    <w:rsid w:val="00CB3C29"/>
    <w:rsid w:val="00CB3E8C"/>
    <w:rsid w:val="00CB452F"/>
    <w:rsid w:val="00CB5259"/>
    <w:rsid w:val="00CB542D"/>
    <w:rsid w:val="00CB56DA"/>
    <w:rsid w:val="00CB794C"/>
    <w:rsid w:val="00CB7CCA"/>
    <w:rsid w:val="00CC06D2"/>
    <w:rsid w:val="00CC093E"/>
    <w:rsid w:val="00CC0C14"/>
    <w:rsid w:val="00CC0DE4"/>
    <w:rsid w:val="00CC0EC9"/>
    <w:rsid w:val="00CC1925"/>
    <w:rsid w:val="00CC1C4A"/>
    <w:rsid w:val="00CC2571"/>
    <w:rsid w:val="00CC2BBF"/>
    <w:rsid w:val="00CC2E62"/>
    <w:rsid w:val="00CC3DB0"/>
    <w:rsid w:val="00CC47F9"/>
    <w:rsid w:val="00CC4855"/>
    <w:rsid w:val="00CC4EED"/>
    <w:rsid w:val="00CC57A6"/>
    <w:rsid w:val="00CC588F"/>
    <w:rsid w:val="00CC618E"/>
    <w:rsid w:val="00CC6264"/>
    <w:rsid w:val="00CC71D8"/>
    <w:rsid w:val="00CC7B24"/>
    <w:rsid w:val="00CD069A"/>
    <w:rsid w:val="00CD26BD"/>
    <w:rsid w:val="00CD44CA"/>
    <w:rsid w:val="00CD491A"/>
    <w:rsid w:val="00CD58E2"/>
    <w:rsid w:val="00CD58ED"/>
    <w:rsid w:val="00CD7233"/>
    <w:rsid w:val="00CD7850"/>
    <w:rsid w:val="00CE1194"/>
    <w:rsid w:val="00CE1398"/>
    <w:rsid w:val="00CE1577"/>
    <w:rsid w:val="00CE15C0"/>
    <w:rsid w:val="00CE18CE"/>
    <w:rsid w:val="00CE1B10"/>
    <w:rsid w:val="00CE2AC4"/>
    <w:rsid w:val="00CE2D08"/>
    <w:rsid w:val="00CE2FE8"/>
    <w:rsid w:val="00CE3646"/>
    <w:rsid w:val="00CE4720"/>
    <w:rsid w:val="00CE476D"/>
    <w:rsid w:val="00CE5ADC"/>
    <w:rsid w:val="00CE5B8F"/>
    <w:rsid w:val="00CE6093"/>
    <w:rsid w:val="00CE6860"/>
    <w:rsid w:val="00CE68AA"/>
    <w:rsid w:val="00CE75EE"/>
    <w:rsid w:val="00CE76C3"/>
    <w:rsid w:val="00CE7C7D"/>
    <w:rsid w:val="00CE7CE0"/>
    <w:rsid w:val="00CF007D"/>
    <w:rsid w:val="00CF0203"/>
    <w:rsid w:val="00CF10C8"/>
    <w:rsid w:val="00CF1F53"/>
    <w:rsid w:val="00CF2916"/>
    <w:rsid w:val="00CF2F80"/>
    <w:rsid w:val="00CF3907"/>
    <w:rsid w:val="00CF3FA3"/>
    <w:rsid w:val="00CF4D5F"/>
    <w:rsid w:val="00CF4EDB"/>
    <w:rsid w:val="00CF5EC6"/>
    <w:rsid w:val="00CF61BD"/>
    <w:rsid w:val="00CF7008"/>
    <w:rsid w:val="00CF70EB"/>
    <w:rsid w:val="00CF7C77"/>
    <w:rsid w:val="00D027B6"/>
    <w:rsid w:val="00D02CDD"/>
    <w:rsid w:val="00D033E4"/>
    <w:rsid w:val="00D04DB9"/>
    <w:rsid w:val="00D05C9F"/>
    <w:rsid w:val="00D05D32"/>
    <w:rsid w:val="00D133F9"/>
    <w:rsid w:val="00D1376A"/>
    <w:rsid w:val="00D13AC0"/>
    <w:rsid w:val="00D13D45"/>
    <w:rsid w:val="00D142B3"/>
    <w:rsid w:val="00D1575B"/>
    <w:rsid w:val="00D15D77"/>
    <w:rsid w:val="00D20210"/>
    <w:rsid w:val="00D2060C"/>
    <w:rsid w:val="00D219E6"/>
    <w:rsid w:val="00D21FD5"/>
    <w:rsid w:val="00D226BA"/>
    <w:rsid w:val="00D23A07"/>
    <w:rsid w:val="00D23C52"/>
    <w:rsid w:val="00D24428"/>
    <w:rsid w:val="00D2707F"/>
    <w:rsid w:val="00D2734D"/>
    <w:rsid w:val="00D274CC"/>
    <w:rsid w:val="00D304D0"/>
    <w:rsid w:val="00D30808"/>
    <w:rsid w:val="00D318EA"/>
    <w:rsid w:val="00D3227B"/>
    <w:rsid w:val="00D33169"/>
    <w:rsid w:val="00D34041"/>
    <w:rsid w:val="00D34074"/>
    <w:rsid w:val="00D341E0"/>
    <w:rsid w:val="00D345B5"/>
    <w:rsid w:val="00D34712"/>
    <w:rsid w:val="00D35617"/>
    <w:rsid w:val="00D35AB8"/>
    <w:rsid w:val="00D369D3"/>
    <w:rsid w:val="00D36B2A"/>
    <w:rsid w:val="00D378DC"/>
    <w:rsid w:val="00D40232"/>
    <w:rsid w:val="00D41064"/>
    <w:rsid w:val="00D430E7"/>
    <w:rsid w:val="00D433FA"/>
    <w:rsid w:val="00D441DC"/>
    <w:rsid w:val="00D45287"/>
    <w:rsid w:val="00D4647F"/>
    <w:rsid w:val="00D466FC"/>
    <w:rsid w:val="00D4704F"/>
    <w:rsid w:val="00D47508"/>
    <w:rsid w:val="00D47B31"/>
    <w:rsid w:val="00D50611"/>
    <w:rsid w:val="00D50DF4"/>
    <w:rsid w:val="00D50FD1"/>
    <w:rsid w:val="00D515FB"/>
    <w:rsid w:val="00D52110"/>
    <w:rsid w:val="00D5214E"/>
    <w:rsid w:val="00D528BD"/>
    <w:rsid w:val="00D5359D"/>
    <w:rsid w:val="00D545F4"/>
    <w:rsid w:val="00D54CDE"/>
    <w:rsid w:val="00D554A8"/>
    <w:rsid w:val="00D561A2"/>
    <w:rsid w:val="00D5627C"/>
    <w:rsid w:val="00D563E7"/>
    <w:rsid w:val="00D563F6"/>
    <w:rsid w:val="00D5733F"/>
    <w:rsid w:val="00D604C2"/>
    <w:rsid w:val="00D62415"/>
    <w:rsid w:val="00D637E7"/>
    <w:rsid w:val="00D63A46"/>
    <w:rsid w:val="00D6424B"/>
    <w:rsid w:val="00D64A55"/>
    <w:rsid w:val="00D64DC8"/>
    <w:rsid w:val="00D64EDF"/>
    <w:rsid w:val="00D6520D"/>
    <w:rsid w:val="00D65FC8"/>
    <w:rsid w:val="00D66211"/>
    <w:rsid w:val="00D675F7"/>
    <w:rsid w:val="00D70E22"/>
    <w:rsid w:val="00D7170B"/>
    <w:rsid w:val="00D7213E"/>
    <w:rsid w:val="00D725ED"/>
    <w:rsid w:val="00D72FB1"/>
    <w:rsid w:val="00D730F6"/>
    <w:rsid w:val="00D7320F"/>
    <w:rsid w:val="00D73597"/>
    <w:rsid w:val="00D7402D"/>
    <w:rsid w:val="00D74383"/>
    <w:rsid w:val="00D7535D"/>
    <w:rsid w:val="00D75742"/>
    <w:rsid w:val="00D75B6F"/>
    <w:rsid w:val="00D77774"/>
    <w:rsid w:val="00D80940"/>
    <w:rsid w:val="00D80D51"/>
    <w:rsid w:val="00D81588"/>
    <w:rsid w:val="00D81A39"/>
    <w:rsid w:val="00D82AFC"/>
    <w:rsid w:val="00D82E54"/>
    <w:rsid w:val="00D83138"/>
    <w:rsid w:val="00D83E68"/>
    <w:rsid w:val="00D85E58"/>
    <w:rsid w:val="00D869E1"/>
    <w:rsid w:val="00D86BCF"/>
    <w:rsid w:val="00D86D35"/>
    <w:rsid w:val="00D86F64"/>
    <w:rsid w:val="00D87EEF"/>
    <w:rsid w:val="00D928B4"/>
    <w:rsid w:val="00D9406E"/>
    <w:rsid w:val="00D9511B"/>
    <w:rsid w:val="00D954F7"/>
    <w:rsid w:val="00D972FB"/>
    <w:rsid w:val="00DA0107"/>
    <w:rsid w:val="00DA023A"/>
    <w:rsid w:val="00DA073B"/>
    <w:rsid w:val="00DA19AC"/>
    <w:rsid w:val="00DA1DF7"/>
    <w:rsid w:val="00DA2B3E"/>
    <w:rsid w:val="00DA41BA"/>
    <w:rsid w:val="00DA4EFE"/>
    <w:rsid w:val="00DA4F5A"/>
    <w:rsid w:val="00DA581B"/>
    <w:rsid w:val="00DA6A18"/>
    <w:rsid w:val="00DA7931"/>
    <w:rsid w:val="00DA7E7E"/>
    <w:rsid w:val="00DB03F3"/>
    <w:rsid w:val="00DB173D"/>
    <w:rsid w:val="00DB1CEA"/>
    <w:rsid w:val="00DB3557"/>
    <w:rsid w:val="00DB39F5"/>
    <w:rsid w:val="00DB3B82"/>
    <w:rsid w:val="00DB4D0B"/>
    <w:rsid w:val="00DB5129"/>
    <w:rsid w:val="00DB591E"/>
    <w:rsid w:val="00DB59BE"/>
    <w:rsid w:val="00DB7359"/>
    <w:rsid w:val="00DC0CAE"/>
    <w:rsid w:val="00DC0DE1"/>
    <w:rsid w:val="00DC17CE"/>
    <w:rsid w:val="00DC1810"/>
    <w:rsid w:val="00DC1BB0"/>
    <w:rsid w:val="00DC290E"/>
    <w:rsid w:val="00DC35E0"/>
    <w:rsid w:val="00DC3ABC"/>
    <w:rsid w:val="00DC4782"/>
    <w:rsid w:val="00DC4C51"/>
    <w:rsid w:val="00DC4D98"/>
    <w:rsid w:val="00DC5571"/>
    <w:rsid w:val="00DC7730"/>
    <w:rsid w:val="00DC7D14"/>
    <w:rsid w:val="00DD0A02"/>
    <w:rsid w:val="00DD21D1"/>
    <w:rsid w:val="00DD2CBB"/>
    <w:rsid w:val="00DD3836"/>
    <w:rsid w:val="00DD57DB"/>
    <w:rsid w:val="00DD64B3"/>
    <w:rsid w:val="00DD732B"/>
    <w:rsid w:val="00DE03B1"/>
    <w:rsid w:val="00DE1AA2"/>
    <w:rsid w:val="00DE1DBB"/>
    <w:rsid w:val="00DE2EFF"/>
    <w:rsid w:val="00DE3165"/>
    <w:rsid w:val="00DE36E1"/>
    <w:rsid w:val="00DE3CFB"/>
    <w:rsid w:val="00DE3EE5"/>
    <w:rsid w:val="00DE4401"/>
    <w:rsid w:val="00DE51FF"/>
    <w:rsid w:val="00DE5BB7"/>
    <w:rsid w:val="00DE5F60"/>
    <w:rsid w:val="00DE6996"/>
    <w:rsid w:val="00DF042E"/>
    <w:rsid w:val="00DF06C7"/>
    <w:rsid w:val="00DF11FA"/>
    <w:rsid w:val="00DF1853"/>
    <w:rsid w:val="00DF1F55"/>
    <w:rsid w:val="00DF294D"/>
    <w:rsid w:val="00DF302F"/>
    <w:rsid w:val="00DF3D32"/>
    <w:rsid w:val="00DF4E57"/>
    <w:rsid w:val="00DF535F"/>
    <w:rsid w:val="00DF68F0"/>
    <w:rsid w:val="00DF6AC1"/>
    <w:rsid w:val="00DF7ADF"/>
    <w:rsid w:val="00E000C5"/>
    <w:rsid w:val="00E015BA"/>
    <w:rsid w:val="00E01E86"/>
    <w:rsid w:val="00E0230F"/>
    <w:rsid w:val="00E02E8F"/>
    <w:rsid w:val="00E04332"/>
    <w:rsid w:val="00E0473F"/>
    <w:rsid w:val="00E04DAC"/>
    <w:rsid w:val="00E0584D"/>
    <w:rsid w:val="00E06AD8"/>
    <w:rsid w:val="00E11665"/>
    <w:rsid w:val="00E13DC1"/>
    <w:rsid w:val="00E1400A"/>
    <w:rsid w:val="00E14033"/>
    <w:rsid w:val="00E1424A"/>
    <w:rsid w:val="00E1530F"/>
    <w:rsid w:val="00E155FC"/>
    <w:rsid w:val="00E15830"/>
    <w:rsid w:val="00E163F4"/>
    <w:rsid w:val="00E168F7"/>
    <w:rsid w:val="00E1732B"/>
    <w:rsid w:val="00E205AC"/>
    <w:rsid w:val="00E2108B"/>
    <w:rsid w:val="00E21A68"/>
    <w:rsid w:val="00E21B2A"/>
    <w:rsid w:val="00E2204E"/>
    <w:rsid w:val="00E23445"/>
    <w:rsid w:val="00E23728"/>
    <w:rsid w:val="00E23C27"/>
    <w:rsid w:val="00E24085"/>
    <w:rsid w:val="00E24FAE"/>
    <w:rsid w:val="00E2548D"/>
    <w:rsid w:val="00E2696E"/>
    <w:rsid w:val="00E26A03"/>
    <w:rsid w:val="00E27516"/>
    <w:rsid w:val="00E316D8"/>
    <w:rsid w:val="00E317A2"/>
    <w:rsid w:val="00E32642"/>
    <w:rsid w:val="00E3307A"/>
    <w:rsid w:val="00E341EF"/>
    <w:rsid w:val="00E369D7"/>
    <w:rsid w:val="00E36DE4"/>
    <w:rsid w:val="00E3748B"/>
    <w:rsid w:val="00E37768"/>
    <w:rsid w:val="00E40690"/>
    <w:rsid w:val="00E4217E"/>
    <w:rsid w:val="00E4251D"/>
    <w:rsid w:val="00E4289A"/>
    <w:rsid w:val="00E42BD8"/>
    <w:rsid w:val="00E42DE8"/>
    <w:rsid w:val="00E43857"/>
    <w:rsid w:val="00E43D0D"/>
    <w:rsid w:val="00E44689"/>
    <w:rsid w:val="00E44C5F"/>
    <w:rsid w:val="00E44CC3"/>
    <w:rsid w:val="00E44F8C"/>
    <w:rsid w:val="00E4542B"/>
    <w:rsid w:val="00E46494"/>
    <w:rsid w:val="00E46C6E"/>
    <w:rsid w:val="00E501AB"/>
    <w:rsid w:val="00E50ADC"/>
    <w:rsid w:val="00E515CB"/>
    <w:rsid w:val="00E5183C"/>
    <w:rsid w:val="00E540C5"/>
    <w:rsid w:val="00E545E0"/>
    <w:rsid w:val="00E561E5"/>
    <w:rsid w:val="00E5649B"/>
    <w:rsid w:val="00E569B0"/>
    <w:rsid w:val="00E604AC"/>
    <w:rsid w:val="00E61707"/>
    <w:rsid w:val="00E62124"/>
    <w:rsid w:val="00E62201"/>
    <w:rsid w:val="00E62DAD"/>
    <w:rsid w:val="00E644E9"/>
    <w:rsid w:val="00E64647"/>
    <w:rsid w:val="00E647CF"/>
    <w:rsid w:val="00E652BF"/>
    <w:rsid w:val="00E654ED"/>
    <w:rsid w:val="00E66752"/>
    <w:rsid w:val="00E66C16"/>
    <w:rsid w:val="00E673B8"/>
    <w:rsid w:val="00E67A96"/>
    <w:rsid w:val="00E70608"/>
    <w:rsid w:val="00E70BD8"/>
    <w:rsid w:val="00E70F02"/>
    <w:rsid w:val="00E717A1"/>
    <w:rsid w:val="00E7251E"/>
    <w:rsid w:val="00E74102"/>
    <w:rsid w:val="00E744E7"/>
    <w:rsid w:val="00E74500"/>
    <w:rsid w:val="00E75448"/>
    <w:rsid w:val="00E7587A"/>
    <w:rsid w:val="00E765C0"/>
    <w:rsid w:val="00E77D7B"/>
    <w:rsid w:val="00E825A0"/>
    <w:rsid w:val="00E82CB0"/>
    <w:rsid w:val="00E832B1"/>
    <w:rsid w:val="00E839A4"/>
    <w:rsid w:val="00E83AC1"/>
    <w:rsid w:val="00E83E88"/>
    <w:rsid w:val="00E83ECC"/>
    <w:rsid w:val="00E84063"/>
    <w:rsid w:val="00E84FD0"/>
    <w:rsid w:val="00E869A5"/>
    <w:rsid w:val="00E90390"/>
    <w:rsid w:val="00E90FB8"/>
    <w:rsid w:val="00E91F2D"/>
    <w:rsid w:val="00E92BF6"/>
    <w:rsid w:val="00E92E10"/>
    <w:rsid w:val="00E93017"/>
    <w:rsid w:val="00E93FAD"/>
    <w:rsid w:val="00E9505B"/>
    <w:rsid w:val="00E95515"/>
    <w:rsid w:val="00E95C8C"/>
    <w:rsid w:val="00E96011"/>
    <w:rsid w:val="00E964F4"/>
    <w:rsid w:val="00EA01DD"/>
    <w:rsid w:val="00EA1785"/>
    <w:rsid w:val="00EA1CB0"/>
    <w:rsid w:val="00EA22CB"/>
    <w:rsid w:val="00EA233B"/>
    <w:rsid w:val="00EA2DAF"/>
    <w:rsid w:val="00EA3C1D"/>
    <w:rsid w:val="00EA4E52"/>
    <w:rsid w:val="00EA58F2"/>
    <w:rsid w:val="00EA6521"/>
    <w:rsid w:val="00EA69FE"/>
    <w:rsid w:val="00EA6B83"/>
    <w:rsid w:val="00EA6E12"/>
    <w:rsid w:val="00EA6FE5"/>
    <w:rsid w:val="00EA7C6A"/>
    <w:rsid w:val="00EB1A17"/>
    <w:rsid w:val="00EB2915"/>
    <w:rsid w:val="00EB2C78"/>
    <w:rsid w:val="00EB33C7"/>
    <w:rsid w:val="00EB4372"/>
    <w:rsid w:val="00EB484C"/>
    <w:rsid w:val="00EB5CE2"/>
    <w:rsid w:val="00EB5E7D"/>
    <w:rsid w:val="00EB63A2"/>
    <w:rsid w:val="00EB74CB"/>
    <w:rsid w:val="00EB7608"/>
    <w:rsid w:val="00EB7BEC"/>
    <w:rsid w:val="00EC0A58"/>
    <w:rsid w:val="00EC12E7"/>
    <w:rsid w:val="00EC133A"/>
    <w:rsid w:val="00EC2250"/>
    <w:rsid w:val="00EC2428"/>
    <w:rsid w:val="00EC2F2A"/>
    <w:rsid w:val="00EC3AFF"/>
    <w:rsid w:val="00EC49FD"/>
    <w:rsid w:val="00EC4F55"/>
    <w:rsid w:val="00EC537C"/>
    <w:rsid w:val="00EC583B"/>
    <w:rsid w:val="00EC6283"/>
    <w:rsid w:val="00EC6D59"/>
    <w:rsid w:val="00EC77EB"/>
    <w:rsid w:val="00ED0C62"/>
    <w:rsid w:val="00ED0EB9"/>
    <w:rsid w:val="00ED11D5"/>
    <w:rsid w:val="00ED1218"/>
    <w:rsid w:val="00ED1C30"/>
    <w:rsid w:val="00ED22E6"/>
    <w:rsid w:val="00ED27A8"/>
    <w:rsid w:val="00ED356D"/>
    <w:rsid w:val="00ED38C3"/>
    <w:rsid w:val="00ED3B00"/>
    <w:rsid w:val="00ED5A99"/>
    <w:rsid w:val="00ED79BF"/>
    <w:rsid w:val="00EE02BB"/>
    <w:rsid w:val="00EE1021"/>
    <w:rsid w:val="00EE1B5C"/>
    <w:rsid w:val="00EE3130"/>
    <w:rsid w:val="00EE383C"/>
    <w:rsid w:val="00EE438C"/>
    <w:rsid w:val="00EE4ABE"/>
    <w:rsid w:val="00EE5FBE"/>
    <w:rsid w:val="00EE7297"/>
    <w:rsid w:val="00EE73EF"/>
    <w:rsid w:val="00EF006C"/>
    <w:rsid w:val="00EF07FD"/>
    <w:rsid w:val="00EF0F8F"/>
    <w:rsid w:val="00EF1340"/>
    <w:rsid w:val="00EF3684"/>
    <w:rsid w:val="00EF37E0"/>
    <w:rsid w:val="00EF38FB"/>
    <w:rsid w:val="00EF39D7"/>
    <w:rsid w:val="00EF45AC"/>
    <w:rsid w:val="00EF46AB"/>
    <w:rsid w:val="00EF4F54"/>
    <w:rsid w:val="00EF588D"/>
    <w:rsid w:val="00EF659F"/>
    <w:rsid w:val="00EF7C2B"/>
    <w:rsid w:val="00F008FC"/>
    <w:rsid w:val="00F01335"/>
    <w:rsid w:val="00F03A94"/>
    <w:rsid w:val="00F045C3"/>
    <w:rsid w:val="00F0497A"/>
    <w:rsid w:val="00F05BEB"/>
    <w:rsid w:val="00F05D1F"/>
    <w:rsid w:val="00F05DEF"/>
    <w:rsid w:val="00F0696C"/>
    <w:rsid w:val="00F06B95"/>
    <w:rsid w:val="00F06F00"/>
    <w:rsid w:val="00F074B7"/>
    <w:rsid w:val="00F079FF"/>
    <w:rsid w:val="00F1120D"/>
    <w:rsid w:val="00F1180C"/>
    <w:rsid w:val="00F11A2A"/>
    <w:rsid w:val="00F11C2B"/>
    <w:rsid w:val="00F127DA"/>
    <w:rsid w:val="00F135CD"/>
    <w:rsid w:val="00F14268"/>
    <w:rsid w:val="00F15015"/>
    <w:rsid w:val="00F154C8"/>
    <w:rsid w:val="00F1559B"/>
    <w:rsid w:val="00F16673"/>
    <w:rsid w:val="00F170AB"/>
    <w:rsid w:val="00F21704"/>
    <w:rsid w:val="00F22157"/>
    <w:rsid w:val="00F22500"/>
    <w:rsid w:val="00F22CCF"/>
    <w:rsid w:val="00F23A41"/>
    <w:rsid w:val="00F24882"/>
    <w:rsid w:val="00F25150"/>
    <w:rsid w:val="00F25523"/>
    <w:rsid w:val="00F25CBF"/>
    <w:rsid w:val="00F26003"/>
    <w:rsid w:val="00F2608A"/>
    <w:rsid w:val="00F26F98"/>
    <w:rsid w:val="00F31D10"/>
    <w:rsid w:val="00F31EF1"/>
    <w:rsid w:val="00F31F53"/>
    <w:rsid w:val="00F32265"/>
    <w:rsid w:val="00F32D41"/>
    <w:rsid w:val="00F33489"/>
    <w:rsid w:val="00F33663"/>
    <w:rsid w:val="00F33D05"/>
    <w:rsid w:val="00F33F5D"/>
    <w:rsid w:val="00F34E8B"/>
    <w:rsid w:val="00F34F1F"/>
    <w:rsid w:val="00F35077"/>
    <w:rsid w:val="00F35182"/>
    <w:rsid w:val="00F3568A"/>
    <w:rsid w:val="00F36704"/>
    <w:rsid w:val="00F36CE0"/>
    <w:rsid w:val="00F41ECD"/>
    <w:rsid w:val="00F42B60"/>
    <w:rsid w:val="00F42D38"/>
    <w:rsid w:val="00F432E8"/>
    <w:rsid w:val="00F43B46"/>
    <w:rsid w:val="00F44822"/>
    <w:rsid w:val="00F45034"/>
    <w:rsid w:val="00F451C4"/>
    <w:rsid w:val="00F45430"/>
    <w:rsid w:val="00F45488"/>
    <w:rsid w:val="00F45FD9"/>
    <w:rsid w:val="00F46E26"/>
    <w:rsid w:val="00F47A6D"/>
    <w:rsid w:val="00F47FC6"/>
    <w:rsid w:val="00F5129F"/>
    <w:rsid w:val="00F51ECB"/>
    <w:rsid w:val="00F5285F"/>
    <w:rsid w:val="00F52A18"/>
    <w:rsid w:val="00F52AE2"/>
    <w:rsid w:val="00F53612"/>
    <w:rsid w:val="00F54382"/>
    <w:rsid w:val="00F5510D"/>
    <w:rsid w:val="00F56463"/>
    <w:rsid w:val="00F5697C"/>
    <w:rsid w:val="00F57406"/>
    <w:rsid w:val="00F57A61"/>
    <w:rsid w:val="00F61E0F"/>
    <w:rsid w:val="00F62B43"/>
    <w:rsid w:val="00F64D9E"/>
    <w:rsid w:val="00F65537"/>
    <w:rsid w:val="00F66532"/>
    <w:rsid w:val="00F67414"/>
    <w:rsid w:val="00F70258"/>
    <w:rsid w:val="00F70A34"/>
    <w:rsid w:val="00F71E59"/>
    <w:rsid w:val="00F7278A"/>
    <w:rsid w:val="00F73496"/>
    <w:rsid w:val="00F73532"/>
    <w:rsid w:val="00F736F1"/>
    <w:rsid w:val="00F7425B"/>
    <w:rsid w:val="00F75FF7"/>
    <w:rsid w:val="00F768B2"/>
    <w:rsid w:val="00F769D3"/>
    <w:rsid w:val="00F773F0"/>
    <w:rsid w:val="00F77B7E"/>
    <w:rsid w:val="00F77C16"/>
    <w:rsid w:val="00F80688"/>
    <w:rsid w:val="00F82F15"/>
    <w:rsid w:val="00F835D8"/>
    <w:rsid w:val="00F83AB8"/>
    <w:rsid w:val="00F84229"/>
    <w:rsid w:val="00F845CB"/>
    <w:rsid w:val="00F84B3C"/>
    <w:rsid w:val="00F85113"/>
    <w:rsid w:val="00F852C4"/>
    <w:rsid w:val="00F86526"/>
    <w:rsid w:val="00F87174"/>
    <w:rsid w:val="00F91892"/>
    <w:rsid w:val="00F91A38"/>
    <w:rsid w:val="00F91CC9"/>
    <w:rsid w:val="00F91D18"/>
    <w:rsid w:val="00F91D56"/>
    <w:rsid w:val="00F91FD6"/>
    <w:rsid w:val="00F944E5"/>
    <w:rsid w:val="00F946BC"/>
    <w:rsid w:val="00F94CA3"/>
    <w:rsid w:val="00F96A84"/>
    <w:rsid w:val="00F97254"/>
    <w:rsid w:val="00F97BEE"/>
    <w:rsid w:val="00FA005E"/>
    <w:rsid w:val="00FA113B"/>
    <w:rsid w:val="00FA1220"/>
    <w:rsid w:val="00FA186E"/>
    <w:rsid w:val="00FA388B"/>
    <w:rsid w:val="00FA3FD8"/>
    <w:rsid w:val="00FA4156"/>
    <w:rsid w:val="00FA434D"/>
    <w:rsid w:val="00FA4E2D"/>
    <w:rsid w:val="00FA651F"/>
    <w:rsid w:val="00FA7224"/>
    <w:rsid w:val="00FA751B"/>
    <w:rsid w:val="00FA7625"/>
    <w:rsid w:val="00FB0089"/>
    <w:rsid w:val="00FB09F0"/>
    <w:rsid w:val="00FB11B9"/>
    <w:rsid w:val="00FB358F"/>
    <w:rsid w:val="00FB4185"/>
    <w:rsid w:val="00FB46BA"/>
    <w:rsid w:val="00FB4A8A"/>
    <w:rsid w:val="00FB4ED8"/>
    <w:rsid w:val="00FB525A"/>
    <w:rsid w:val="00FB5FF8"/>
    <w:rsid w:val="00FB6D43"/>
    <w:rsid w:val="00FB74F6"/>
    <w:rsid w:val="00FB76AF"/>
    <w:rsid w:val="00FB7786"/>
    <w:rsid w:val="00FB7987"/>
    <w:rsid w:val="00FC0A78"/>
    <w:rsid w:val="00FC0B9A"/>
    <w:rsid w:val="00FC13D7"/>
    <w:rsid w:val="00FC2FEA"/>
    <w:rsid w:val="00FC370D"/>
    <w:rsid w:val="00FC3767"/>
    <w:rsid w:val="00FC3D5B"/>
    <w:rsid w:val="00FC42BE"/>
    <w:rsid w:val="00FC51BB"/>
    <w:rsid w:val="00FC55D1"/>
    <w:rsid w:val="00FC6D8A"/>
    <w:rsid w:val="00FD04A6"/>
    <w:rsid w:val="00FD0BB7"/>
    <w:rsid w:val="00FD1334"/>
    <w:rsid w:val="00FD272E"/>
    <w:rsid w:val="00FD3394"/>
    <w:rsid w:val="00FD35EF"/>
    <w:rsid w:val="00FD37D0"/>
    <w:rsid w:val="00FD396F"/>
    <w:rsid w:val="00FD417F"/>
    <w:rsid w:val="00FD47F3"/>
    <w:rsid w:val="00FD54A6"/>
    <w:rsid w:val="00FD5643"/>
    <w:rsid w:val="00FD5747"/>
    <w:rsid w:val="00FD5BA8"/>
    <w:rsid w:val="00FD61CC"/>
    <w:rsid w:val="00FD62B4"/>
    <w:rsid w:val="00FD63B7"/>
    <w:rsid w:val="00FD6D5E"/>
    <w:rsid w:val="00FD6E3B"/>
    <w:rsid w:val="00FD7BAA"/>
    <w:rsid w:val="00FE02E2"/>
    <w:rsid w:val="00FE033C"/>
    <w:rsid w:val="00FE061B"/>
    <w:rsid w:val="00FE17F4"/>
    <w:rsid w:val="00FE1E43"/>
    <w:rsid w:val="00FE2144"/>
    <w:rsid w:val="00FE2212"/>
    <w:rsid w:val="00FE48D6"/>
    <w:rsid w:val="00FE501B"/>
    <w:rsid w:val="00FE5A1F"/>
    <w:rsid w:val="00FE5EF6"/>
    <w:rsid w:val="00FE77F1"/>
    <w:rsid w:val="00FE7872"/>
    <w:rsid w:val="00FF0AC8"/>
    <w:rsid w:val="00FF0E34"/>
    <w:rsid w:val="00FF1458"/>
    <w:rsid w:val="00FF2497"/>
    <w:rsid w:val="00FF24F8"/>
    <w:rsid w:val="00FF27FC"/>
    <w:rsid w:val="00FF32E1"/>
    <w:rsid w:val="00FF346A"/>
    <w:rsid w:val="00FF38D3"/>
    <w:rsid w:val="00FF393E"/>
    <w:rsid w:val="00FF39C8"/>
    <w:rsid w:val="00FF5117"/>
    <w:rsid w:val="00FF54D2"/>
    <w:rsid w:val="00FF6634"/>
    <w:rsid w:val="00FF7012"/>
    <w:rsid w:val="00FF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mn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  <o:colormru v:ext="edit" colors="#d2d2d2,#cdcdcd,#c8c8c8"/>
    </o:shapedefaults>
    <o:shapelayout v:ext="edit">
      <o:idmap v:ext="edit" data="1"/>
    </o:shapelayout>
  </w:shapeDefaults>
  <w:decimalSymbol w:val=","/>
  <w:listSeparator w:val=";"/>
  <w14:docId w14:val="4D1B691F"/>
  <w15:docId w15:val="{9CBD10A4-4CCF-4175-8FF7-FEEC1E1B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9309C1"/>
    <w:pPr>
      <w:spacing w:before="120" w:line="264" w:lineRule="auto"/>
      <w:jc w:val="both"/>
    </w:pPr>
    <w:rPr>
      <w:rFonts w:ascii="Arial" w:hAnsi="Arial"/>
      <w:lang w:val="hu-HU"/>
    </w:rPr>
  </w:style>
  <w:style w:type="paragraph" w:styleId="Cmsor1">
    <w:name w:val="heading 1"/>
    <w:next w:val="Norml"/>
    <w:link w:val="Cmsor1Char"/>
    <w:autoRedefine/>
    <w:uiPriority w:val="9"/>
    <w:qFormat/>
    <w:rsid w:val="002506B3"/>
    <w:pPr>
      <w:keepNext/>
      <w:numPr>
        <w:numId w:val="2"/>
      </w:numPr>
      <w:spacing w:before="360" w:after="360" w:line="400" w:lineRule="exact"/>
      <w:outlineLvl w:val="0"/>
    </w:pPr>
    <w:rPr>
      <w:rFonts w:ascii="Arial" w:hAnsi="Arial"/>
      <w:b/>
      <w:sz w:val="24"/>
      <w:lang w:val="hu-HU"/>
    </w:rPr>
  </w:style>
  <w:style w:type="paragraph" w:styleId="Cmsor2">
    <w:name w:val="heading 2"/>
    <w:basedOn w:val="Norml"/>
    <w:next w:val="Szvegtrzs"/>
    <w:link w:val="Cmsor2Char"/>
    <w:uiPriority w:val="9"/>
    <w:qFormat/>
    <w:rsid w:val="002506B3"/>
    <w:pPr>
      <w:keepNext/>
      <w:numPr>
        <w:ilvl w:val="1"/>
        <w:numId w:val="2"/>
      </w:numPr>
      <w:spacing w:before="480" w:after="120"/>
      <w:outlineLvl w:val="1"/>
    </w:pPr>
    <w:rPr>
      <w:b/>
    </w:rPr>
  </w:style>
  <w:style w:type="paragraph" w:styleId="Cmsor3">
    <w:name w:val="heading 3"/>
    <w:basedOn w:val="Norml"/>
    <w:next w:val="Szvegtrzs"/>
    <w:link w:val="Cmsor3Char"/>
    <w:uiPriority w:val="9"/>
    <w:qFormat/>
    <w:rsid w:val="005E5479"/>
    <w:pPr>
      <w:keepNext/>
      <w:numPr>
        <w:ilvl w:val="2"/>
        <w:numId w:val="2"/>
      </w:numPr>
      <w:outlineLvl w:val="2"/>
    </w:pPr>
    <w:rPr>
      <w:b/>
    </w:rPr>
  </w:style>
  <w:style w:type="paragraph" w:styleId="Cmsor4">
    <w:name w:val="heading 4"/>
    <w:basedOn w:val="HeadingBase"/>
    <w:next w:val="Szvegtrzs"/>
    <w:link w:val="Cmsor4Char"/>
    <w:uiPriority w:val="9"/>
    <w:qFormat/>
    <w:rsid w:val="00926C42"/>
    <w:pPr>
      <w:numPr>
        <w:ilvl w:val="3"/>
        <w:numId w:val="2"/>
      </w:numPr>
      <w:outlineLvl w:val="3"/>
    </w:pPr>
    <w:rPr>
      <w:b/>
    </w:rPr>
  </w:style>
  <w:style w:type="paragraph" w:styleId="Cmsor5">
    <w:name w:val="heading 5"/>
    <w:basedOn w:val="HeadingBase"/>
    <w:next w:val="Szvegtrzs"/>
    <w:link w:val="Cmsor5Char"/>
    <w:uiPriority w:val="9"/>
    <w:qFormat/>
    <w:rsid w:val="00416077"/>
    <w:pPr>
      <w:numPr>
        <w:ilvl w:val="4"/>
        <w:numId w:val="2"/>
      </w:numPr>
      <w:spacing w:before="220" w:after="220"/>
      <w:outlineLvl w:val="4"/>
    </w:pPr>
    <w:rPr>
      <w:i/>
    </w:rPr>
  </w:style>
  <w:style w:type="paragraph" w:styleId="Cmsor6">
    <w:name w:val="heading 6"/>
    <w:basedOn w:val="HeadingBase"/>
    <w:next w:val="Szvegtrzs"/>
    <w:link w:val="Cmsor6Char"/>
    <w:uiPriority w:val="9"/>
    <w:qFormat/>
    <w:rsid w:val="00B6414D"/>
    <w:pPr>
      <w:numPr>
        <w:ilvl w:val="5"/>
        <w:numId w:val="2"/>
      </w:numPr>
      <w:outlineLvl w:val="5"/>
    </w:pPr>
    <w:rPr>
      <w:rFonts w:ascii="Times New Roman" w:hAnsi="Times New Roman"/>
      <w:i/>
    </w:rPr>
  </w:style>
  <w:style w:type="paragraph" w:styleId="Cmsor7">
    <w:name w:val="heading 7"/>
    <w:basedOn w:val="HeadingBase"/>
    <w:next w:val="Szvegtrzs"/>
    <w:link w:val="Cmsor7Char"/>
    <w:uiPriority w:val="9"/>
    <w:qFormat/>
    <w:rsid w:val="00B6414D"/>
    <w:pPr>
      <w:numPr>
        <w:ilvl w:val="6"/>
        <w:numId w:val="2"/>
      </w:numPr>
      <w:outlineLvl w:val="6"/>
    </w:pPr>
    <w:rPr>
      <w:rFonts w:ascii="Times New Roman" w:hAnsi="Times New Roman"/>
    </w:rPr>
  </w:style>
  <w:style w:type="paragraph" w:styleId="Cmsor8">
    <w:name w:val="heading 8"/>
    <w:basedOn w:val="HeadingBase"/>
    <w:next w:val="Szvegtrzs"/>
    <w:link w:val="Cmsor8Char"/>
    <w:uiPriority w:val="9"/>
    <w:qFormat/>
    <w:rsid w:val="00B6414D"/>
    <w:pPr>
      <w:numPr>
        <w:ilvl w:val="7"/>
        <w:numId w:val="2"/>
      </w:numPr>
      <w:outlineLvl w:val="7"/>
    </w:pPr>
    <w:rPr>
      <w:i/>
      <w:sz w:val="18"/>
    </w:rPr>
  </w:style>
  <w:style w:type="paragraph" w:styleId="Cmsor9">
    <w:name w:val="heading 9"/>
    <w:basedOn w:val="HeadingBase"/>
    <w:next w:val="Szvegtrzs"/>
    <w:link w:val="Cmsor9Char"/>
    <w:uiPriority w:val="9"/>
    <w:qFormat/>
    <w:rsid w:val="00B6414D"/>
    <w:pPr>
      <w:numPr>
        <w:ilvl w:val="8"/>
        <w:numId w:val="2"/>
      </w:numPr>
      <w:outlineLvl w:val="8"/>
    </w:pPr>
    <w:rPr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HeadingBase">
    <w:name w:val="Heading Base"/>
    <w:basedOn w:val="Norml"/>
    <w:next w:val="Szvegtrzs"/>
    <w:uiPriority w:val="99"/>
    <w:rsid w:val="001A3C23"/>
    <w:pPr>
      <w:keepNext/>
      <w:keepLines/>
      <w:spacing w:before="140" w:line="220" w:lineRule="atLeast"/>
    </w:pPr>
    <w:rPr>
      <w:spacing w:val="-4"/>
      <w:kern w:val="28"/>
    </w:rPr>
  </w:style>
  <w:style w:type="paragraph" w:styleId="Szvegtrzs">
    <w:name w:val="Body Text"/>
    <w:basedOn w:val="Norml"/>
    <w:link w:val="SzvegtrzsChar"/>
    <w:qFormat/>
    <w:rsid w:val="002348EA"/>
    <w:pPr>
      <w:spacing w:after="220"/>
    </w:pPr>
  </w:style>
  <w:style w:type="paragraph" w:customStyle="1" w:styleId="FootnoteBase">
    <w:name w:val="Footnote Base"/>
    <w:basedOn w:val="Norml"/>
    <w:uiPriority w:val="99"/>
    <w:rsid w:val="001A3C23"/>
    <w:pPr>
      <w:keepLines/>
      <w:spacing w:line="220" w:lineRule="atLeast"/>
    </w:pPr>
    <w:rPr>
      <w:sz w:val="18"/>
    </w:rPr>
  </w:style>
  <w:style w:type="paragraph" w:customStyle="1" w:styleId="BlockQuotation">
    <w:name w:val="Block Quotation"/>
    <w:basedOn w:val="Szvegtrzs"/>
    <w:uiPriority w:val="99"/>
    <w:rsid w:val="001A3C23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BodyTextKeep">
    <w:name w:val="Body Text Keep"/>
    <w:basedOn w:val="Szvegtrzs"/>
    <w:uiPriority w:val="99"/>
    <w:rsid w:val="001A3C23"/>
    <w:pPr>
      <w:keepNext/>
    </w:pPr>
  </w:style>
  <w:style w:type="paragraph" w:styleId="Kpalrs">
    <w:name w:val="caption"/>
    <w:basedOn w:val="Picture"/>
    <w:next w:val="Szvegtrzs"/>
    <w:qFormat/>
    <w:rsid w:val="001A3C23"/>
    <w:pPr>
      <w:spacing w:before="60" w:after="220" w:line="220" w:lineRule="atLeast"/>
      <w:ind w:left="1800"/>
    </w:pPr>
    <w:rPr>
      <w:i/>
      <w:sz w:val="18"/>
    </w:rPr>
  </w:style>
  <w:style w:type="paragraph" w:customStyle="1" w:styleId="Picture">
    <w:name w:val="Picture"/>
    <w:basedOn w:val="Norml"/>
    <w:next w:val="Kpalrs"/>
    <w:uiPriority w:val="99"/>
    <w:rsid w:val="001A3C23"/>
    <w:pPr>
      <w:keepNext/>
    </w:pPr>
  </w:style>
  <w:style w:type="paragraph" w:customStyle="1" w:styleId="DocumentLabel">
    <w:name w:val="Document Label"/>
    <w:basedOn w:val="HeadingBase"/>
    <w:next w:val="Szvegtrzs"/>
    <w:uiPriority w:val="99"/>
    <w:rsid w:val="001A3C23"/>
    <w:pPr>
      <w:spacing w:before="160"/>
    </w:pPr>
    <w:rPr>
      <w:rFonts w:ascii="Times New Roman" w:hAnsi="Times New Roman"/>
      <w:spacing w:val="-30"/>
      <w:sz w:val="60"/>
    </w:rPr>
  </w:style>
  <w:style w:type="character" w:styleId="Vgjegyzet-hivatkozs">
    <w:name w:val="endnote reference"/>
    <w:uiPriority w:val="99"/>
    <w:semiHidden/>
    <w:rsid w:val="001A3C23"/>
    <w:rPr>
      <w:b/>
      <w:vertAlign w:val="superscript"/>
    </w:rPr>
  </w:style>
  <w:style w:type="paragraph" w:styleId="Vgjegyzetszvege">
    <w:name w:val="endnote text"/>
    <w:basedOn w:val="FootnoteBase"/>
    <w:link w:val="VgjegyzetszvegeChar"/>
    <w:uiPriority w:val="99"/>
    <w:semiHidden/>
    <w:rsid w:val="001A3C23"/>
  </w:style>
  <w:style w:type="paragraph" w:styleId="llb">
    <w:name w:val="footer"/>
    <w:basedOn w:val="HeaderBase"/>
    <w:link w:val="llbChar"/>
    <w:uiPriority w:val="99"/>
    <w:rsid w:val="001A3C23"/>
  </w:style>
  <w:style w:type="paragraph" w:customStyle="1" w:styleId="HeaderBase">
    <w:name w:val="Header Base"/>
    <w:basedOn w:val="Norml"/>
    <w:uiPriority w:val="99"/>
    <w:rsid w:val="001A3C23"/>
    <w:pPr>
      <w:keepLines/>
      <w:tabs>
        <w:tab w:val="center" w:pos="4320"/>
        <w:tab w:val="right" w:pos="8640"/>
      </w:tabs>
    </w:pPr>
    <w:rPr>
      <w:spacing w:val="-4"/>
    </w:rPr>
  </w:style>
  <w:style w:type="character" w:styleId="Lbjegyzet-hivatkozs">
    <w:name w:val="footnote reference"/>
    <w:uiPriority w:val="99"/>
    <w:semiHidden/>
    <w:rsid w:val="001A3C23"/>
    <w:rPr>
      <w:vertAlign w:val="superscript"/>
    </w:rPr>
  </w:style>
  <w:style w:type="paragraph" w:styleId="Lbjegyzetszveg">
    <w:name w:val="footnote text"/>
    <w:basedOn w:val="FootnoteBase"/>
    <w:link w:val="LbjegyzetszvegChar"/>
    <w:uiPriority w:val="99"/>
    <w:semiHidden/>
    <w:rsid w:val="001A3C23"/>
  </w:style>
  <w:style w:type="paragraph" w:styleId="lfej">
    <w:name w:val="header"/>
    <w:basedOn w:val="HeaderBase"/>
    <w:link w:val="lfejChar"/>
    <w:uiPriority w:val="99"/>
    <w:rsid w:val="001A3C23"/>
  </w:style>
  <w:style w:type="paragraph" w:styleId="Trgymutat1">
    <w:name w:val="index 1"/>
    <w:basedOn w:val="IndexBase"/>
    <w:semiHidden/>
    <w:rsid w:val="001A3C23"/>
    <w:pPr>
      <w:tabs>
        <w:tab w:val="right" w:pos="4080"/>
      </w:tabs>
      <w:ind w:hanging="360"/>
    </w:pPr>
  </w:style>
  <w:style w:type="paragraph" w:customStyle="1" w:styleId="IndexBase">
    <w:name w:val="Index Base"/>
    <w:basedOn w:val="Norml"/>
    <w:uiPriority w:val="99"/>
    <w:rsid w:val="001A3C23"/>
    <w:pPr>
      <w:spacing w:line="220" w:lineRule="atLeast"/>
      <w:ind w:left="360"/>
    </w:pPr>
  </w:style>
  <w:style w:type="paragraph" w:styleId="Trgymutat2">
    <w:name w:val="index 2"/>
    <w:basedOn w:val="IndexBase"/>
    <w:uiPriority w:val="99"/>
    <w:semiHidden/>
    <w:rsid w:val="001A3C23"/>
    <w:pPr>
      <w:tabs>
        <w:tab w:val="right" w:pos="4080"/>
      </w:tabs>
      <w:ind w:left="720" w:hanging="360"/>
    </w:pPr>
  </w:style>
  <w:style w:type="paragraph" w:styleId="Trgymutat3">
    <w:name w:val="index 3"/>
    <w:basedOn w:val="IndexBase"/>
    <w:uiPriority w:val="99"/>
    <w:semiHidden/>
    <w:rsid w:val="001A3C23"/>
    <w:pPr>
      <w:tabs>
        <w:tab w:val="right" w:pos="4080"/>
      </w:tabs>
      <w:ind w:left="720" w:hanging="360"/>
    </w:pPr>
  </w:style>
  <w:style w:type="paragraph" w:styleId="Trgymutat4">
    <w:name w:val="index 4"/>
    <w:basedOn w:val="IndexBase"/>
    <w:uiPriority w:val="99"/>
    <w:semiHidden/>
    <w:rsid w:val="001A3C23"/>
    <w:pPr>
      <w:tabs>
        <w:tab w:val="right" w:pos="4080"/>
      </w:tabs>
      <w:ind w:left="720" w:hanging="360"/>
    </w:pPr>
  </w:style>
  <w:style w:type="paragraph" w:styleId="Trgymutat5">
    <w:name w:val="index 5"/>
    <w:basedOn w:val="IndexBase"/>
    <w:uiPriority w:val="99"/>
    <w:semiHidden/>
    <w:rsid w:val="001A3C23"/>
    <w:pPr>
      <w:tabs>
        <w:tab w:val="right" w:pos="4080"/>
      </w:tabs>
      <w:ind w:left="720" w:hanging="360"/>
    </w:pPr>
  </w:style>
  <w:style w:type="paragraph" w:styleId="Trgymutatcm">
    <w:name w:val="index heading"/>
    <w:basedOn w:val="HeadingBase"/>
    <w:next w:val="Trgymutat1"/>
    <w:uiPriority w:val="99"/>
    <w:semiHidden/>
    <w:rsid w:val="001A3C23"/>
    <w:pPr>
      <w:keepLines w:val="0"/>
      <w:spacing w:before="440"/>
    </w:pPr>
    <w:rPr>
      <w:b/>
      <w:caps/>
      <w:spacing w:val="0"/>
      <w:kern w:val="0"/>
      <w:sz w:val="24"/>
    </w:rPr>
  </w:style>
  <w:style w:type="paragraph" w:customStyle="1" w:styleId="SectionHeading">
    <w:name w:val="Section Heading"/>
    <w:basedOn w:val="Cmsor1"/>
    <w:uiPriority w:val="99"/>
    <w:rsid w:val="001A3C23"/>
  </w:style>
  <w:style w:type="character" w:customStyle="1" w:styleId="Lead-inEmphasis">
    <w:name w:val="Lead-in Emphasis"/>
    <w:rsid w:val="001A3C23"/>
    <w:rPr>
      <w:rFonts w:ascii="Arial" w:hAnsi="Arial"/>
      <w:b/>
      <w:spacing w:val="-4"/>
    </w:rPr>
  </w:style>
  <w:style w:type="character" w:styleId="Sorszma">
    <w:name w:val="line number"/>
    <w:rsid w:val="001A3C23"/>
    <w:rPr>
      <w:sz w:val="18"/>
    </w:rPr>
  </w:style>
  <w:style w:type="paragraph" w:styleId="Lista">
    <w:name w:val="List"/>
    <w:basedOn w:val="Szvegtrzs"/>
    <w:uiPriority w:val="99"/>
    <w:rsid w:val="001A3C23"/>
    <w:pPr>
      <w:ind w:left="1440" w:hanging="360"/>
    </w:pPr>
  </w:style>
  <w:style w:type="paragraph" w:styleId="Felsorols">
    <w:name w:val="List Bullet"/>
    <w:basedOn w:val="Norml"/>
    <w:uiPriority w:val="99"/>
    <w:rsid w:val="00DD732B"/>
    <w:pPr>
      <w:numPr>
        <w:numId w:val="1"/>
      </w:numPr>
      <w:spacing w:before="0" w:after="80"/>
      <w:ind w:right="720"/>
    </w:pPr>
  </w:style>
  <w:style w:type="paragraph" w:styleId="Szmozottlista">
    <w:name w:val="List Number"/>
    <w:basedOn w:val="Lista"/>
    <w:uiPriority w:val="99"/>
    <w:rsid w:val="001A3C23"/>
    <w:pPr>
      <w:ind w:left="1800" w:right="720"/>
    </w:pPr>
  </w:style>
  <w:style w:type="paragraph" w:styleId="Makrszvege">
    <w:name w:val="macro"/>
    <w:basedOn w:val="Norml"/>
    <w:link w:val="MakrszvegeChar"/>
    <w:uiPriority w:val="99"/>
    <w:semiHidden/>
    <w:rsid w:val="001A3C23"/>
    <w:rPr>
      <w:rFonts w:ascii="Courier New" w:hAnsi="Courier New"/>
    </w:rPr>
  </w:style>
  <w:style w:type="character" w:styleId="Oldalszm">
    <w:name w:val="page number"/>
    <w:rsid w:val="001A4919"/>
    <w:rPr>
      <w:rFonts w:ascii="Arial" w:hAnsi="Arial"/>
      <w:b/>
      <w:sz w:val="18"/>
      <w:bdr w:val="none" w:sz="0" w:space="0" w:color="auto"/>
    </w:rPr>
  </w:style>
  <w:style w:type="paragraph" w:customStyle="1" w:styleId="SubtitleCover">
    <w:name w:val="Subtitle Cover"/>
    <w:basedOn w:val="TitleCover"/>
    <w:next w:val="Szvegtrzs"/>
    <w:rsid w:val="009578E8"/>
    <w:pPr>
      <w:spacing w:before="0"/>
      <w:jc w:val="center"/>
    </w:pPr>
    <w:rPr>
      <w:b w:val="0"/>
      <w:i/>
      <w:spacing w:val="-20"/>
      <w:sz w:val="40"/>
    </w:rPr>
  </w:style>
  <w:style w:type="paragraph" w:customStyle="1" w:styleId="TitleCover">
    <w:name w:val="Title Cover"/>
    <w:basedOn w:val="HeadingBase"/>
    <w:next w:val="SubtitleCover"/>
    <w:uiPriority w:val="99"/>
    <w:rsid w:val="001A3C23"/>
    <w:pPr>
      <w:spacing w:before="1800" w:line="240" w:lineRule="atLeast"/>
    </w:pPr>
    <w:rPr>
      <w:b/>
      <w:spacing w:val="-48"/>
      <w:sz w:val="72"/>
    </w:rPr>
  </w:style>
  <w:style w:type="character" w:customStyle="1" w:styleId="Superscript">
    <w:name w:val="Superscript"/>
    <w:rsid w:val="001A3C23"/>
    <w:rPr>
      <w:b/>
      <w:vertAlign w:val="superscript"/>
    </w:rPr>
  </w:style>
  <w:style w:type="paragraph" w:customStyle="1" w:styleId="TOCBase">
    <w:name w:val="TOC Base"/>
    <w:basedOn w:val="Norml"/>
    <w:uiPriority w:val="99"/>
    <w:rsid w:val="001A3C23"/>
    <w:pPr>
      <w:tabs>
        <w:tab w:val="right" w:leader="dot" w:pos="6480"/>
      </w:tabs>
      <w:spacing w:after="220" w:line="220" w:lineRule="atLeast"/>
    </w:pPr>
  </w:style>
  <w:style w:type="paragraph" w:styleId="brajegyzk">
    <w:name w:val="table of figures"/>
    <w:basedOn w:val="TOCBase"/>
    <w:uiPriority w:val="99"/>
    <w:semiHidden/>
    <w:rsid w:val="001A3C23"/>
    <w:pPr>
      <w:ind w:left="1440" w:hanging="360"/>
    </w:pPr>
  </w:style>
  <w:style w:type="paragraph" w:styleId="TJ1">
    <w:name w:val="toc 1"/>
    <w:basedOn w:val="TOCBase"/>
    <w:uiPriority w:val="39"/>
    <w:qFormat/>
    <w:rsid w:val="006A7542"/>
    <w:pPr>
      <w:tabs>
        <w:tab w:val="clear" w:pos="6480"/>
      </w:tabs>
      <w:spacing w:before="160" w:after="0" w:line="360" w:lineRule="auto"/>
    </w:pPr>
    <w:rPr>
      <w:b/>
      <w:bCs/>
      <w:caps/>
    </w:rPr>
  </w:style>
  <w:style w:type="paragraph" w:styleId="TJ2">
    <w:name w:val="toc 2"/>
    <w:basedOn w:val="TOCBase"/>
    <w:uiPriority w:val="39"/>
    <w:qFormat/>
    <w:rsid w:val="006A7542"/>
    <w:pPr>
      <w:tabs>
        <w:tab w:val="clear" w:pos="6480"/>
      </w:tabs>
      <w:spacing w:before="80" w:after="40" w:line="240" w:lineRule="auto"/>
      <w:ind w:left="198"/>
    </w:pPr>
    <w:rPr>
      <w:smallCaps/>
    </w:rPr>
  </w:style>
  <w:style w:type="paragraph" w:styleId="TJ3">
    <w:name w:val="toc 3"/>
    <w:basedOn w:val="TOCBase"/>
    <w:uiPriority w:val="39"/>
    <w:qFormat/>
    <w:rsid w:val="00B6414D"/>
    <w:pPr>
      <w:tabs>
        <w:tab w:val="clear" w:pos="6480"/>
      </w:tabs>
      <w:spacing w:after="0" w:line="240" w:lineRule="auto"/>
      <w:ind w:left="400"/>
    </w:pPr>
    <w:rPr>
      <w:i/>
      <w:iCs/>
    </w:rPr>
  </w:style>
  <w:style w:type="paragraph" w:styleId="TJ4">
    <w:name w:val="toc 4"/>
    <w:basedOn w:val="TOCBase"/>
    <w:uiPriority w:val="99"/>
    <w:rsid w:val="0078281E"/>
    <w:pPr>
      <w:tabs>
        <w:tab w:val="clear" w:pos="6480"/>
      </w:tabs>
      <w:spacing w:after="0" w:line="240" w:lineRule="auto"/>
      <w:ind w:left="600"/>
    </w:pPr>
    <w:rPr>
      <w:rFonts w:ascii="Times New Roman" w:hAnsi="Times New Roman"/>
      <w:sz w:val="18"/>
      <w:szCs w:val="18"/>
    </w:rPr>
  </w:style>
  <w:style w:type="paragraph" w:styleId="TJ5">
    <w:name w:val="toc 5"/>
    <w:basedOn w:val="TOCBase"/>
    <w:uiPriority w:val="99"/>
    <w:rsid w:val="0078281E"/>
    <w:pPr>
      <w:tabs>
        <w:tab w:val="clear" w:pos="6480"/>
      </w:tabs>
      <w:spacing w:after="0" w:line="240" w:lineRule="auto"/>
      <w:ind w:left="800"/>
    </w:pPr>
    <w:rPr>
      <w:rFonts w:ascii="Times New Roman" w:hAnsi="Times New Roman"/>
      <w:sz w:val="18"/>
      <w:szCs w:val="18"/>
    </w:rPr>
  </w:style>
  <w:style w:type="paragraph" w:customStyle="1" w:styleId="SectionLabel">
    <w:name w:val="Section Label"/>
    <w:basedOn w:val="HeadingBase"/>
    <w:next w:val="Szvegtrzs"/>
    <w:uiPriority w:val="99"/>
    <w:rsid w:val="001A3C23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FooterFirst">
    <w:name w:val="Footer First"/>
    <w:basedOn w:val="llb"/>
    <w:uiPriority w:val="99"/>
    <w:rsid w:val="001A4919"/>
    <w:pPr>
      <w:pBdr>
        <w:bottom w:val="single" w:sz="6" w:space="1" w:color="3DB7E4"/>
      </w:pBdr>
      <w:spacing w:before="600"/>
    </w:pPr>
    <w:rPr>
      <w:b/>
    </w:rPr>
  </w:style>
  <w:style w:type="paragraph" w:customStyle="1" w:styleId="FooterEven">
    <w:name w:val="Footer Even"/>
    <w:basedOn w:val="llb"/>
    <w:uiPriority w:val="99"/>
    <w:rsid w:val="001A3C23"/>
    <w:pPr>
      <w:pBdr>
        <w:bottom w:val="single" w:sz="6" w:space="1" w:color="auto"/>
      </w:pBdr>
      <w:spacing w:before="600"/>
    </w:pPr>
    <w:rPr>
      <w:b/>
    </w:rPr>
  </w:style>
  <w:style w:type="paragraph" w:customStyle="1" w:styleId="FooterOdd">
    <w:name w:val="Footer Odd"/>
    <w:basedOn w:val="llb"/>
    <w:uiPriority w:val="99"/>
    <w:rsid w:val="001A3C23"/>
    <w:pPr>
      <w:pBdr>
        <w:bottom w:val="single" w:sz="6" w:space="1" w:color="auto"/>
      </w:pBdr>
      <w:spacing w:before="600"/>
    </w:pPr>
    <w:rPr>
      <w:b/>
    </w:rPr>
  </w:style>
  <w:style w:type="paragraph" w:customStyle="1" w:styleId="HeaderFirst">
    <w:name w:val="Header First"/>
    <w:basedOn w:val="lfej"/>
    <w:uiPriority w:val="99"/>
    <w:rsid w:val="001A3C23"/>
  </w:style>
  <w:style w:type="paragraph" w:customStyle="1" w:styleId="HeaderEven">
    <w:name w:val="Header Even"/>
    <w:basedOn w:val="lfej"/>
    <w:uiPriority w:val="99"/>
    <w:rsid w:val="001A3C23"/>
  </w:style>
  <w:style w:type="paragraph" w:customStyle="1" w:styleId="HeaderOdd">
    <w:name w:val="Header Odd"/>
    <w:basedOn w:val="lfej"/>
    <w:uiPriority w:val="99"/>
    <w:rsid w:val="001A3C23"/>
  </w:style>
  <w:style w:type="paragraph" w:customStyle="1" w:styleId="ChapterLabel">
    <w:name w:val="Chapter Label"/>
    <w:basedOn w:val="HeadingBase"/>
    <w:next w:val="ChapterTitle"/>
    <w:uiPriority w:val="99"/>
    <w:rsid w:val="001A3C23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ChapterTitle">
    <w:name w:val="Chapter Title"/>
    <w:basedOn w:val="HeadingBase"/>
    <w:next w:val="ChapterSubtitle"/>
    <w:uiPriority w:val="99"/>
    <w:rsid w:val="001A3C23"/>
    <w:pPr>
      <w:spacing w:before="720" w:after="400" w:line="240" w:lineRule="auto"/>
      <w:ind w:right="2160"/>
    </w:pPr>
    <w:rPr>
      <w:rFonts w:ascii="Times New Roman" w:hAnsi="Times New Roman"/>
      <w:spacing w:val="-40"/>
      <w:sz w:val="60"/>
    </w:rPr>
  </w:style>
  <w:style w:type="paragraph" w:customStyle="1" w:styleId="ChapterSubtitle">
    <w:name w:val="Chapter Subtitle"/>
    <w:basedOn w:val="ChapterTitle"/>
    <w:next w:val="Szvegtrzs"/>
    <w:uiPriority w:val="99"/>
    <w:rsid w:val="001A3C23"/>
    <w:pPr>
      <w:spacing w:before="0" w:line="400" w:lineRule="atLeast"/>
    </w:pPr>
    <w:rPr>
      <w:i/>
      <w:spacing w:val="-14"/>
      <w:sz w:val="34"/>
    </w:rPr>
  </w:style>
  <w:style w:type="paragraph" w:styleId="Szvegtrzsbehzssal">
    <w:name w:val="Body Text Indent"/>
    <w:basedOn w:val="Szvegtrzs"/>
    <w:link w:val="SzvegtrzsbehzssalChar"/>
    <w:uiPriority w:val="99"/>
    <w:rsid w:val="001A3C23"/>
    <w:pPr>
      <w:ind w:left="1440"/>
    </w:pPr>
  </w:style>
  <w:style w:type="paragraph" w:styleId="Alcm">
    <w:name w:val="Subtitle"/>
    <w:basedOn w:val="Cm"/>
    <w:next w:val="Szvegtrzs"/>
    <w:link w:val="AlcmChar"/>
    <w:uiPriority w:val="99"/>
    <w:qFormat/>
    <w:rsid w:val="001A3C23"/>
    <w:pPr>
      <w:spacing w:before="0" w:after="160" w:line="400" w:lineRule="atLeast"/>
    </w:pPr>
    <w:rPr>
      <w:i/>
      <w:spacing w:val="-14"/>
      <w:sz w:val="34"/>
    </w:rPr>
  </w:style>
  <w:style w:type="paragraph" w:styleId="Cm">
    <w:name w:val="Title"/>
    <w:basedOn w:val="HeadingBase"/>
    <w:next w:val="Alcm"/>
    <w:link w:val="CmChar"/>
    <w:uiPriority w:val="10"/>
    <w:qFormat/>
    <w:rsid w:val="009578E8"/>
    <w:pPr>
      <w:spacing w:before="1560" w:after="1560" w:line="540" w:lineRule="atLeast"/>
      <w:jc w:val="center"/>
    </w:pPr>
    <w:rPr>
      <w:rFonts w:ascii="Arial Black" w:hAnsi="Arial Black"/>
      <w:spacing w:val="-40"/>
      <w:sz w:val="60"/>
    </w:rPr>
  </w:style>
  <w:style w:type="paragraph" w:styleId="Szmozottlista5">
    <w:name w:val="List Number 5"/>
    <w:basedOn w:val="Szmozottlista"/>
    <w:uiPriority w:val="99"/>
    <w:rsid w:val="001A3C23"/>
    <w:pPr>
      <w:ind w:left="3240"/>
    </w:pPr>
  </w:style>
  <w:style w:type="paragraph" w:styleId="Szmozottlista4">
    <w:name w:val="List Number 4"/>
    <w:basedOn w:val="Szmozottlista"/>
    <w:uiPriority w:val="99"/>
    <w:rsid w:val="001A3C23"/>
    <w:pPr>
      <w:ind w:left="2880"/>
    </w:pPr>
  </w:style>
  <w:style w:type="paragraph" w:styleId="Szmozottlista3">
    <w:name w:val="List Number 3"/>
    <w:basedOn w:val="Szmozottlista"/>
    <w:uiPriority w:val="99"/>
    <w:rsid w:val="001A3C23"/>
    <w:pPr>
      <w:ind w:left="2520"/>
    </w:pPr>
  </w:style>
  <w:style w:type="paragraph" w:styleId="Felsorols5">
    <w:name w:val="List Bullet 5"/>
    <w:basedOn w:val="Felsorols"/>
    <w:uiPriority w:val="99"/>
    <w:rsid w:val="001A3C23"/>
    <w:pPr>
      <w:ind w:left="3240"/>
    </w:pPr>
  </w:style>
  <w:style w:type="paragraph" w:styleId="Felsorols4">
    <w:name w:val="List Bullet 4"/>
    <w:basedOn w:val="Felsorols"/>
    <w:uiPriority w:val="99"/>
    <w:rsid w:val="001A3C23"/>
    <w:pPr>
      <w:ind w:left="2880"/>
    </w:pPr>
  </w:style>
  <w:style w:type="paragraph" w:styleId="Felsorols3">
    <w:name w:val="List Bullet 3"/>
    <w:basedOn w:val="Felsorols"/>
    <w:uiPriority w:val="99"/>
    <w:rsid w:val="00DD732B"/>
    <w:pPr>
      <w:numPr>
        <w:numId w:val="6"/>
      </w:numPr>
      <w:ind w:left="1560"/>
    </w:pPr>
  </w:style>
  <w:style w:type="paragraph" w:styleId="Felsorols2">
    <w:name w:val="List Bullet 2"/>
    <w:basedOn w:val="Felsorols"/>
    <w:uiPriority w:val="99"/>
    <w:rsid w:val="00B0357D"/>
    <w:pPr>
      <w:numPr>
        <w:numId w:val="5"/>
      </w:numPr>
      <w:ind w:left="993"/>
    </w:pPr>
  </w:style>
  <w:style w:type="paragraph" w:styleId="Lista5">
    <w:name w:val="List 5"/>
    <w:basedOn w:val="Lista"/>
    <w:uiPriority w:val="99"/>
    <w:rsid w:val="001A3C23"/>
    <w:pPr>
      <w:ind w:left="2880"/>
    </w:pPr>
  </w:style>
  <w:style w:type="paragraph" w:styleId="Lista4">
    <w:name w:val="List 4"/>
    <w:basedOn w:val="Lista"/>
    <w:uiPriority w:val="99"/>
    <w:rsid w:val="001A3C23"/>
    <w:pPr>
      <w:ind w:left="2520"/>
    </w:pPr>
  </w:style>
  <w:style w:type="paragraph" w:styleId="Lista3">
    <w:name w:val="List 3"/>
    <w:basedOn w:val="Lista"/>
    <w:uiPriority w:val="99"/>
    <w:rsid w:val="001A3C23"/>
    <w:pPr>
      <w:ind w:left="2160"/>
    </w:pPr>
  </w:style>
  <w:style w:type="paragraph" w:styleId="Lista2">
    <w:name w:val="List 2"/>
    <w:basedOn w:val="Lista"/>
    <w:uiPriority w:val="99"/>
    <w:rsid w:val="001A3C23"/>
    <w:pPr>
      <w:ind w:left="1800"/>
    </w:pPr>
  </w:style>
  <w:style w:type="character" w:styleId="Kiemels">
    <w:name w:val="Emphasis"/>
    <w:qFormat/>
    <w:rsid w:val="001A3C23"/>
    <w:rPr>
      <w:rFonts w:ascii="Arial" w:hAnsi="Arial"/>
      <w:b/>
      <w:spacing w:val="-4"/>
    </w:rPr>
  </w:style>
  <w:style w:type="character" w:styleId="Jegyzethivatkozs">
    <w:name w:val="annotation reference"/>
    <w:uiPriority w:val="99"/>
    <w:rsid w:val="001A3C23"/>
    <w:rPr>
      <w:sz w:val="16"/>
    </w:rPr>
  </w:style>
  <w:style w:type="paragraph" w:styleId="Jegyzetszveg">
    <w:name w:val="annotation text"/>
    <w:basedOn w:val="FootnoteBase"/>
    <w:link w:val="JegyzetszvegChar"/>
    <w:uiPriority w:val="99"/>
    <w:rsid w:val="001A3C23"/>
  </w:style>
  <w:style w:type="paragraph" w:styleId="Szmozottlista2">
    <w:name w:val="List Number 2"/>
    <w:basedOn w:val="Szmozottlista"/>
    <w:uiPriority w:val="99"/>
    <w:rsid w:val="001A3C23"/>
    <w:pPr>
      <w:ind w:left="2160"/>
    </w:pPr>
  </w:style>
  <w:style w:type="paragraph" w:styleId="Listafolytatsa">
    <w:name w:val="List Continue"/>
    <w:basedOn w:val="Lista"/>
    <w:uiPriority w:val="99"/>
    <w:rsid w:val="001A3C23"/>
    <w:pPr>
      <w:ind w:left="1800" w:firstLine="0"/>
    </w:pPr>
  </w:style>
  <w:style w:type="paragraph" w:styleId="Listafolytatsa2">
    <w:name w:val="List Continue 2"/>
    <w:basedOn w:val="Listafolytatsa"/>
    <w:uiPriority w:val="99"/>
    <w:rsid w:val="001A3C23"/>
    <w:pPr>
      <w:ind w:left="2160"/>
    </w:pPr>
  </w:style>
  <w:style w:type="paragraph" w:styleId="Listafolytatsa3">
    <w:name w:val="List Continue 3"/>
    <w:basedOn w:val="Listafolytatsa"/>
    <w:uiPriority w:val="99"/>
    <w:rsid w:val="001A3C23"/>
    <w:pPr>
      <w:ind w:left="2520"/>
    </w:pPr>
  </w:style>
  <w:style w:type="paragraph" w:styleId="Listafolytatsa4">
    <w:name w:val="List Continue 4"/>
    <w:basedOn w:val="Listafolytatsa"/>
    <w:uiPriority w:val="99"/>
    <w:rsid w:val="001A3C23"/>
    <w:pPr>
      <w:ind w:left="2880"/>
    </w:pPr>
  </w:style>
  <w:style w:type="paragraph" w:styleId="Listafolytatsa5">
    <w:name w:val="List Continue 5"/>
    <w:basedOn w:val="Listafolytatsa"/>
    <w:uiPriority w:val="99"/>
    <w:rsid w:val="001A3C23"/>
    <w:pPr>
      <w:ind w:left="3240"/>
    </w:pPr>
  </w:style>
  <w:style w:type="paragraph" w:styleId="Normlbehzs">
    <w:name w:val="Normal Indent"/>
    <w:basedOn w:val="Norml"/>
    <w:uiPriority w:val="99"/>
    <w:rsid w:val="001A3C23"/>
    <w:pPr>
      <w:ind w:left="1440"/>
    </w:pPr>
  </w:style>
  <w:style w:type="paragraph" w:customStyle="1" w:styleId="ReturnAddress">
    <w:name w:val="Return Address"/>
    <w:basedOn w:val="Norml"/>
    <w:uiPriority w:val="99"/>
    <w:rsid w:val="001A3C23"/>
    <w:pPr>
      <w:keepLines/>
      <w:framePr w:w="2160" w:h="1195" w:wrap="notBeside" w:vAnchor="page" w:hAnchor="margin" w:xAlign="right" w:y="678" w:anchorLock="1"/>
      <w:spacing w:line="220" w:lineRule="atLeast"/>
    </w:pPr>
    <w:rPr>
      <w:sz w:val="16"/>
    </w:rPr>
  </w:style>
  <w:style w:type="character" w:customStyle="1" w:styleId="Slogan">
    <w:name w:val="Slogan"/>
    <w:basedOn w:val="Bekezdsalapbettpusa"/>
    <w:rsid w:val="001A3C23"/>
    <w:rPr>
      <w:i/>
      <w:spacing w:val="-6"/>
      <w:sz w:val="24"/>
    </w:rPr>
  </w:style>
  <w:style w:type="paragraph" w:customStyle="1" w:styleId="CompanyName">
    <w:name w:val="Company Name"/>
    <w:basedOn w:val="DocumentLabel"/>
    <w:uiPriority w:val="99"/>
    <w:rsid w:val="001A3C23"/>
    <w:pPr>
      <w:spacing w:before="0"/>
    </w:pPr>
  </w:style>
  <w:style w:type="paragraph" w:customStyle="1" w:styleId="PartLabel">
    <w:name w:val="Part Label"/>
    <w:basedOn w:val="HeadingBase"/>
    <w:next w:val="Norml"/>
    <w:uiPriority w:val="99"/>
    <w:rsid w:val="001A3C23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Subtitle">
    <w:name w:val="Part Subtitle"/>
    <w:basedOn w:val="Norml"/>
    <w:next w:val="Szvegtrzs"/>
    <w:uiPriority w:val="99"/>
    <w:rsid w:val="001A3C23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Title">
    <w:name w:val="Part Title"/>
    <w:basedOn w:val="HeadingBase"/>
    <w:next w:val="PartSubtitle"/>
    <w:uiPriority w:val="99"/>
    <w:rsid w:val="001A3C23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Hivatkozsjegyzk">
    <w:name w:val="table of authorities"/>
    <w:basedOn w:val="Norml"/>
    <w:uiPriority w:val="99"/>
    <w:semiHidden/>
    <w:rsid w:val="001A3C23"/>
    <w:pPr>
      <w:tabs>
        <w:tab w:val="right" w:leader="dot" w:pos="7560"/>
      </w:tabs>
      <w:ind w:left="1440" w:hanging="360"/>
    </w:pPr>
  </w:style>
  <w:style w:type="paragraph" w:styleId="Hivatkozsjegyzk-fej">
    <w:name w:val="toa heading"/>
    <w:basedOn w:val="Norml"/>
    <w:next w:val="Hivatkozsjegyzk"/>
    <w:uiPriority w:val="99"/>
    <w:semiHidden/>
    <w:rsid w:val="001A3C23"/>
    <w:pPr>
      <w:keepNext/>
      <w:spacing w:before="240" w:after="120" w:line="360" w:lineRule="exact"/>
    </w:pPr>
    <w:rPr>
      <w:b/>
      <w:kern w:val="28"/>
      <w:sz w:val="28"/>
    </w:rPr>
  </w:style>
  <w:style w:type="paragraph" w:styleId="zenetfej">
    <w:name w:val="Message Header"/>
    <w:basedOn w:val="Szvegtrzs"/>
    <w:link w:val="zenetfejChar"/>
    <w:uiPriority w:val="99"/>
    <w:rsid w:val="001A3C23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</w:style>
  <w:style w:type="character" w:styleId="Hiperhivatkozs">
    <w:name w:val="Hyperlink"/>
    <w:basedOn w:val="Bekezdsalapbettpusa"/>
    <w:uiPriority w:val="99"/>
    <w:rsid w:val="001A3C23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BE44A9"/>
    <w:rPr>
      <w:rFonts w:ascii="Tahoma" w:hAnsi="Tahoma" w:cs="Tahoma"/>
      <w:sz w:val="16"/>
      <w:szCs w:val="16"/>
    </w:rPr>
  </w:style>
  <w:style w:type="paragraph" w:styleId="TJ6">
    <w:name w:val="toc 6"/>
    <w:basedOn w:val="Norml"/>
    <w:next w:val="Norml"/>
    <w:autoRedefine/>
    <w:uiPriority w:val="99"/>
    <w:rsid w:val="0078281E"/>
    <w:pPr>
      <w:ind w:left="1000"/>
    </w:pPr>
    <w:rPr>
      <w:sz w:val="18"/>
      <w:szCs w:val="18"/>
    </w:rPr>
  </w:style>
  <w:style w:type="paragraph" w:styleId="TJ7">
    <w:name w:val="toc 7"/>
    <w:basedOn w:val="Norml"/>
    <w:next w:val="Norml"/>
    <w:autoRedefine/>
    <w:uiPriority w:val="99"/>
    <w:rsid w:val="0078281E"/>
    <w:pPr>
      <w:ind w:left="1200"/>
    </w:pPr>
    <w:rPr>
      <w:sz w:val="18"/>
      <w:szCs w:val="18"/>
    </w:rPr>
  </w:style>
  <w:style w:type="paragraph" w:styleId="TJ8">
    <w:name w:val="toc 8"/>
    <w:basedOn w:val="Norml"/>
    <w:next w:val="Norml"/>
    <w:autoRedefine/>
    <w:uiPriority w:val="99"/>
    <w:rsid w:val="0078281E"/>
    <w:pPr>
      <w:ind w:left="1400"/>
    </w:pPr>
    <w:rPr>
      <w:sz w:val="18"/>
      <w:szCs w:val="18"/>
    </w:rPr>
  </w:style>
  <w:style w:type="paragraph" w:styleId="TJ9">
    <w:name w:val="toc 9"/>
    <w:basedOn w:val="Norml"/>
    <w:next w:val="Norml"/>
    <w:autoRedefine/>
    <w:uiPriority w:val="99"/>
    <w:rsid w:val="0078281E"/>
    <w:pPr>
      <w:ind w:left="1600"/>
    </w:pPr>
    <w:rPr>
      <w:sz w:val="18"/>
      <w:szCs w:val="18"/>
    </w:rPr>
  </w:style>
  <w:style w:type="paragraph" w:customStyle="1" w:styleId="Norml3">
    <w:name w:val="Normál 3"/>
    <w:basedOn w:val="Norml"/>
    <w:uiPriority w:val="99"/>
    <w:rsid w:val="0076178D"/>
    <w:pPr>
      <w:overflowPunct w:val="0"/>
      <w:autoSpaceDE w:val="0"/>
      <w:autoSpaceDN w:val="0"/>
      <w:adjustRightInd w:val="0"/>
      <w:spacing w:after="240" w:line="240" w:lineRule="atLeast"/>
      <w:ind w:left="907"/>
      <w:textAlignment w:val="baseline"/>
    </w:pPr>
    <w:rPr>
      <w:lang w:eastAsia="hu-HU"/>
    </w:rPr>
  </w:style>
  <w:style w:type="table" w:styleId="Rcsostblzat">
    <w:name w:val="Table Grid"/>
    <w:basedOn w:val="Normltblzat"/>
    <w:uiPriority w:val="59"/>
    <w:rsid w:val="00165469"/>
    <w:pPr>
      <w:ind w:left="10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2">
    <w:name w:val="Body Text 2"/>
    <w:basedOn w:val="Norml"/>
    <w:link w:val="Szvegtrzs2Char"/>
    <w:uiPriority w:val="99"/>
    <w:rsid w:val="007C7D57"/>
    <w:pPr>
      <w:spacing w:after="120" w:line="480" w:lineRule="auto"/>
    </w:pPr>
  </w:style>
  <w:style w:type="paragraph" w:customStyle="1" w:styleId="Norml2">
    <w:name w:val="Normál 2"/>
    <w:basedOn w:val="Norml"/>
    <w:uiPriority w:val="99"/>
    <w:rsid w:val="00DD57DB"/>
    <w:pPr>
      <w:spacing w:after="120"/>
    </w:pPr>
    <w:rPr>
      <w:szCs w:val="24"/>
      <w:lang w:eastAsia="hu-HU"/>
    </w:rPr>
  </w:style>
  <w:style w:type="paragraph" w:styleId="NormlWeb">
    <w:name w:val="Normal (Web)"/>
    <w:basedOn w:val="Norml"/>
    <w:uiPriority w:val="99"/>
    <w:rsid w:val="00342BD8"/>
    <w:pPr>
      <w:spacing w:before="100" w:beforeAutospacing="1" w:after="100" w:afterAutospacing="1"/>
    </w:pPr>
    <w:rPr>
      <w:color w:val="000000"/>
      <w:szCs w:val="24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6A6104"/>
    <w:pPr>
      <w:keepLines w:val="0"/>
      <w:spacing w:line="240" w:lineRule="auto"/>
    </w:pPr>
    <w:rPr>
      <w:b/>
      <w:bCs/>
      <w:sz w:val="20"/>
    </w:rPr>
  </w:style>
  <w:style w:type="paragraph" w:customStyle="1" w:styleId="Default">
    <w:name w:val="Default"/>
    <w:rsid w:val="00055C56"/>
    <w:pPr>
      <w:autoSpaceDE w:val="0"/>
      <w:autoSpaceDN w:val="0"/>
      <w:adjustRightInd w:val="0"/>
    </w:pPr>
    <w:rPr>
      <w:color w:val="000000"/>
      <w:sz w:val="24"/>
      <w:szCs w:val="24"/>
      <w:lang w:val="hu-HU" w:eastAsia="hu-HU"/>
    </w:rPr>
  </w:style>
  <w:style w:type="paragraph" w:customStyle="1" w:styleId="Cmsor21">
    <w:name w:val="Címsor 21"/>
    <w:basedOn w:val="Default"/>
    <w:next w:val="Default"/>
    <w:uiPriority w:val="99"/>
    <w:rsid w:val="00055C56"/>
    <w:pPr>
      <w:spacing w:before="240" w:after="60"/>
    </w:pPr>
    <w:rPr>
      <w:color w:val="auto"/>
    </w:rPr>
  </w:style>
  <w:style w:type="paragraph" w:customStyle="1" w:styleId="Norml1">
    <w:name w:val="Normál1"/>
    <w:basedOn w:val="Default"/>
    <w:next w:val="Default"/>
    <w:uiPriority w:val="99"/>
    <w:rsid w:val="00055C56"/>
    <w:rPr>
      <w:color w:val="auto"/>
    </w:rPr>
  </w:style>
  <w:style w:type="paragraph" w:customStyle="1" w:styleId="Szvegtrzs21">
    <w:name w:val="Szövegtörzs 21"/>
    <w:basedOn w:val="Default"/>
    <w:next w:val="Default"/>
    <w:uiPriority w:val="99"/>
    <w:rsid w:val="00055C56"/>
    <w:rPr>
      <w:color w:val="auto"/>
    </w:rPr>
  </w:style>
  <w:style w:type="paragraph" w:customStyle="1" w:styleId="Szvegtrzs31">
    <w:name w:val="Szövegtörzs 31"/>
    <w:basedOn w:val="Default"/>
    <w:next w:val="Default"/>
    <w:uiPriority w:val="99"/>
    <w:rsid w:val="00055C56"/>
    <w:rPr>
      <w:color w:val="auto"/>
    </w:rPr>
  </w:style>
  <w:style w:type="paragraph" w:styleId="Szvegtrzs3">
    <w:name w:val="Body Text 3"/>
    <w:basedOn w:val="Norml"/>
    <w:link w:val="Szvegtrzs3Char"/>
    <w:uiPriority w:val="99"/>
    <w:rsid w:val="0059695E"/>
    <w:pPr>
      <w:spacing w:after="120"/>
    </w:pPr>
    <w:rPr>
      <w:sz w:val="16"/>
      <w:szCs w:val="16"/>
    </w:rPr>
  </w:style>
  <w:style w:type="table" w:styleId="Finomtblzat1">
    <w:name w:val="Table Subtle 1"/>
    <w:basedOn w:val="Tmrapltblzat"/>
    <w:rsid w:val="00F45034"/>
    <w:rPr>
      <w:b/>
      <w:lang w:val="hu-HU" w:eastAsia="hu-HU" w:bidi="mni-IN"/>
    </w:rPr>
    <w:tblPr>
      <w:tblStyleRowBandSize w:val="1"/>
    </w:tblPr>
    <w:tcPr>
      <w:shd w:val="clear" w:color="auto" w:fill="E0E0E0"/>
    </w:tc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rsid w:val="00F45034"/>
    <w:pPr>
      <w:spacing w:before="120" w:line="360" w:lineRule="auto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Bulleted">
    <w:name w:val="Style Bulleted"/>
    <w:basedOn w:val="Nemlista"/>
    <w:rsid w:val="004A19A8"/>
    <w:pPr>
      <w:numPr>
        <w:numId w:val="3"/>
      </w:numPr>
    </w:pPr>
  </w:style>
  <w:style w:type="paragraph" w:customStyle="1" w:styleId="Tartalomjegyzk-cm">
    <w:name w:val="Tartalomjegyzék - cím"/>
    <w:basedOn w:val="Cmsor1"/>
    <w:uiPriority w:val="99"/>
    <w:rsid w:val="0011097D"/>
    <w:pPr>
      <w:numPr>
        <w:numId w:val="0"/>
      </w:numPr>
    </w:pPr>
    <w:rPr>
      <w:bCs/>
    </w:rPr>
  </w:style>
  <w:style w:type="numbering" w:styleId="1ai">
    <w:name w:val="Outline List 1"/>
    <w:basedOn w:val="Nemlista"/>
    <w:rsid w:val="005E06BA"/>
    <w:pPr>
      <w:numPr>
        <w:numId w:val="4"/>
      </w:numPr>
    </w:pPr>
  </w:style>
  <w:style w:type="table" w:customStyle="1" w:styleId="NHHtblzat">
    <w:name w:val="NHH táblázat"/>
    <w:basedOn w:val="Normltblzat"/>
    <w:rsid w:val="005E5479"/>
    <w:pPr>
      <w:jc w:val="center"/>
    </w:pPr>
    <w:rPr>
      <w:rFonts w:ascii="Arial" w:hAnsi="Arial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jc w:val="center"/>
      </w:pPr>
      <w:rPr>
        <w:rFonts w:ascii="Arial" w:hAnsi="Arial"/>
        <w:b/>
        <w:color w:val="FFFFFF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3DB7E4"/>
        <w:vAlign w:val="center"/>
      </w:tcPr>
    </w:tblStylePr>
  </w:style>
  <w:style w:type="table" w:customStyle="1" w:styleId="NHHtblzatoldalsv">
    <w:name w:val="NHH táblázat oldalsáv"/>
    <w:basedOn w:val="Normltblzat"/>
    <w:rsid w:val="00A71468"/>
    <w:pPr>
      <w:jc w:val="center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 w:val="0"/>
        <w:color w:val="auto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rPr>
        <w:b/>
        <w:color w:val="FFFFFF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3DB7E4"/>
      </w:tcPr>
    </w:tblStylePr>
    <w:tblStylePr w:type="nwCell">
      <w:rPr>
        <w:b/>
        <w:color w:val="FFFFFF"/>
      </w:rPr>
    </w:tblStylePr>
  </w:style>
  <w:style w:type="paragraph" w:customStyle="1" w:styleId="megjegyzs">
    <w:name w:val="megjegyzés"/>
    <w:basedOn w:val="Norml"/>
    <w:next w:val="Szvegtrzs"/>
    <w:uiPriority w:val="99"/>
    <w:rsid w:val="001525B3"/>
    <w:pPr>
      <w:spacing w:before="0" w:line="240" w:lineRule="exact"/>
    </w:pPr>
    <w:rPr>
      <w:i/>
      <w:iCs/>
      <w:color w:val="3DB7E4"/>
      <w:sz w:val="18"/>
    </w:rPr>
  </w:style>
  <w:style w:type="character" w:styleId="Mrltotthiperhivatkozs">
    <w:name w:val="FollowedHyperlink"/>
    <w:basedOn w:val="Bekezdsalapbettpusa"/>
    <w:uiPriority w:val="99"/>
    <w:rsid w:val="004A2FED"/>
    <w:rPr>
      <w:color w:val="800080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2506B3"/>
    <w:rPr>
      <w:rFonts w:ascii="Arial" w:hAnsi="Arial"/>
      <w:b/>
      <w:sz w:val="24"/>
      <w:lang w:val="hu-HU"/>
    </w:rPr>
  </w:style>
  <w:style w:type="paragraph" w:customStyle="1" w:styleId="logo">
    <w:name w:val="logo"/>
    <w:basedOn w:val="lfej"/>
    <w:uiPriority w:val="99"/>
    <w:rsid w:val="00EA58F2"/>
    <w:pPr>
      <w:keepLines w:val="0"/>
      <w:tabs>
        <w:tab w:val="clear" w:pos="4320"/>
        <w:tab w:val="clear" w:pos="8640"/>
        <w:tab w:val="center" w:pos="4536"/>
        <w:tab w:val="right" w:pos="9072"/>
      </w:tabs>
      <w:spacing w:before="0"/>
    </w:pPr>
    <w:rPr>
      <w:rFonts w:ascii="Verdana" w:hAnsi="Verdana"/>
      <w:b/>
      <w:spacing w:val="0"/>
      <w:sz w:val="12"/>
      <w:szCs w:val="24"/>
      <w:lang w:eastAsia="hu-HU"/>
    </w:rPr>
  </w:style>
  <w:style w:type="paragraph" w:customStyle="1" w:styleId="Fedlaptblzat">
    <w:name w:val="Fedlap táblázat"/>
    <w:basedOn w:val="Norml"/>
    <w:uiPriority w:val="99"/>
    <w:rsid w:val="00EA58F2"/>
    <w:pPr>
      <w:spacing w:before="0"/>
    </w:pPr>
    <w:rPr>
      <w:rFonts w:ascii="Times New Roman" w:hAnsi="Times New Roman"/>
      <w:b/>
      <w:lang w:eastAsia="hu-HU"/>
    </w:rPr>
  </w:style>
  <w:style w:type="paragraph" w:styleId="Dokumentumtrkp">
    <w:name w:val="Document Map"/>
    <w:basedOn w:val="Norml"/>
    <w:link w:val="DokumentumtrkpChar"/>
    <w:uiPriority w:val="99"/>
    <w:semiHidden/>
    <w:rsid w:val="00EA58F2"/>
    <w:pPr>
      <w:shd w:val="clear" w:color="auto" w:fill="000080"/>
      <w:spacing w:before="0"/>
    </w:pPr>
    <w:rPr>
      <w:rFonts w:ascii="Tahoma" w:hAnsi="Tahoma" w:cs="Tahoma"/>
      <w:lang w:eastAsia="hu-HU"/>
    </w:rPr>
  </w:style>
  <w:style w:type="paragraph" w:customStyle="1" w:styleId="DokuAdatcm">
    <w:name w:val="DokuAdat_cím"/>
    <w:basedOn w:val="Norml"/>
    <w:uiPriority w:val="99"/>
    <w:rsid w:val="00EA58F2"/>
    <w:pPr>
      <w:keepNext/>
      <w:spacing w:before="240" w:after="120"/>
    </w:pPr>
    <w:rPr>
      <w:b/>
      <w:szCs w:val="24"/>
    </w:rPr>
  </w:style>
  <w:style w:type="paragraph" w:customStyle="1" w:styleId="DokuAdatsor">
    <w:name w:val="DokuAdat_sor"/>
    <w:basedOn w:val="Norml"/>
    <w:uiPriority w:val="99"/>
    <w:rsid w:val="00EA58F2"/>
    <w:pPr>
      <w:spacing w:before="0"/>
    </w:pPr>
    <w:rPr>
      <w:sz w:val="16"/>
      <w:szCs w:val="24"/>
    </w:rPr>
  </w:style>
  <w:style w:type="paragraph" w:customStyle="1" w:styleId="DokuAdatnv">
    <w:name w:val="DokuAdat_név"/>
    <w:basedOn w:val="Norml"/>
    <w:uiPriority w:val="99"/>
    <w:rsid w:val="00EA58F2"/>
    <w:pPr>
      <w:spacing w:before="0"/>
    </w:pPr>
    <w:rPr>
      <w:b/>
      <w:i/>
      <w:sz w:val="16"/>
      <w:szCs w:val="24"/>
    </w:rPr>
  </w:style>
  <w:style w:type="paragraph" w:customStyle="1" w:styleId="DokuAdatfej">
    <w:name w:val="DokuAdat_fej"/>
    <w:basedOn w:val="Norml"/>
    <w:uiPriority w:val="99"/>
    <w:rsid w:val="00EA58F2"/>
    <w:pPr>
      <w:spacing w:before="0"/>
      <w:jc w:val="center"/>
    </w:pPr>
    <w:rPr>
      <w:b/>
      <w:i/>
      <w:snapToGrid w:val="0"/>
      <w:color w:val="000000"/>
      <w:sz w:val="16"/>
      <w:szCs w:val="24"/>
    </w:rPr>
  </w:style>
  <w:style w:type="paragraph" w:customStyle="1" w:styleId="Alrs1">
    <w:name w:val="Aláírás1"/>
    <w:basedOn w:val="Norml"/>
    <w:uiPriority w:val="99"/>
    <w:rsid w:val="00EA58F2"/>
    <w:pPr>
      <w:keepNext/>
      <w:tabs>
        <w:tab w:val="center" w:pos="2268"/>
        <w:tab w:val="center" w:pos="6804"/>
      </w:tabs>
      <w:spacing w:before="0"/>
    </w:pPr>
    <w:rPr>
      <w:rFonts w:ascii="Times New Roman" w:hAnsi="Times New Roman" w:cs="Arial"/>
      <w:szCs w:val="24"/>
    </w:rPr>
  </w:style>
  <w:style w:type="paragraph" w:customStyle="1" w:styleId="Dokutpus">
    <w:name w:val="Doku_típus"/>
    <w:basedOn w:val="Norml"/>
    <w:uiPriority w:val="99"/>
    <w:rsid w:val="00EA58F2"/>
    <w:pPr>
      <w:spacing w:before="0"/>
      <w:jc w:val="center"/>
    </w:pPr>
    <w:rPr>
      <w:rFonts w:ascii="Times New Roman" w:hAnsi="Times New Roman" w:cs="Arial"/>
      <w:b/>
      <w:bCs/>
      <w:sz w:val="48"/>
      <w:szCs w:val="24"/>
    </w:rPr>
  </w:style>
  <w:style w:type="paragraph" w:customStyle="1" w:styleId="Tblzatcm">
    <w:name w:val="Táblázat cím"/>
    <w:basedOn w:val="Norml"/>
    <w:next w:val="Norml"/>
    <w:uiPriority w:val="99"/>
    <w:rsid w:val="00EA58F2"/>
    <w:pPr>
      <w:spacing w:before="80" w:after="80"/>
      <w:jc w:val="center"/>
    </w:pPr>
    <w:rPr>
      <w:rFonts w:ascii="Times New Roman" w:hAnsi="Times New Roman"/>
      <w:b/>
      <w:lang w:eastAsia="hu-HU"/>
    </w:rPr>
  </w:style>
  <w:style w:type="paragraph" w:customStyle="1" w:styleId="TableTitle">
    <w:name w:val="Table Title"/>
    <w:basedOn w:val="Norml"/>
    <w:next w:val="Norml"/>
    <w:uiPriority w:val="99"/>
    <w:rsid w:val="00EA58F2"/>
    <w:pPr>
      <w:spacing w:before="80" w:after="80"/>
      <w:jc w:val="center"/>
    </w:pPr>
    <w:rPr>
      <w:rFonts w:ascii="Times New Roman" w:hAnsi="Times New Roman"/>
      <w:b/>
      <w:lang w:eastAsia="hu-HU"/>
    </w:rPr>
  </w:style>
  <w:style w:type="character" w:styleId="HTML-rgp">
    <w:name w:val="HTML Typewriter"/>
    <w:basedOn w:val="Bekezdsalapbettpusa"/>
    <w:rsid w:val="00EA58F2"/>
    <w:rPr>
      <w:rFonts w:ascii="Courier New" w:eastAsia="Times New Roman" w:hAnsi="Courier New" w:cs="Courier New"/>
      <w:sz w:val="20"/>
      <w:szCs w:val="20"/>
    </w:rPr>
  </w:style>
  <w:style w:type="character" w:styleId="HTML-kd">
    <w:name w:val="HTML Code"/>
    <w:basedOn w:val="Bekezdsalapbettpusa"/>
    <w:uiPriority w:val="99"/>
    <w:rsid w:val="00EA58F2"/>
    <w:rPr>
      <w:rFonts w:ascii="Courier New" w:eastAsia="Times New Roman" w:hAnsi="Courier New" w:cs="Courier New"/>
      <w:sz w:val="20"/>
      <w:szCs w:val="20"/>
    </w:rPr>
  </w:style>
  <w:style w:type="paragraph" w:styleId="HTML-kntformzott">
    <w:name w:val="HTML Preformatted"/>
    <w:basedOn w:val="Norml"/>
    <w:link w:val="HTML-kntformzottChar"/>
    <w:rsid w:val="00EA58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lang w:eastAsia="hu-HU"/>
    </w:rPr>
  </w:style>
  <w:style w:type="character" w:customStyle="1" w:styleId="apple-style-span">
    <w:name w:val="apple-style-span"/>
    <w:basedOn w:val="Bekezdsalapbettpusa"/>
    <w:rsid w:val="000F6A6E"/>
  </w:style>
  <w:style w:type="paragraph" w:customStyle="1" w:styleId="Listaszerbekezds1">
    <w:name w:val="Listaszerű bekezdés1"/>
    <w:basedOn w:val="Norml"/>
    <w:uiPriority w:val="34"/>
    <w:qFormat/>
    <w:rsid w:val="005B0A81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EB7BEC"/>
    <w:rPr>
      <w:rFonts w:ascii="Arial" w:hAnsi="Arial"/>
      <w:sz w:val="18"/>
      <w:lang w:eastAsia="en-US"/>
    </w:rPr>
  </w:style>
  <w:style w:type="character" w:customStyle="1" w:styleId="unnamedstyle01char">
    <w:name w:val="unnamedstyle01__char"/>
    <w:rsid w:val="00F1559B"/>
  </w:style>
  <w:style w:type="paragraph" w:styleId="Listaszerbekezds">
    <w:name w:val="List Paragraph"/>
    <w:aliases w:val="Lista1,Számozott lista 1,Welt L,Eszeri felsorolás,List Paragraph à moi,lista_2,Bullet List,FooterText,numbered,Paragraphe de liste1,Bulletr List Paragraph,列出段落,列出段落1,Listeafsnit1,Parágrafo da Lista1"/>
    <w:basedOn w:val="Norml"/>
    <w:link w:val="ListaszerbekezdsChar"/>
    <w:uiPriority w:val="34"/>
    <w:qFormat/>
    <w:rsid w:val="000E4877"/>
    <w:pPr>
      <w:numPr>
        <w:numId w:val="7"/>
      </w:numPr>
      <w:contextualSpacing/>
    </w:pPr>
  </w:style>
  <w:style w:type="character" w:styleId="Helyrzszveg">
    <w:name w:val="Placeholder Text"/>
    <w:basedOn w:val="Bekezdsalapbettpusa"/>
    <w:uiPriority w:val="99"/>
    <w:semiHidden/>
    <w:rsid w:val="00D561A2"/>
    <w:rPr>
      <w:color w:val="808080"/>
    </w:rPr>
  </w:style>
  <w:style w:type="character" w:customStyle="1" w:styleId="lfejChar">
    <w:name w:val="Élőfej Char"/>
    <w:basedOn w:val="Bekezdsalapbettpusa"/>
    <w:link w:val="lfej"/>
    <w:uiPriority w:val="99"/>
    <w:rsid w:val="001B5757"/>
    <w:rPr>
      <w:rFonts w:ascii="Arial" w:hAnsi="Arial"/>
      <w:spacing w:val="-4"/>
      <w:lang w:val="hu-HU"/>
    </w:rPr>
  </w:style>
  <w:style w:type="paragraph" w:customStyle="1" w:styleId="Style2">
    <w:name w:val="Style2"/>
    <w:basedOn w:val="Norml"/>
    <w:uiPriority w:val="99"/>
    <w:qFormat/>
    <w:rsid w:val="001B5757"/>
    <w:pPr>
      <w:spacing w:before="0" w:after="240" w:line="720" w:lineRule="exact"/>
    </w:pPr>
    <w:rPr>
      <w:rFonts w:eastAsiaTheme="minorHAnsi" w:cstheme="minorBidi"/>
      <w:b/>
      <w:color w:val="911E6C"/>
      <w:sz w:val="60"/>
      <w:szCs w:val="60"/>
    </w:rPr>
  </w:style>
  <w:style w:type="character" w:customStyle="1" w:styleId="llbChar">
    <w:name w:val="Élőláb Char"/>
    <w:basedOn w:val="Bekezdsalapbettpusa"/>
    <w:link w:val="llb"/>
    <w:uiPriority w:val="99"/>
    <w:rsid w:val="00FF39C8"/>
    <w:rPr>
      <w:rFonts w:ascii="Arial" w:hAnsi="Arial"/>
      <w:spacing w:val="-4"/>
      <w:lang w:val="hu-HU"/>
    </w:rPr>
  </w:style>
  <w:style w:type="character" w:styleId="Knyvcme">
    <w:name w:val="Book Title"/>
    <w:basedOn w:val="Bekezdsalapbettpusa"/>
    <w:uiPriority w:val="33"/>
    <w:qFormat/>
    <w:rsid w:val="00BA4F9A"/>
    <w:rPr>
      <w:b/>
      <w:bCs/>
      <w:smallCaps/>
      <w:spacing w:val="5"/>
    </w:rPr>
  </w:style>
  <w:style w:type="paragraph" w:styleId="Idzet">
    <w:name w:val="Quote"/>
    <w:basedOn w:val="Norml"/>
    <w:next w:val="Norml"/>
    <w:link w:val="IdzetChar"/>
    <w:uiPriority w:val="29"/>
    <w:qFormat/>
    <w:rsid w:val="00BA4F9A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BA4F9A"/>
    <w:rPr>
      <w:rFonts w:ascii="Arial" w:hAnsi="Arial"/>
      <w:i/>
      <w:iCs/>
      <w:color w:val="000000" w:themeColor="text1"/>
      <w:sz w:val="24"/>
      <w:lang w:val="hu-HU"/>
    </w:rPr>
  </w:style>
  <w:style w:type="paragraph" w:styleId="Nincstrkz">
    <w:name w:val="No Spacing"/>
    <w:autoRedefine/>
    <w:uiPriority w:val="1"/>
    <w:qFormat/>
    <w:rsid w:val="00BA4F9A"/>
    <w:pPr>
      <w:spacing w:before="240" w:after="240"/>
      <w:jc w:val="both"/>
    </w:pPr>
    <w:rPr>
      <w:rFonts w:ascii="Arial" w:hAnsi="Arial"/>
      <w:sz w:val="28"/>
      <w:lang w:val="hu-HU"/>
    </w:rPr>
  </w:style>
  <w:style w:type="table" w:customStyle="1" w:styleId="NMHH-Tblzatlila">
    <w:name w:val="NMHH - Táblázat lila"/>
    <w:basedOn w:val="Normltblzat"/>
    <w:uiPriority w:val="99"/>
    <w:qFormat/>
    <w:rsid w:val="00691822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olor w:val="FFFFFF" w:themeColor="background1"/>
        <w:sz w:val="24"/>
      </w:rPr>
      <w:tblPr/>
      <w:tcPr>
        <w:shd w:val="clear" w:color="auto" w:fill="6F0067"/>
      </w:tcPr>
    </w:tblStylePr>
  </w:style>
  <w:style w:type="table" w:customStyle="1" w:styleId="NMHH-Tblzatszrke">
    <w:name w:val="NMHH - Táblázat szürke"/>
    <w:basedOn w:val="NMHH-Tblzatlila"/>
    <w:uiPriority w:val="99"/>
    <w:qFormat/>
    <w:rsid w:val="00B101AD"/>
    <w:tblPr/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4"/>
      </w:rPr>
      <w:tblPr/>
      <w:tcPr>
        <w:shd w:val="clear" w:color="auto" w:fill="454B53"/>
      </w:tcPr>
    </w:tblStylePr>
  </w:style>
  <w:style w:type="paragraph" w:styleId="Vltozat">
    <w:name w:val="Revision"/>
    <w:hidden/>
    <w:uiPriority w:val="99"/>
    <w:semiHidden/>
    <w:rsid w:val="006B3847"/>
    <w:rPr>
      <w:rFonts w:ascii="Arial" w:hAnsi="Arial"/>
      <w:sz w:val="24"/>
      <w:lang w:val="hu-HU"/>
    </w:rPr>
  </w:style>
  <w:style w:type="character" w:customStyle="1" w:styleId="ListaszerbekezdsChar">
    <w:name w:val="Listaszerű bekezdés Char"/>
    <w:aliases w:val="Lista1 Char,Számozott lista 1 Char,Welt L Char,Eszeri felsorolás Char,List Paragraph à moi Char,lista_2 Char,Bullet List Char,FooterText Char,numbered Char,Paragraphe de liste1 Char,Bulletr List Paragraph Char,列出段落 Char"/>
    <w:link w:val="Listaszerbekezds"/>
    <w:uiPriority w:val="34"/>
    <w:qFormat/>
    <w:locked/>
    <w:rsid w:val="000E4877"/>
    <w:rPr>
      <w:rFonts w:ascii="Arial" w:hAnsi="Arial"/>
      <w:lang w:val="hu-HU"/>
    </w:rPr>
  </w:style>
  <w:style w:type="paragraph" w:customStyle="1" w:styleId="Listparagraph2">
    <w:name w:val="List paragraph 2"/>
    <w:basedOn w:val="Listaszerbekezds"/>
    <w:uiPriority w:val="99"/>
    <w:qFormat/>
    <w:rsid w:val="00B0357D"/>
  </w:style>
  <w:style w:type="paragraph" w:customStyle="1" w:styleId="StyleListBullet12pt">
    <w:name w:val="Style List Bullet + 12 pt"/>
    <w:basedOn w:val="Felsorols"/>
    <w:uiPriority w:val="99"/>
    <w:rsid w:val="00B0357D"/>
  </w:style>
  <w:style w:type="character" w:customStyle="1" w:styleId="SzvegtrzsChar">
    <w:name w:val="Szövegtörzs Char"/>
    <w:basedOn w:val="Bekezdsalapbettpusa"/>
    <w:link w:val="Szvegtrzs"/>
    <w:rsid w:val="00B0357D"/>
    <w:rPr>
      <w:rFonts w:ascii="Arial" w:hAnsi="Arial"/>
      <w:sz w:val="22"/>
      <w:lang w:val="hu-HU"/>
    </w:rPr>
  </w:style>
  <w:style w:type="character" w:customStyle="1" w:styleId="SzvegtrzsbehzssalChar">
    <w:name w:val="Szövegtörzs behúzással Char"/>
    <w:basedOn w:val="SzvegtrzsChar"/>
    <w:link w:val="Szvegtrzsbehzssal"/>
    <w:uiPriority w:val="99"/>
    <w:rsid w:val="00B0357D"/>
    <w:rPr>
      <w:rFonts w:ascii="Arial" w:hAnsi="Arial"/>
      <w:sz w:val="22"/>
      <w:lang w:val="hu-HU"/>
    </w:rPr>
  </w:style>
  <w:style w:type="table" w:customStyle="1" w:styleId="NMHH">
    <w:name w:val="NMHH"/>
    <w:basedOn w:val="Normltblzat"/>
    <w:uiPriority w:val="99"/>
    <w:rsid w:val="00CE2D08"/>
    <w:tblPr/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1E0A93"/>
    <w:rPr>
      <w:rFonts w:ascii="Arial" w:hAnsi="Arial"/>
      <w:sz w:val="18"/>
      <w:lang w:val="hu-HU"/>
    </w:rPr>
  </w:style>
  <w:style w:type="table" w:customStyle="1" w:styleId="GridTable6Colorful1">
    <w:name w:val="Grid Table 6 Colorful1"/>
    <w:basedOn w:val="Normltblzat"/>
    <w:uiPriority w:val="51"/>
    <w:rsid w:val="001E0A93"/>
    <w:rPr>
      <w:rFonts w:asciiTheme="minorHAnsi" w:eastAsiaTheme="minorHAnsi" w:hAnsiTheme="minorHAnsi" w:cstheme="minorBidi"/>
      <w:color w:val="000000" w:themeColor="text1"/>
      <w:sz w:val="22"/>
      <w:szCs w:val="22"/>
      <w:lang w:val="hu-HU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msor2Char">
    <w:name w:val="Címsor 2 Char"/>
    <w:basedOn w:val="Bekezdsalapbettpusa"/>
    <w:link w:val="Cmsor2"/>
    <w:uiPriority w:val="9"/>
    <w:rsid w:val="002506B3"/>
    <w:rPr>
      <w:rFonts w:ascii="Arial" w:hAnsi="Arial"/>
      <w:b/>
      <w:lang w:val="hu-HU"/>
    </w:rPr>
  </w:style>
  <w:style w:type="paragraph" w:customStyle="1" w:styleId="MMTopic1">
    <w:name w:val="MM Topic 1"/>
    <w:basedOn w:val="Cmsor1"/>
    <w:uiPriority w:val="99"/>
    <w:rsid w:val="00CE1577"/>
    <w:pPr>
      <w:keepLines/>
      <w:numPr>
        <w:numId w:val="8"/>
      </w:numPr>
      <w:spacing w:before="240" w:after="0" w:line="259" w:lineRule="auto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MMTopic2">
    <w:name w:val="MM Topic 2"/>
    <w:basedOn w:val="Cmsor2"/>
    <w:uiPriority w:val="99"/>
    <w:rsid w:val="00CE1577"/>
    <w:pPr>
      <w:keepLines/>
      <w:numPr>
        <w:numId w:val="8"/>
      </w:numPr>
      <w:spacing w:before="40" w:after="0" w:line="259" w:lineRule="auto"/>
      <w:jc w:val="left"/>
    </w:pPr>
    <w:rPr>
      <w:rFonts w:asciiTheme="majorHAnsi" w:eastAsiaTheme="majorEastAsia" w:hAnsiTheme="majorHAnsi" w:cstheme="majorBidi"/>
      <w:b w:val="0"/>
      <w:color w:val="365F91" w:themeColor="accent1" w:themeShade="BF"/>
      <w:sz w:val="26"/>
      <w:szCs w:val="26"/>
    </w:rPr>
  </w:style>
  <w:style w:type="paragraph" w:customStyle="1" w:styleId="MMTopic3">
    <w:name w:val="MM Topic 3"/>
    <w:basedOn w:val="Cmsor3"/>
    <w:link w:val="MMTopic3Char"/>
    <w:uiPriority w:val="99"/>
    <w:rsid w:val="00CE1577"/>
    <w:pPr>
      <w:keepLines/>
      <w:numPr>
        <w:numId w:val="8"/>
      </w:numPr>
      <w:spacing w:before="40" w:line="259" w:lineRule="auto"/>
      <w:jc w:val="left"/>
    </w:pPr>
    <w:rPr>
      <w:rFonts w:asciiTheme="majorHAnsi" w:eastAsiaTheme="majorEastAsia" w:hAnsiTheme="majorHAnsi" w:cstheme="majorBidi"/>
      <w:b w:val="0"/>
      <w:color w:val="243F60" w:themeColor="accent1" w:themeShade="7F"/>
      <w:sz w:val="24"/>
      <w:szCs w:val="24"/>
    </w:rPr>
  </w:style>
  <w:style w:type="character" w:customStyle="1" w:styleId="MMTopic3Char">
    <w:name w:val="MM Topic 3 Char"/>
    <w:basedOn w:val="Bekezdsalapbettpusa"/>
    <w:link w:val="MMTopic3"/>
    <w:uiPriority w:val="99"/>
    <w:rsid w:val="00CE157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/>
    </w:rPr>
  </w:style>
  <w:style w:type="paragraph" w:customStyle="1" w:styleId="bracm">
    <w:name w:val="Ábra cím"/>
    <w:basedOn w:val="Norml"/>
    <w:next w:val="Norml"/>
    <w:uiPriority w:val="99"/>
    <w:qFormat/>
    <w:rsid w:val="00027162"/>
    <w:pPr>
      <w:jc w:val="center"/>
    </w:pPr>
    <w:rPr>
      <w:smallCaps/>
    </w:rPr>
  </w:style>
  <w:style w:type="paragraph" w:customStyle="1" w:styleId="StyleBodyText10ptCenteredBefore2ptAfter2pt">
    <w:name w:val="Style Body Text + 10 pt Centered Before:  2 pt After:  2 pt"/>
    <w:basedOn w:val="Szvegtrzs"/>
    <w:uiPriority w:val="99"/>
    <w:rsid w:val="0027610D"/>
    <w:pPr>
      <w:spacing w:before="40" w:after="40"/>
      <w:jc w:val="center"/>
    </w:pPr>
  </w:style>
  <w:style w:type="numbering" w:customStyle="1" w:styleId="NoList1">
    <w:name w:val="No List1"/>
    <w:next w:val="Nemlista"/>
    <w:uiPriority w:val="99"/>
    <w:semiHidden/>
    <w:unhideWhenUsed/>
    <w:rsid w:val="00B258CF"/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8CF"/>
    <w:rPr>
      <w:rFonts w:ascii="Tahoma" w:hAnsi="Tahoma" w:cs="Tahoma"/>
      <w:sz w:val="16"/>
      <w:szCs w:val="16"/>
      <w:lang w:val="hu-HU"/>
    </w:rPr>
  </w:style>
  <w:style w:type="character" w:styleId="Kiemels2">
    <w:name w:val="Strong"/>
    <w:basedOn w:val="Bekezdsalapbettpusa"/>
    <w:uiPriority w:val="22"/>
    <w:qFormat/>
    <w:rsid w:val="00B258CF"/>
    <w:rPr>
      <w:b/>
      <w:bCs/>
    </w:rPr>
  </w:style>
  <w:style w:type="character" w:customStyle="1" w:styleId="p84ub33du">
    <w:name w:val="p84ub33du"/>
    <w:basedOn w:val="Bekezdsalapbettpusa"/>
    <w:rsid w:val="00B258CF"/>
  </w:style>
  <w:style w:type="character" w:customStyle="1" w:styleId="Cmsor3Char">
    <w:name w:val="Címsor 3 Char"/>
    <w:basedOn w:val="Bekezdsalapbettpusa"/>
    <w:link w:val="Cmsor3"/>
    <w:uiPriority w:val="9"/>
    <w:rsid w:val="00B258CF"/>
    <w:rPr>
      <w:rFonts w:ascii="Arial" w:hAnsi="Arial"/>
      <w:b/>
      <w:lang w:val="hu-HU"/>
    </w:rPr>
  </w:style>
  <w:style w:type="character" w:customStyle="1" w:styleId="Cmsor4Char">
    <w:name w:val="Címsor 4 Char"/>
    <w:basedOn w:val="Bekezdsalapbettpusa"/>
    <w:link w:val="Cmsor4"/>
    <w:uiPriority w:val="9"/>
    <w:rsid w:val="00926C42"/>
    <w:rPr>
      <w:rFonts w:ascii="Arial" w:hAnsi="Arial"/>
      <w:b/>
      <w:spacing w:val="-4"/>
      <w:kern w:val="28"/>
      <w:lang w:val="hu-HU"/>
    </w:rPr>
  </w:style>
  <w:style w:type="paragraph" w:customStyle="1" w:styleId="Belscm">
    <w:name w:val="Belső cím"/>
    <w:basedOn w:val="Norml"/>
    <w:rsid w:val="00B258CF"/>
    <w:pPr>
      <w:spacing w:before="0" w:line="240" w:lineRule="auto"/>
      <w:jc w:val="left"/>
    </w:pPr>
    <w:rPr>
      <w:rFonts w:ascii="Tele-GroteskEENor" w:hAnsi="Tele-GroteskEENor"/>
      <w:sz w:val="18"/>
      <w:szCs w:val="24"/>
      <w:lang w:val="en-US"/>
    </w:rPr>
  </w:style>
  <w:style w:type="character" w:customStyle="1" w:styleId="SubtleEmphasis1">
    <w:name w:val="Subtle Emphasis1"/>
    <w:basedOn w:val="Bekezdsalapbettpusa"/>
    <w:uiPriority w:val="19"/>
    <w:qFormat/>
    <w:rsid w:val="00B258CF"/>
    <w:rPr>
      <w:i/>
      <w:iCs/>
      <w:color w:val="808080"/>
    </w:rPr>
  </w:style>
  <w:style w:type="table" w:customStyle="1" w:styleId="TableGrid1">
    <w:name w:val="Table Grid1"/>
    <w:basedOn w:val="Normltblzat"/>
    <w:next w:val="Rcsostblzat"/>
    <w:uiPriority w:val="59"/>
    <w:rsid w:val="00B258CF"/>
    <w:rPr>
      <w:rFonts w:ascii="Calibri" w:eastAsia="Calibri" w:hAnsi="Calibri"/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rtalomjegyzkcmsora">
    <w:name w:val="TOC Heading"/>
    <w:basedOn w:val="Cmsor1"/>
    <w:next w:val="Norml"/>
    <w:uiPriority w:val="39"/>
    <w:unhideWhenUsed/>
    <w:qFormat/>
    <w:rsid w:val="00B258CF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character" w:customStyle="1" w:styleId="remark">
    <w:name w:val="remark"/>
    <w:basedOn w:val="Bekezdsalapbettpusa"/>
    <w:rsid w:val="00B258CF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258CF"/>
    <w:rPr>
      <w:rFonts w:ascii="Arial" w:hAnsi="Arial"/>
      <w:sz w:val="18"/>
      <w:lang w:val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258CF"/>
    <w:rPr>
      <w:rFonts w:ascii="Arial" w:hAnsi="Arial"/>
      <w:b/>
      <w:bCs/>
      <w:sz w:val="18"/>
      <w:lang w:val="hu-HU" w:eastAsia="en-US"/>
    </w:rPr>
  </w:style>
  <w:style w:type="character" w:styleId="Finomkiemels">
    <w:name w:val="Subtle Emphasis"/>
    <w:basedOn w:val="Bekezdsalapbettpusa"/>
    <w:uiPriority w:val="19"/>
    <w:qFormat/>
    <w:rsid w:val="00B258CF"/>
    <w:rPr>
      <w:i/>
      <w:iCs/>
      <w:color w:val="404040" w:themeColor="text1" w:themeTint="BF"/>
    </w:rPr>
  </w:style>
  <w:style w:type="numbering" w:customStyle="1" w:styleId="NoList2">
    <w:name w:val="No List2"/>
    <w:next w:val="Nemlista"/>
    <w:uiPriority w:val="99"/>
    <w:semiHidden/>
    <w:unhideWhenUsed/>
    <w:rsid w:val="0081230C"/>
  </w:style>
  <w:style w:type="numbering" w:customStyle="1" w:styleId="NoList3">
    <w:name w:val="No List3"/>
    <w:next w:val="Nemlista"/>
    <w:uiPriority w:val="99"/>
    <w:semiHidden/>
    <w:unhideWhenUsed/>
    <w:rsid w:val="00473F06"/>
  </w:style>
  <w:style w:type="character" w:customStyle="1" w:styleId="Cmsor5Char">
    <w:name w:val="Címsor 5 Char"/>
    <w:basedOn w:val="Bekezdsalapbettpusa"/>
    <w:link w:val="Cmsor5"/>
    <w:uiPriority w:val="9"/>
    <w:rsid w:val="00416077"/>
    <w:rPr>
      <w:rFonts w:ascii="Arial" w:hAnsi="Arial"/>
      <w:i/>
      <w:spacing w:val="-4"/>
      <w:kern w:val="28"/>
      <w:lang w:val="hu-HU"/>
    </w:rPr>
  </w:style>
  <w:style w:type="character" w:customStyle="1" w:styleId="Cmsor6Char">
    <w:name w:val="Címsor 6 Char"/>
    <w:basedOn w:val="Bekezdsalapbettpusa"/>
    <w:link w:val="Cmsor6"/>
    <w:uiPriority w:val="9"/>
    <w:rsid w:val="009B0776"/>
    <w:rPr>
      <w:i/>
      <w:spacing w:val="-4"/>
      <w:kern w:val="28"/>
      <w:lang w:val="hu-HU"/>
    </w:rPr>
  </w:style>
  <w:style w:type="character" w:customStyle="1" w:styleId="Cmsor7Char">
    <w:name w:val="Címsor 7 Char"/>
    <w:basedOn w:val="Bekezdsalapbettpusa"/>
    <w:link w:val="Cmsor7"/>
    <w:uiPriority w:val="9"/>
    <w:rsid w:val="009B0776"/>
    <w:rPr>
      <w:spacing w:val="-4"/>
      <w:kern w:val="28"/>
      <w:lang w:val="hu-HU"/>
    </w:rPr>
  </w:style>
  <w:style w:type="character" w:customStyle="1" w:styleId="Cmsor8Char">
    <w:name w:val="Címsor 8 Char"/>
    <w:basedOn w:val="Bekezdsalapbettpusa"/>
    <w:link w:val="Cmsor8"/>
    <w:uiPriority w:val="9"/>
    <w:rsid w:val="009B0776"/>
    <w:rPr>
      <w:rFonts w:ascii="Arial" w:hAnsi="Arial"/>
      <w:i/>
      <w:spacing w:val="-4"/>
      <w:kern w:val="28"/>
      <w:sz w:val="18"/>
      <w:lang w:val="hu-HU"/>
    </w:rPr>
  </w:style>
  <w:style w:type="character" w:customStyle="1" w:styleId="Cmsor9Char">
    <w:name w:val="Címsor 9 Char"/>
    <w:basedOn w:val="Bekezdsalapbettpusa"/>
    <w:link w:val="Cmsor9"/>
    <w:uiPriority w:val="9"/>
    <w:rsid w:val="009B0776"/>
    <w:rPr>
      <w:rFonts w:ascii="Arial" w:hAnsi="Arial"/>
      <w:spacing w:val="-4"/>
      <w:kern w:val="28"/>
      <w:sz w:val="18"/>
      <w:lang w:val="hu-HU"/>
    </w:rPr>
  </w:style>
  <w:style w:type="character" w:customStyle="1" w:styleId="CmChar">
    <w:name w:val="Cím Char"/>
    <w:basedOn w:val="Bekezdsalapbettpusa"/>
    <w:link w:val="Cm"/>
    <w:uiPriority w:val="10"/>
    <w:rsid w:val="009B0776"/>
    <w:rPr>
      <w:rFonts w:ascii="Arial Black" w:hAnsi="Arial Black"/>
      <w:spacing w:val="-40"/>
      <w:kern w:val="28"/>
      <w:sz w:val="60"/>
      <w:lang w:val="hu-HU"/>
    </w:rPr>
  </w:style>
  <w:style w:type="paragraph" w:customStyle="1" w:styleId="StlusCmsor1LatinCenturyGothicFlkvrKiskapitlisEl">
    <w:name w:val="Stílus Címsor 1 + (Latin) Century Gothic Félkövér Kiskapitális El..."/>
    <w:basedOn w:val="Cmsor1"/>
    <w:next w:val="Norml"/>
    <w:uiPriority w:val="99"/>
    <w:rsid w:val="009B0776"/>
    <w:pPr>
      <w:numPr>
        <w:numId w:val="10"/>
      </w:numPr>
      <w:spacing w:before="240" w:after="240" w:line="240" w:lineRule="auto"/>
      <w:jc w:val="both"/>
    </w:pPr>
    <w:rPr>
      <w:rFonts w:ascii="Century Gothic" w:hAnsi="Century Gothic"/>
      <w:bCs/>
      <w:smallCaps/>
      <w:kern w:val="32"/>
      <w:sz w:val="28"/>
    </w:rPr>
  </w:style>
  <w:style w:type="table" w:customStyle="1" w:styleId="Kzepesrnykols11jellszn2">
    <w:name w:val="Közepes árnyékolás 1 – 1. jelölőszín2"/>
    <w:basedOn w:val="Normltblzat"/>
    <w:uiPriority w:val="63"/>
    <w:rsid w:val="009B0776"/>
    <w:pPr>
      <w:spacing w:before="20" w:after="20"/>
    </w:pPr>
    <w:rPr>
      <w:lang w:val="hu-HU" w:eastAsia="hu-H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lgoslista5jellszn">
    <w:name w:val="Light List Accent 5"/>
    <w:basedOn w:val="Normltblzat"/>
    <w:uiPriority w:val="61"/>
    <w:rsid w:val="009B0776"/>
    <w:rPr>
      <w:lang w:val="hu-HU" w:eastAsia="hu-HU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930D6E"/>
    <w:rPr>
      <w:rFonts w:ascii="Tahoma" w:hAnsi="Tahoma" w:cs="Tahoma"/>
      <w:shd w:val="clear" w:color="auto" w:fill="000080"/>
      <w:lang w:val="hu-HU" w:eastAsia="hu-HU"/>
    </w:rPr>
  </w:style>
  <w:style w:type="paragraph" w:customStyle="1" w:styleId="Stlus1">
    <w:name w:val="Stílus1"/>
    <w:basedOn w:val="Cmsor1"/>
    <w:uiPriority w:val="99"/>
    <w:rsid w:val="00C46318"/>
    <w:pPr>
      <w:numPr>
        <w:numId w:val="0"/>
      </w:numPr>
      <w:tabs>
        <w:tab w:val="left" w:pos="708"/>
        <w:tab w:val="num" w:pos="3621"/>
      </w:tabs>
      <w:spacing w:before="0" w:after="120" w:line="240" w:lineRule="auto"/>
      <w:jc w:val="right"/>
    </w:pPr>
    <w:rPr>
      <w:rFonts w:cs="Arial"/>
      <w:bCs/>
      <w:color w:val="C0C0C0"/>
      <w:sz w:val="22"/>
      <w:szCs w:val="22"/>
      <w:lang w:eastAsia="hu-HU"/>
    </w:rPr>
  </w:style>
  <w:style w:type="paragraph" w:customStyle="1" w:styleId="lofej">
    <w:name w:val="Élofej"/>
    <w:basedOn w:val="Norml"/>
    <w:uiPriority w:val="99"/>
    <w:rsid w:val="00C46318"/>
    <w:pPr>
      <w:tabs>
        <w:tab w:val="center" w:pos="4819"/>
        <w:tab w:val="right" w:pos="9071"/>
      </w:tabs>
      <w:spacing w:before="0" w:line="240" w:lineRule="auto"/>
    </w:pPr>
    <w:rPr>
      <w:rFonts w:ascii="Times New Roman" w:hAnsi="Times New Roman"/>
      <w:sz w:val="24"/>
      <w:lang w:eastAsia="hu-HU"/>
    </w:rPr>
  </w:style>
  <w:style w:type="paragraph" w:customStyle="1" w:styleId="DefinitionTerm">
    <w:name w:val="Definition Term"/>
    <w:basedOn w:val="Norml"/>
    <w:next w:val="Norml"/>
    <w:uiPriority w:val="99"/>
    <w:rsid w:val="00C46318"/>
    <w:pPr>
      <w:widowControl w:val="0"/>
      <w:snapToGrid w:val="0"/>
      <w:spacing w:before="0" w:line="240" w:lineRule="auto"/>
      <w:jc w:val="left"/>
    </w:pPr>
    <w:rPr>
      <w:rFonts w:ascii="Times New Roman" w:hAnsi="Times New Roman"/>
      <w:sz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C46318"/>
    <w:rPr>
      <w:rFonts w:ascii="Arial" w:hAnsi="Arial"/>
      <w:lang w:val="hu-HU"/>
    </w:rPr>
  </w:style>
  <w:style w:type="paragraph" w:styleId="Szvegtrzsbehzssal2">
    <w:name w:val="Body Text Indent 2"/>
    <w:basedOn w:val="Norml"/>
    <w:link w:val="Szvegtrzsbehzssal2Char"/>
    <w:uiPriority w:val="99"/>
    <w:rsid w:val="00C46318"/>
    <w:pPr>
      <w:spacing w:before="0" w:after="120" w:line="480" w:lineRule="auto"/>
      <w:ind w:left="283"/>
      <w:jc w:val="left"/>
    </w:pPr>
    <w:rPr>
      <w:rFonts w:ascii="Times New Roman" w:hAnsi="Times New Roman"/>
      <w:sz w:val="24"/>
      <w:szCs w:val="24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C46318"/>
    <w:rPr>
      <w:sz w:val="24"/>
      <w:szCs w:val="24"/>
      <w:lang w:val="hu-HU" w:eastAsia="hu-HU"/>
    </w:rPr>
  </w:style>
  <w:style w:type="paragraph" w:styleId="Szvegtrzsbehzssal3">
    <w:name w:val="Body Text Indent 3"/>
    <w:basedOn w:val="Norml"/>
    <w:link w:val="Szvegtrzsbehzssal3Char"/>
    <w:uiPriority w:val="99"/>
    <w:rsid w:val="00C46318"/>
    <w:pPr>
      <w:spacing w:before="0" w:line="240" w:lineRule="auto"/>
      <w:ind w:left="709"/>
    </w:pPr>
    <w:rPr>
      <w:iCs/>
      <w:sz w:val="24"/>
      <w:lang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rsid w:val="00C46318"/>
    <w:rPr>
      <w:rFonts w:ascii="Arial" w:hAnsi="Arial"/>
      <w:iCs/>
      <w:sz w:val="24"/>
      <w:lang w:val="hu-HU" w:eastAsia="hu-HU"/>
    </w:rPr>
  </w:style>
  <w:style w:type="character" w:customStyle="1" w:styleId="StlusArial10pt">
    <w:name w:val="Stílus Arial 10 pt"/>
    <w:basedOn w:val="Bekezdsalapbettpusa"/>
    <w:rsid w:val="00C46318"/>
    <w:rPr>
      <w:rFonts w:ascii="Arial" w:hAnsi="Arial" w:cs="Arial"/>
      <w:sz w:val="20"/>
      <w:szCs w:val="20"/>
    </w:rPr>
  </w:style>
  <w:style w:type="paragraph" w:customStyle="1" w:styleId="DefinitionList">
    <w:name w:val="Definition List"/>
    <w:basedOn w:val="Norml"/>
    <w:next w:val="DefinitionTerm"/>
    <w:uiPriority w:val="99"/>
    <w:rsid w:val="00C46318"/>
    <w:pPr>
      <w:widowControl w:val="0"/>
      <w:snapToGrid w:val="0"/>
      <w:spacing w:before="0" w:line="240" w:lineRule="auto"/>
      <w:ind w:left="360"/>
      <w:jc w:val="left"/>
    </w:pPr>
    <w:rPr>
      <w:rFonts w:ascii="Times New Roman" w:hAnsi="Times New Roman"/>
      <w:sz w:val="24"/>
      <w:lang w:eastAsia="hu-HU"/>
    </w:rPr>
  </w:style>
  <w:style w:type="paragraph" w:customStyle="1" w:styleId="STDSSZETART">
    <w:name w:val="STD _ ÖSSZETART"/>
    <w:uiPriority w:val="99"/>
    <w:rsid w:val="00C46318"/>
    <w:pPr>
      <w:keepLines/>
      <w:jc w:val="both"/>
    </w:pPr>
    <w:rPr>
      <w:rFonts w:ascii="BOOKMAN" w:hAnsi="BOOKMAN"/>
      <w:sz w:val="24"/>
      <w:lang w:val="hu-HU" w:eastAsia="hu-HU"/>
    </w:rPr>
  </w:style>
  <w:style w:type="paragraph" w:customStyle="1" w:styleId="StlusCmsor2Arial11pt25-osszrkeNincsalhzs">
    <w:name w:val="Stílus Címsor 2 + Arial 11 pt 25%-os szürke Nincs aláhúzás"/>
    <w:basedOn w:val="Cmsor1"/>
    <w:link w:val="StlusCmsor2Arial11pt25-osszrkeNincsalhzsChar"/>
    <w:rsid w:val="00C46318"/>
    <w:pPr>
      <w:numPr>
        <w:numId w:val="0"/>
      </w:numPr>
      <w:spacing w:before="0" w:after="120" w:line="240" w:lineRule="auto"/>
      <w:jc w:val="right"/>
    </w:pPr>
    <w:rPr>
      <w:rFonts w:cs="Arial"/>
      <w:bCs/>
      <w:color w:val="C0C0C0"/>
      <w:sz w:val="22"/>
      <w:szCs w:val="22"/>
      <w:lang w:eastAsia="hu-HU"/>
    </w:rPr>
  </w:style>
  <w:style w:type="character" w:customStyle="1" w:styleId="StlusCmsor2Arial11pt25-osszrkeNincsalhzsChar">
    <w:name w:val="Stílus Címsor 2 + Arial 11 pt 25%-os szürke Nincs aláhúzás Char"/>
    <w:basedOn w:val="Cmsor1Char"/>
    <w:link w:val="StlusCmsor2Arial11pt25-osszrkeNincsalhzs"/>
    <w:rsid w:val="00C46318"/>
    <w:rPr>
      <w:rFonts w:ascii="Arial" w:hAnsi="Arial" w:cs="Arial"/>
      <w:b/>
      <w:bCs/>
      <w:color w:val="C0C0C0"/>
      <w:sz w:val="22"/>
      <w:szCs w:val="22"/>
      <w:shd w:val="clear" w:color="auto" w:fill="465155"/>
      <w:lang w:val="hu-HU" w:eastAsia="hu-HU"/>
    </w:rPr>
  </w:style>
  <w:style w:type="paragraph" w:customStyle="1" w:styleId="StlusStlusCmsor2Arial11pt25-osszrkeNincsalhzs">
    <w:name w:val="Stílus Stílus Címsor 2 + Arial 11 pt 25%-os szürke Nincs aláhúzás +"/>
    <w:basedOn w:val="Cmsor1"/>
    <w:autoRedefine/>
    <w:uiPriority w:val="99"/>
    <w:rsid w:val="00C46318"/>
    <w:pPr>
      <w:numPr>
        <w:numId w:val="9"/>
      </w:numPr>
      <w:spacing w:before="0" w:after="120" w:line="240" w:lineRule="auto"/>
      <w:jc w:val="right"/>
    </w:pPr>
    <w:rPr>
      <w:rFonts w:cs="Arial"/>
      <w:bCs/>
      <w:color w:val="999999"/>
      <w:sz w:val="22"/>
      <w:szCs w:val="22"/>
      <w:lang w:eastAsia="hu-HU"/>
    </w:rPr>
  </w:style>
  <w:style w:type="character" w:customStyle="1" w:styleId="StlusArial11pt">
    <w:name w:val="Stílus Arial 11 pt"/>
    <w:basedOn w:val="Bekezdsalapbettpusa"/>
    <w:rsid w:val="00C46318"/>
    <w:rPr>
      <w:rFonts w:ascii="Arial" w:hAnsi="Arial" w:cs="Arial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99"/>
    <w:rsid w:val="00C46318"/>
    <w:rPr>
      <w:rFonts w:ascii="Arial Black" w:hAnsi="Arial Black"/>
      <w:i/>
      <w:spacing w:val="-14"/>
      <w:kern w:val="28"/>
      <w:sz w:val="34"/>
      <w:lang w:val="hu-HU"/>
    </w:rPr>
  </w:style>
  <w:style w:type="paragraph" w:customStyle="1" w:styleId="Ritkitott">
    <w:name w:val="Ritkitott"/>
    <w:basedOn w:val="Norml"/>
    <w:link w:val="RitkitottChar"/>
    <w:qFormat/>
    <w:rsid w:val="00C46318"/>
    <w:pPr>
      <w:spacing w:before="0" w:line="240" w:lineRule="auto"/>
      <w:jc w:val="center"/>
      <w:outlineLvl w:val="0"/>
    </w:pPr>
    <w:rPr>
      <w:rFonts w:cs="Arial"/>
      <w:b/>
      <w:bCs/>
      <w:spacing w:val="40"/>
      <w:sz w:val="24"/>
      <w:szCs w:val="24"/>
      <w:lang w:eastAsia="hu-HU"/>
    </w:rPr>
  </w:style>
  <w:style w:type="character" w:customStyle="1" w:styleId="RitkitottChar">
    <w:name w:val="Ritkitott Char"/>
    <w:basedOn w:val="Bekezdsalapbettpusa"/>
    <w:link w:val="Ritkitott"/>
    <w:rsid w:val="00C46318"/>
    <w:rPr>
      <w:rFonts w:ascii="Arial" w:hAnsi="Arial" w:cs="Arial"/>
      <w:b/>
      <w:bCs/>
      <w:spacing w:val="40"/>
      <w:sz w:val="24"/>
      <w:szCs w:val="24"/>
      <w:lang w:val="hu-HU" w:eastAsia="hu-HU"/>
    </w:rPr>
  </w:style>
  <w:style w:type="paragraph" w:customStyle="1" w:styleId="Ritka">
    <w:name w:val="Ritka"/>
    <w:basedOn w:val="Norml"/>
    <w:link w:val="RitkaChar"/>
    <w:qFormat/>
    <w:rsid w:val="00C46318"/>
    <w:pPr>
      <w:spacing w:before="0" w:line="240" w:lineRule="auto"/>
      <w:jc w:val="center"/>
    </w:pPr>
    <w:rPr>
      <w:rFonts w:cs="Arial"/>
      <w:b/>
      <w:bCs/>
      <w:spacing w:val="40"/>
      <w:sz w:val="24"/>
      <w:szCs w:val="24"/>
      <w:lang w:eastAsia="hu-HU"/>
    </w:rPr>
  </w:style>
  <w:style w:type="character" w:customStyle="1" w:styleId="RitkaChar">
    <w:name w:val="Ritka Char"/>
    <w:basedOn w:val="Bekezdsalapbettpusa"/>
    <w:link w:val="Ritka"/>
    <w:rsid w:val="00C46318"/>
    <w:rPr>
      <w:rFonts w:ascii="Arial" w:hAnsi="Arial" w:cs="Arial"/>
      <w:b/>
      <w:bCs/>
      <w:spacing w:val="40"/>
      <w:sz w:val="24"/>
      <w:szCs w:val="24"/>
      <w:lang w:val="hu-HU" w:eastAsia="hu-HU"/>
    </w:rPr>
  </w:style>
  <w:style w:type="paragraph" w:customStyle="1" w:styleId="Stlus2">
    <w:name w:val="Stílus2"/>
    <w:basedOn w:val="StlusCmsor2Arial11pt25-osszrkeNincsalhzs"/>
    <w:link w:val="Stlus2Char"/>
    <w:rsid w:val="00C46318"/>
    <w:pPr>
      <w:tabs>
        <w:tab w:val="num" w:pos="3621"/>
      </w:tabs>
      <w:jc w:val="left"/>
    </w:pPr>
    <w:rPr>
      <w:b w:val="0"/>
    </w:rPr>
  </w:style>
  <w:style w:type="paragraph" w:customStyle="1" w:styleId="Stlus3">
    <w:name w:val="Stílus3"/>
    <w:basedOn w:val="Stlus2"/>
    <w:link w:val="Stlus3Char"/>
    <w:qFormat/>
    <w:rsid w:val="00C46318"/>
  </w:style>
  <w:style w:type="character" w:customStyle="1" w:styleId="Stlus2Char">
    <w:name w:val="Stílus2 Char"/>
    <w:basedOn w:val="StlusCmsor2Arial11pt25-osszrkeNincsalhzsChar"/>
    <w:link w:val="Stlus2"/>
    <w:rsid w:val="00C46318"/>
    <w:rPr>
      <w:rFonts w:ascii="Arial" w:hAnsi="Arial" w:cs="Arial"/>
      <w:b w:val="0"/>
      <w:bCs/>
      <w:color w:val="C0C0C0"/>
      <w:sz w:val="22"/>
      <w:szCs w:val="22"/>
      <w:shd w:val="clear" w:color="auto" w:fill="465155"/>
      <w:lang w:val="hu-HU" w:eastAsia="hu-HU"/>
    </w:rPr>
  </w:style>
  <w:style w:type="paragraph" w:customStyle="1" w:styleId="Stlus4">
    <w:name w:val="Stílus4"/>
    <w:basedOn w:val="Norml"/>
    <w:link w:val="Stlus4Char"/>
    <w:qFormat/>
    <w:rsid w:val="00C46318"/>
    <w:pPr>
      <w:spacing w:before="0" w:line="240" w:lineRule="auto"/>
      <w:jc w:val="left"/>
    </w:pPr>
    <w:rPr>
      <w:rFonts w:cs="Arial"/>
      <w:sz w:val="22"/>
      <w:szCs w:val="22"/>
      <w:lang w:eastAsia="hu-HU"/>
    </w:rPr>
  </w:style>
  <w:style w:type="character" w:customStyle="1" w:styleId="Stlus3Char">
    <w:name w:val="Stílus3 Char"/>
    <w:basedOn w:val="Stlus2Char"/>
    <w:link w:val="Stlus3"/>
    <w:rsid w:val="00C46318"/>
    <w:rPr>
      <w:rFonts w:ascii="Arial" w:hAnsi="Arial" w:cs="Arial"/>
      <w:b w:val="0"/>
      <w:bCs/>
      <w:color w:val="C0C0C0"/>
      <w:sz w:val="22"/>
      <w:szCs w:val="22"/>
      <w:shd w:val="clear" w:color="auto" w:fill="465155"/>
      <w:lang w:val="hu-HU" w:eastAsia="hu-HU"/>
    </w:rPr>
  </w:style>
  <w:style w:type="character" w:customStyle="1" w:styleId="Stlus4Char">
    <w:name w:val="Stílus4 Char"/>
    <w:basedOn w:val="Bekezdsalapbettpusa"/>
    <w:link w:val="Stlus4"/>
    <w:rsid w:val="00C46318"/>
    <w:rPr>
      <w:rFonts w:ascii="Arial" w:hAnsi="Arial" w:cs="Arial"/>
      <w:sz w:val="22"/>
      <w:szCs w:val="22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C46318"/>
    <w:pPr>
      <w:spacing w:before="0" w:line="240" w:lineRule="auto"/>
      <w:jc w:val="left"/>
    </w:pPr>
    <w:rPr>
      <w:rFonts w:ascii="Courier New" w:hAnsi="Courier New" w:cs="Courier New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C46318"/>
    <w:rPr>
      <w:rFonts w:ascii="Courier New" w:hAnsi="Courier New" w:cs="Courier New"/>
      <w:lang w:val="hu-HU"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rsid w:val="00C46318"/>
    <w:rPr>
      <w:rFonts w:ascii="Arial" w:hAnsi="Arial"/>
      <w:sz w:val="16"/>
      <w:szCs w:val="16"/>
      <w:lang w:val="hu-HU"/>
    </w:rPr>
  </w:style>
  <w:style w:type="character" w:customStyle="1" w:styleId="HTML-kntformzottChar">
    <w:name w:val="HTML-ként formázott Char"/>
    <w:basedOn w:val="Bekezdsalapbettpusa"/>
    <w:link w:val="HTML-kntformzott"/>
    <w:rsid w:val="004E0D5E"/>
    <w:rPr>
      <w:rFonts w:ascii="Courier New" w:hAnsi="Courier New" w:cs="Courier New"/>
      <w:lang w:val="hu-HU" w:eastAsia="hu-HU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4E0D5E"/>
    <w:rPr>
      <w:rFonts w:ascii="Courier New" w:hAnsi="Courier New"/>
      <w:lang w:val="hu-HU"/>
    </w:rPr>
  </w:style>
  <w:style w:type="character" w:customStyle="1" w:styleId="zenetfejChar">
    <w:name w:val="Üzenetfej Char"/>
    <w:basedOn w:val="Bekezdsalapbettpusa"/>
    <w:link w:val="zenetfej"/>
    <w:uiPriority w:val="99"/>
    <w:rsid w:val="004E0D5E"/>
    <w:rPr>
      <w:rFonts w:ascii="Arial" w:hAnsi="Arial"/>
      <w:lang w:val="hu-HU"/>
    </w:rPr>
  </w:style>
  <w:style w:type="table" w:customStyle="1" w:styleId="RacioNet">
    <w:name w:val="RacioNet"/>
    <w:basedOn w:val="Normltblzat"/>
    <w:uiPriority w:val="99"/>
    <w:rsid w:val="002506B3"/>
    <w:rPr>
      <w:rFonts w:asciiTheme="minorHAnsi" w:eastAsiaTheme="minorHAnsi" w:hAnsiTheme="minorHAnsi" w:cstheme="minorBidi"/>
      <w:sz w:val="22"/>
      <w:szCs w:val="22"/>
      <w:lang w:val="hu-HU"/>
    </w:rPr>
    <w:tblPr>
      <w:jc w:val="center"/>
      <w:tblBorders>
        <w:top w:val="single" w:sz="8" w:space="0" w:color="808080" w:themeColor="background1" w:themeShade="80"/>
        <w:left w:val="single" w:sz="8" w:space="0" w:color="808080" w:themeColor="background1" w:themeShade="80"/>
        <w:bottom w:val="single" w:sz="8" w:space="0" w:color="808080" w:themeColor="background1" w:themeShade="80"/>
        <w:right w:val="single" w:sz="8" w:space="0" w:color="808080" w:themeColor="background1" w:themeShade="80"/>
        <w:insideH w:val="single" w:sz="8" w:space="0" w:color="808080" w:themeColor="background1" w:themeShade="80"/>
        <w:insideV w:val="single" w:sz="8" w:space="0" w:color="808080" w:themeColor="background1" w:themeShade="80"/>
      </w:tblBorders>
    </w:tblPr>
    <w:trPr>
      <w:jc w:val="center"/>
    </w:tr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rPr>
        <w:tblHeader/>
      </w:trPr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cBorders>
        <w:shd w:val="clear" w:color="auto" w:fill="4F81BD" w:themeFill="accent1"/>
      </w:tcPr>
    </w:tblStylePr>
    <w:tblStylePr w:type="lastRow">
      <w:rPr>
        <w:b/>
      </w:rPr>
      <w:tblPr/>
      <w:tcPr>
        <w:tcBorders>
          <w:top w:val="double" w:sz="4" w:space="0" w:color="auto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il"/>
          <w:insideV w:val="single" w:sz="8" w:space="0" w:color="808080" w:themeColor="background1" w:themeShade="80"/>
          <w:tl2br w:val="nil"/>
          <w:tr2bl w:val="nil"/>
        </w:tcBorders>
        <w:shd w:val="clear" w:color="auto" w:fill="auto"/>
      </w:tcPr>
    </w:tblStylePr>
    <w:tblStylePr w:type="fir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5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0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89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jpe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13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jpeg"/><Relationship Id="rId82" Type="http://schemas.openxmlformats.org/officeDocument/2006/relationships/image" Target="media/image7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yuli\Desktop\T&#233;rinformatikai%20tan&#225;csad&#225;s%20ig&#233;nybev&#233;tele_muszaki_kovetelmenyek.v.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5CA0ED-0C38-4447-AE27-96D8866235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2A94E3-35EB-45D1-AF08-C878D8B31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Térinformatikai tanácsadás igénybevétele_muszaki_kovetelmenyek.v.1.0</Template>
  <TotalTime>20</TotalTime>
  <Pages>46</Pages>
  <Words>2729</Words>
  <Characters>20005</Characters>
  <Application>Microsoft Office Word</Application>
  <DocSecurity>0</DocSecurity>
  <Lines>166</Lines>
  <Paragraphs>45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EHO - Jelkulcsok</vt:lpstr>
      <vt:lpstr>Hír-Közmű E-Terv Műszaki követelmények</vt:lpstr>
    </vt:vector>
  </TitlesOfParts>
  <Company>NCA</Company>
  <LinksUpToDate>false</LinksUpToDate>
  <CharactersWithSpaces>22689</CharactersWithSpaces>
  <SharedDoc>false</SharedDoc>
  <HLinks>
    <vt:vector size="66" baseType="variant">
      <vt:variant>
        <vt:i4>2031676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_Toc388443370</vt:lpwstr>
      </vt:variant>
      <vt:variant>
        <vt:i4>1966140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_Toc388443369</vt:lpwstr>
      </vt:variant>
      <vt:variant>
        <vt:i4>1966140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_Toc388443368</vt:lpwstr>
      </vt:variant>
      <vt:variant>
        <vt:i4>1966140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_Toc388443367</vt:lpwstr>
      </vt:variant>
      <vt:variant>
        <vt:i4>1966140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_Toc388443366</vt:lpwstr>
      </vt:variant>
      <vt:variant>
        <vt:i4>1966140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_Toc388443365</vt:lpwstr>
      </vt:variant>
      <vt:variant>
        <vt:i4>1966140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_Toc388443364</vt:lpwstr>
      </vt:variant>
      <vt:variant>
        <vt:i4>1966140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_Toc388443363</vt:lpwstr>
      </vt:variant>
      <vt:variant>
        <vt:i4>1966140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_Toc388443362</vt:lpwstr>
      </vt:variant>
      <vt:variant>
        <vt:i4>1966140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_Toc388443361</vt:lpwstr>
      </vt:variant>
      <vt:variant>
        <vt:i4>1966140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_Toc388443360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EHO - Jelkulcsok</dc:title>
  <dc:creator>NMHH</dc:creator>
  <cp:lastModifiedBy>Kóczé Zoltán</cp:lastModifiedBy>
  <cp:revision>10</cp:revision>
  <cp:lastPrinted>2019-02-19T14:27:00Z</cp:lastPrinted>
  <dcterms:created xsi:type="dcterms:W3CDTF">2017-09-04T11:02:00Z</dcterms:created>
  <dcterms:modified xsi:type="dcterms:W3CDTF">2019-02-19T14:28:00Z</dcterms:modified>
  <cp:contentStatus>0.9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1033</vt:i4>
  </property>
</Properties>
</file>